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rd layout for two cards per page"/>
      </w:tblPr>
      <w:tblGrid>
        <w:gridCol w:w="8640"/>
      </w:tblGrid>
      <w:tr w:rsidR="005D39BF">
        <w:trPr>
          <w:trHeight w:hRule="exact" w:val="5760"/>
        </w:trPr>
        <w:tc>
          <w:tcPr>
            <w:tcW w:w="8640" w:type="dxa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dividual card layout"/>
            </w:tblPr>
            <w:tblGrid>
              <w:gridCol w:w="576"/>
              <w:gridCol w:w="7489"/>
              <w:gridCol w:w="575"/>
            </w:tblGrid>
            <w:tr w:rsidR="005D39BF" w:rsidTr="00DF559D">
              <w:trPr>
                <w:trHeight w:hRule="exact" w:val="2160"/>
              </w:trPr>
              <w:tc>
                <w:tcPr>
                  <w:tcW w:w="333" w:type="pct"/>
                  <w:shd w:val="clear" w:color="auto" w:fill="auto"/>
                </w:tcPr>
                <w:p w:rsidR="005D39BF" w:rsidRDefault="005D39BF" w:rsidP="00DF559D">
                  <w:bookmarkStart w:id="0" w:name="_GoBack"/>
                  <w:bookmarkEnd w:id="0"/>
                </w:p>
              </w:tc>
              <w:tc>
                <w:tcPr>
                  <w:tcW w:w="4333" w:type="pct"/>
                  <w:shd w:val="clear" w:color="auto" w:fill="auto"/>
                </w:tcPr>
                <w:p w:rsidR="005D39BF" w:rsidRDefault="005D39BF" w:rsidP="00DF559D"/>
              </w:tc>
              <w:tc>
                <w:tcPr>
                  <w:tcW w:w="333" w:type="pct"/>
                  <w:shd w:val="clear" w:color="auto" w:fill="auto"/>
                </w:tcPr>
                <w:p w:rsidR="005D39BF" w:rsidRDefault="005D39BF" w:rsidP="00DF559D"/>
              </w:tc>
            </w:tr>
            <w:tr w:rsidR="005D39BF" w:rsidTr="00DF559D">
              <w:trPr>
                <w:trHeight w:hRule="exact" w:val="2736"/>
              </w:trPr>
              <w:tc>
                <w:tcPr>
                  <w:tcW w:w="333" w:type="pct"/>
                  <w:shd w:val="clear" w:color="auto" w:fill="auto"/>
                </w:tcPr>
                <w:p w:rsidR="005D39BF" w:rsidRDefault="005D39BF" w:rsidP="00DF559D"/>
              </w:tc>
              <w:tc>
                <w:tcPr>
                  <w:tcW w:w="4333" w:type="pct"/>
                  <w:shd w:val="clear" w:color="auto" w:fill="auto"/>
                </w:tcPr>
                <w:tbl>
                  <w:tblPr>
                    <w:tblStyle w:val="RecipeCardLines"/>
                    <w:tblW w:w="5000" w:type="pct"/>
                    <w:tblLook w:val="04A0" w:firstRow="1" w:lastRow="0" w:firstColumn="1" w:lastColumn="0" w:noHBand="0" w:noVBand="1"/>
                    <w:tblDescription w:val="Recipe text area"/>
                  </w:tblPr>
                  <w:tblGrid>
                    <w:gridCol w:w="7489"/>
                  </w:tblGrid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  <w:vAlign w:val="center"/>
                      </w:tcPr>
                      <w:p w:rsidR="005D39BF" w:rsidRDefault="003E02E8" w:rsidP="00DF559D">
                        <w:pPr>
                          <w:spacing w:before="60" w:after="60"/>
                        </w:pPr>
                        <w:sdt>
                          <w:sdtPr>
                            <w:id w:val="1564979969"/>
                            <w:placeholder>
                              <w:docPart w:val="FFBBAFFA558D49D79D9CBDC3E6811E16"/>
                            </w:placeholder>
                            <w:temporary/>
                            <w:showingPlcHdr/>
                            <w15:appearance w15:val="hidden"/>
                            <w:text/>
                          </w:sdtPr>
                          <w:sdtEndPr/>
                          <w:sdtContent>
                            <w:r w:rsidR="006B5818">
                              <w:t>Ready to put your incredible recipes in print?</w:t>
                            </w:r>
                          </w:sdtContent>
                        </w:sdt>
                      </w:p>
                    </w:tc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-933367024"/>
                        <w:placeholder>
                          <w:docPart w:val="8125E4224E384B62B922309D7154D66A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Just click above any dashed line and start typing.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450517375"/>
                        <w:placeholder>
                          <w:docPart w:val="6EF2483AE6F044DF80393398ABC18A34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To move to a new line, press the down arrow key.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466173182"/>
                        <w:placeholder>
                          <w:docPart w:val="81F27FAFA4ED4A38A8C6C181099284B7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To delete any placeholder (like this one) just click it and type.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</w:tbl>
                <w:p w:rsidR="005D39BF" w:rsidRDefault="005D39BF" w:rsidP="00DF559D"/>
              </w:tc>
              <w:tc>
                <w:tcPr>
                  <w:tcW w:w="333" w:type="pct"/>
                  <w:shd w:val="clear" w:color="auto" w:fill="auto"/>
                </w:tcPr>
                <w:p w:rsidR="005D39BF" w:rsidRDefault="005D39BF" w:rsidP="00DF559D"/>
              </w:tc>
            </w:tr>
            <w:tr w:rsidR="005D39BF" w:rsidTr="00DF559D">
              <w:trPr>
                <w:trHeight w:hRule="exact" w:val="864"/>
              </w:trPr>
              <w:tc>
                <w:tcPr>
                  <w:tcW w:w="333" w:type="pct"/>
                  <w:shd w:val="clear" w:color="auto" w:fill="auto"/>
                </w:tcPr>
                <w:p w:rsidR="005D39BF" w:rsidRDefault="005D39BF" w:rsidP="00DF559D"/>
              </w:tc>
              <w:tc>
                <w:tcPr>
                  <w:tcW w:w="4333" w:type="pct"/>
                  <w:shd w:val="clear" w:color="auto" w:fill="auto"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Recipe name and author"/>
                  </w:tblPr>
                  <w:tblGrid>
                    <w:gridCol w:w="5004"/>
                    <w:gridCol w:w="2474"/>
                  </w:tblGrid>
                  <w:tr w:rsidR="005D39BF">
                    <w:trPr>
                      <w:trHeight w:hRule="exact" w:val="864"/>
                    </w:trPr>
                    <w:sdt>
                      <w:sdtPr>
                        <w:id w:val="871971315"/>
                        <w:placeholder>
                          <w:docPart w:val="36C696ACD79D49FEB48AC180C902D1B7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4" w:type="dxa"/>
                            <w:vAlign w:val="center"/>
                          </w:tcPr>
                          <w:p w:rsidR="005D39BF" w:rsidRDefault="006B5818" w:rsidP="00DF559D">
                            <w:pPr>
                              <w:pStyle w:val="TitleAlt"/>
                            </w:pPr>
                            <w:r>
                              <w:t>[Recipe Name]</w:t>
                            </w:r>
                          </w:p>
                        </w:tc>
                      </w:sdtContent>
                    </w:sdt>
                    <w:tc>
                      <w:tcPr>
                        <w:tcW w:w="2474" w:type="dxa"/>
                        <w:vAlign w:val="center"/>
                      </w:tcPr>
                      <w:p w:rsidR="005D39BF" w:rsidRDefault="006B5818" w:rsidP="00DF559D">
                        <w:pPr>
                          <w:jc w:val="right"/>
                        </w:pPr>
                        <w:r>
                          <w:t xml:space="preserve">Christmas </w:t>
                        </w:r>
                        <w:sdt>
                          <w:sdtPr>
                            <w:id w:val="1329248421"/>
                            <w:placeholder>
                              <w:docPart w:val="CB795E87CADB4BBBB16BECCD8FC46731"/>
                            </w:placeholder>
                            <w:temporary/>
                            <w:showingPlcHdr/>
                            <w15:appearance w15:val="hidden"/>
                            <w:text/>
                          </w:sdtPr>
                          <w:sdtEndPr/>
                          <w:sdtContent>
                            <w:r>
                              <w:t>[Year]</w:t>
                            </w:r>
                          </w:sdtContent>
                        </w:sdt>
                        <w:r>
                          <w:br/>
                          <w:t xml:space="preserve">(from </w:t>
                        </w:r>
                        <w:sdt>
                          <w:sdtPr>
                            <w:id w:val="768118840"/>
                            <w:placeholder>
                              <w:docPart w:val="331700EFF2ED415A8C0418D672BC1BA4"/>
                            </w:placeholder>
                            <w:temporary/>
                            <w:showingPlcHdr/>
                            <w15:appearance w15:val="hidden"/>
                            <w:text/>
                          </w:sdtPr>
                          <w:sdtEndPr/>
                          <w:sdtContent>
                            <w:r>
                              <w:t>[Recipe Author]</w:t>
                            </w:r>
                          </w:sdtContent>
                        </w:sdt>
                        <w:r>
                          <w:t>)</w:t>
                        </w:r>
                      </w:p>
                    </w:tc>
                  </w:tr>
                </w:tbl>
                <w:p w:rsidR="005D39BF" w:rsidRDefault="005D39BF" w:rsidP="00DF559D"/>
              </w:tc>
              <w:tc>
                <w:tcPr>
                  <w:tcW w:w="333" w:type="pct"/>
                  <w:shd w:val="clear" w:color="auto" w:fill="auto"/>
                </w:tcPr>
                <w:p w:rsidR="005D39BF" w:rsidRDefault="005D39BF" w:rsidP="00DF559D"/>
              </w:tc>
            </w:tr>
          </w:tbl>
          <w:p w:rsidR="005D39BF" w:rsidRDefault="005D39BF" w:rsidP="00DF559D"/>
        </w:tc>
      </w:tr>
      <w:tr w:rsidR="005D39BF">
        <w:trPr>
          <w:trHeight w:hRule="exact" w:val="720"/>
        </w:trPr>
        <w:tc>
          <w:tcPr>
            <w:tcW w:w="8640" w:type="dxa"/>
          </w:tcPr>
          <w:p w:rsidR="005D39BF" w:rsidRDefault="005D39BF" w:rsidP="00DF559D"/>
        </w:tc>
      </w:tr>
      <w:tr w:rsidR="005D39BF">
        <w:trPr>
          <w:trHeight w:hRule="exact" w:val="5760"/>
        </w:trPr>
        <w:tc>
          <w:tcPr>
            <w:tcW w:w="8640" w:type="dxa"/>
          </w:tcPr>
          <w:tbl>
            <w:tblPr>
              <w:tblW w:w="4999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dividual card layout"/>
            </w:tblPr>
            <w:tblGrid>
              <w:gridCol w:w="360"/>
              <w:gridCol w:w="7919"/>
              <w:gridCol w:w="359"/>
            </w:tblGrid>
            <w:tr w:rsidR="005D39BF">
              <w:trPr>
                <w:trHeight w:hRule="exact" w:val="720"/>
              </w:trPr>
              <w:tc>
                <w:tcPr>
                  <w:tcW w:w="208" w:type="pct"/>
                </w:tcPr>
                <w:p w:rsidR="005D39BF" w:rsidRDefault="005D39BF" w:rsidP="00DF559D"/>
              </w:tc>
              <w:tc>
                <w:tcPr>
                  <w:tcW w:w="4584" w:type="pct"/>
                  <w:vAlign w:val="bottom"/>
                </w:tcPr>
                <w:p w:rsidR="005D39BF" w:rsidRDefault="003E02E8" w:rsidP="00DF559D">
                  <w:pPr>
                    <w:pStyle w:val="Title"/>
                  </w:pPr>
                  <w:sdt>
                    <w:sdtPr>
                      <w:id w:val="-1259605419"/>
                      <w:placeholder>
                        <w:docPart w:val="36C696ACD79D49FEB48AC180C902D1B7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 w:rsidR="006B5818">
                        <w:t>[Recipe Name]</w:t>
                      </w:r>
                    </w:sdtContent>
                  </w:sdt>
                </w:p>
              </w:tc>
              <w:tc>
                <w:tcPr>
                  <w:tcW w:w="208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2520"/>
              </w:trPr>
              <w:tc>
                <w:tcPr>
                  <w:tcW w:w="208" w:type="pct"/>
                </w:tcPr>
                <w:p w:rsidR="005D39BF" w:rsidRDefault="005D39BF" w:rsidP="00DF559D"/>
              </w:tc>
              <w:tc>
                <w:tcPr>
                  <w:tcW w:w="4584" w:type="pct"/>
                </w:tcPr>
                <w:tbl>
                  <w:tblPr>
                    <w:tblStyle w:val="RecipeCardLines"/>
                    <w:tblW w:w="5000" w:type="pct"/>
                    <w:tblLook w:val="04A0" w:firstRow="1" w:lastRow="0" w:firstColumn="1" w:lastColumn="0" w:noHBand="0" w:noVBand="1"/>
                    <w:tblDescription w:val="Recipe text area"/>
                  </w:tblPr>
                  <w:tblGrid>
                    <w:gridCol w:w="7919"/>
                  </w:tblGrid>
                  <w:tr w:rsidR="005D39BF">
                    <w:trPr>
                      <w:trHeight w:hRule="exact" w:val="331"/>
                    </w:trPr>
                    <w:sdt>
                      <w:sdtPr>
                        <w:id w:val="-986322724"/>
                        <w:placeholder>
                          <w:docPart w:val="EFB0EEA72F3D4F15B55FA7B68BDD1110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You can print these recipe cards two-sided or one-sided.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-1115133510"/>
                        <w:placeholder>
                          <w:docPart w:val="CA33155505CC4F0D9FA5EDF968406811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For two-sided printing, click File and then click Print.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1821928014"/>
                        <w:placeholder>
                          <w:docPart w:val="CC9405212C4A4534A0FDC1B0DB6D99A7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 xml:space="preserve">Under the option that defaults to Print One Sided, select a 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sdt>
                      <w:sdtPr>
                        <w:id w:val="-1865974772"/>
                        <w:placeholder>
                          <w:docPart w:val="2640D7C4FCF54D759D2E6FD91E6A8B31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tc>
                          <w:tcPr>
                            <w:tcW w:w="5000" w:type="pct"/>
                            <w:vAlign w:val="center"/>
                          </w:tcPr>
                          <w:p w:rsidR="005D39BF" w:rsidRDefault="006B5818" w:rsidP="00DF559D">
                            <w:pPr>
                              <w:spacing w:before="60" w:after="60"/>
                            </w:pPr>
                            <w:r>
                              <w:t>two-sided print setting. (Print options vary by printer.)</w:t>
                            </w:r>
                          </w:p>
                        </w:tc>
                      </w:sdtContent>
                    </w:sdt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  <w:vAlign w:val="center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  <w:vAlign w:val="center"/>
                      </w:tcPr>
                      <w:p w:rsidR="005D39BF" w:rsidRDefault="005D39BF" w:rsidP="00DF559D">
                        <w:pPr>
                          <w:spacing w:before="60" w:after="60"/>
                        </w:pPr>
                      </w:p>
                    </w:tc>
                  </w:tr>
                  <w:tr w:rsidR="005D39BF">
                    <w:trPr>
                      <w:trHeight w:hRule="exact" w:val="331"/>
                    </w:trPr>
                    <w:tc>
                      <w:tcPr>
                        <w:tcW w:w="5000" w:type="pct"/>
                        <w:vAlign w:val="center"/>
                      </w:tcPr>
                      <w:p w:rsidR="005D39BF" w:rsidRDefault="005D39BF" w:rsidP="00DF559D"/>
                    </w:tc>
                  </w:tr>
                </w:tbl>
                <w:p w:rsidR="005D39BF" w:rsidRDefault="005D39BF" w:rsidP="00DF559D"/>
              </w:tc>
              <w:tc>
                <w:tcPr>
                  <w:tcW w:w="208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2520"/>
              </w:trPr>
              <w:tc>
                <w:tcPr>
                  <w:tcW w:w="208" w:type="pct"/>
                </w:tcPr>
                <w:p w:rsidR="005D39BF" w:rsidRDefault="005D39BF" w:rsidP="00DF559D"/>
              </w:tc>
              <w:tc>
                <w:tcPr>
                  <w:tcW w:w="4584" w:type="pct"/>
                </w:tcPr>
                <w:p w:rsidR="005D39BF" w:rsidRDefault="006B5818" w:rsidP="00DF559D">
                  <w:r>
                    <w:t xml:space="preserve">Christmas </w:t>
                  </w:r>
                  <w:sdt>
                    <w:sdtPr>
                      <w:id w:val="1016277458"/>
                      <w:placeholder>
                        <w:docPart w:val="CB795E87CADB4BBBB16BECCD8FC46731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[Year]</w:t>
                      </w:r>
                    </w:sdtContent>
                  </w:sdt>
                  <w:r>
                    <w:t xml:space="preserve"> (from </w:t>
                  </w:r>
                  <w:sdt>
                    <w:sdtPr>
                      <w:id w:val="-1318724085"/>
                      <w:placeholder>
                        <w:docPart w:val="331700EFF2ED415A8C0418D672BC1BA4"/>
                      </w:placeholder>
                      <w:temporary/>
                      <w:showingPlcHdr/>
                      <w15:appearance w15:val="hidden"/>
                      <w:text/>
                    </w:sdtPr>
                    <w:sdtEndPr/>
                    <w:sdtContent>
                      <w:r>
                        <w:t>[Recipe Author]</w:t>
                      </w:r>
                    </w:sdtContent>
                  </w:sdt>
                  <w:r>
                    <w:t>)</w:t>
                  </w:r>
                </w:p>
              </w:tc>
              <w:tc>
                <w:tcPr>
                  <w:tcW w:w="208" w:type="pct"/>
                </w:tcPr>
                <w:p w:rsidR="005D39BF" w:rsidRDefault="005D39BF" w:rsidP="00DF559D"/>
              </w:tc>
            </w:tr>
          </w:tbl>
          <w:p w:rsidR="005D39BF" w:rsidRDefault="005D39BF" w:rsidP="00DF559D"/>
        </w:tc>
      </w:tr>
    </w:tbl>
    <w:p w:rsidR="005D39BF" w:rsidRDefault="006B5818" w:rsidP="00DF559D">
      <w:r>
        <w:br w:type="page"/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1143000" y="8915400"/>
                <wp:positionH relativeFrom="page">
                  <wp:align>center</wp:align>
                </wp:positionH>
                <wp:positionV relativeFrom="margin">
                  <wp:align>top</wp:align>
                </wp:positionV>
                <wp:extent cx="5493792" cy="7772401"/>
                <wp:effectExtent l="0" t="0" r="0" b="0"/>
                <wp:wrapNone/>
                <wp:docPr id="6" name="Group 5" descr="Background design drawings for two cards, showing a reindeer flying through stars (top) and a gingerbread man and house (bottom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93792" cy="7784189"/>
                          <a:chOff x="0" y="0"/>
                          <a:chExt cx="5486411" cy="7769623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11" cy="36576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13330"/>
                            <a:ext cx="5484440" cy="36562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DAD86F" id="Group 5" o:spid="_x0000_s1026" alt="Background design drawings for two cards, showing a reindeer flying through stars (top) and a gingerbread man and house (bottom)" style="position:absolute;margin-left:0;margin-top:0;width:432.6pt;height:612pt;z-index:-251657216;mso-position-horizontal:center;mso-position-horizontal-relative:page;mso-position-vertical:top;mso-position-vertical-relative:margin;mso-width-relative:margin;mso-height-relative:margin" coordsize="54864,77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8P/Zg0MCAAAAAEH/X3vD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LCdAu&#10;HJAAAAAACPr/uh+hK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wEp5SWAbdzHmJAAAAAElFTkSuQmCC&#10;UEsDBAoAAAAAAAAAIQC9LwQqR3ECAEdxAgAUAAAAZHJzL21lZGlhL2ltYWdlMi5wbmeJUE5HDQoa&#10;CgAAAA1JSERSAAAHCAAABLAIBgAAAO/iHgMAAAAJcEhZcwAALiMAAC4jAXilP3YAAAAZdEVYdFNv&#10;ZnR3YXJlAEFkb2JlIEltYWdlUmVhZHlxyWU8AAJw1ElEQVR42uzBAQEAAACAkP6v7ggK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A2bv7+KjqO+//H0PuE3ID&#10;BIhAmEBARJSAUbBWmdjVQqkSrN3qtauGX1vX/q4Hd9put330EvCxV7teXReUx257ufVHsNfvp61u&#10;CVoVtW2GWqvUCNEKogQyCMg9GUJC7iD8zuc75wwnw0wyMyTIzev5eBzPzJlzN+ecyR+8/Xy+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3rv8vQLtwQAIAAAAg6P/rfoS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4864;height:36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Yc9HAAAAA2gAAAA8AAABkcnMvZG93bnJldi54bWxEj92KwjAUhO8XfIdwBO/W1ArLUo0i/iF7&#10;4/rzAIfm2BSbk9LEWt/eCIKXw8x8w0znna1ES40vHSsYDRMQxLnTJRcKzqfN9y8IH5A1Vo5JwYM8&#10;zGe9rylm2t35QO0xFCJC2GeowIRQZ1L63JBFP3Q1cfQurrEYomwKqRu8R7itZJokP9JiyXHBYE1L&#10;Q/n1eLMK8L9IHzjWo815sW1XdF3v/0yi1KDfLSYgAnXhE363d1pBCq8r8QbI2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xhz0cAAAADaAAAADwAAAAAAAAAAAAAAAACfAgAA&#10;ZHJzL2Rvd25yZXYueG1sUEsFBgAAAAAEAAQA9wAAAIwDAAAAAA==&#10;">
                  <v:imagedata r:id="rId7" o:title=""/>
                  <v:path arrowok="t"/>
                </v:shape>
                <v:shape id="Picture 3" o:spid="_x0000_s1028" type="#_x0000_t75" style="position:absolute;top:41133;width:54844;height:36563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i1M7AAAAA2gAAAA8AAABkcnMvZG93bnJldi54bWxEj0GLwjAUhO8L/ofwBG9rqoIs1SiiyOph&#10;D1q9P5pnU2xeSpNtq7/eLAh7HGbmG2a57m0lWmp86VjBZJyAIM6dLrlQcMn2n18gfEDWWDkmBQ/y&#10;sF4NPpaYatfxidpzKESEsE9RgQmhTqX0uSGLfuxq4ujdXGMxRNkUUjfYRbit5DRJ5tJiyXHBYE1b&#10;Q/n9/GsVXOetMcepux1+ELvWPbPSfO+UGg37zQJEoD78h9/tg1Ywg78r8QbI1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SLUzsAAAADaAAAADwAAAAAAAAAAAAAAAACfAgAA&#10;ZHJzL2Rvd25yZXYueG1sUEsFBgAAAAAEAAQA9wAAAIwDAAAAAA==&#10;">
                  <v:imagedata r:id="rId8" o:title=""/>
                  <v:path arrowok="t"/>
                </v:shape>
                <w10:wrap anchorx="page" anchory="margin"/>
              </v:group>
            </w:pict>
          </mc:Fallback>
        </mc:AlternateContent>
      </w:r>
    </w:p>
    <w:tbl>
      <w:tblPr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rd layout for two cards per page"/>
      </w:tblPr>
      <w:tblGrid>
        <w:gridCol w:w="432"/>
        <w:gridCol w:w="6408"/>
        <w:gridCol w:w="1800"/>
      </w:tblGrid>
      <w:tr w:rsidR="005D39BF">
        <w:trPr>
          <w:trHeight w:hRule="exact" w:val="144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5472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tbl>
            <w:tblPr>
              <w:tblStyle w:val="RecipeCardLines"/>
              <w:tblW w:w="5000" w:type="pct"/>
              <w:tblLook w:val="04A0" w:firstRow="1" w:lastRow="0" w:firstColumn="1" w:lastColumn="0" w:noHBand="0" w:noVBand="1"/>
              <w:tblDescription w:val="Recipe text area"/>
            </w:tblPr>
            <w:tblGrid>
              <w:gridCol w:w="6408"/>
            </w:tblGrid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/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/>
              </w:tc>
            </w:tr>
          </w:tbl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144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720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144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5472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tbl>
            <w:tblPr>
              <w:tblStyle w:val="RecipeCardLines"/>
              <w:tblW w:w="5000" w:type="pct"/>
              <w:tblLook w:val="04A0" w:firstRow="1" w:lastRow="0" w:firstColumn="1" w:lastColumn="0" w:noHBand="0" w:noVBand="1"/>
              <w:tblDescription w:val="Recipe text area"/>
            </w:tblPr>
            <w:tblGrid>
              <w:gridCol w:w="6408"/>
            </w:tblGrid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  <w:vAlign w:val="center"/>
                </w:tcPr>
                <w:p w:rsidR="005D39BF" w:rsidRDefault="005D39BF" w:rsidP="00DF559D">
                  <w:pPr>
                    <w:spacing w:before="30" w:after="3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  <w:tr w:rsidR="005D39BF">
              <w:trPr>
                <w:trHeight w:hRule="exact" w:val="360"/>
              </w:trPr>
              <w:tc>
                <w:tcPr>
                  <w:tcW w:w="5000" w:type="pct"/>
                </w:tcPr>
                <w:p w:rsidR="005D39BF" w:rsidRDefault="005D39BF" w:rsidP="00DF559D">
                  <w:pPr>
                    <w:spacing w:before="80" w:after="80"/>
                  </w:pPr>
                </w:p>
              </w:tc>
            </w:tr>
          </w:tbl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  <w:tr w:rsidR="005D39BF">
        <w:trPr>
          <w:trHeight w:hRule="exact" w:val="144"/>
        </w:trPr>
        <w:tc>
          <w:tcPr>
            <w:tcW w:w="432" w:type="dxa"/>
          </w:tcPr>
          <w:p w:rsidR="005D39BF" w:rsidRDefault="005D39BF" w:rsidP="00DF559D"/>
        </w:tc>
        <w:tc>
          <w:tcPr>
            <w:tcW w:w="6408" w:type="dxa"/>
          </w:tcPr>
          <w:p w:rsidR="005D39BF" w:rsidRDefault="005D39BF" w:rsidP="00DF559D"/>
        </w:tc>
        <w:tc>
          <w:tcPr>
            <w:tcW w:w="1800" w:type="dxa"/>
          </w:tcPr>
          <w:p w:rsidR="005D39BF" w:rsidRDefault="005D39BF" w:rsidP="00DF559D"/>
        </w:tc>
      </w:tr>
    </w:tbl>
    <w:p w:rsidR="005D39BF" w:rsidRDefault="006B5818" w:rsidP="00DF559D"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5715000</wp:posOffset>
                </wp:positionH>
                <wp:positionV relativeFrom="page">
                  <wp:posOffset>1371600</wp:posOffset>
                </wp:positionV>
                <wp:extent cx="813816" cy="7141464"/>
                <wp:effectExtent l="0" t="0" r="5715" b="2540"/>
                <wp:wrapNone/>
                <wp:docPr id="7" name="Group 3" descr="Varied background design elements showing Christmas lights (top) and Christmas cookies (bottom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813816" cy="7141464"/>
                          <a:chOff x="0" y="0"/>
                          <a:chExt cx="841250" cy="7140062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9222"/>
                          <a:stretch/>
                        </pic:blipFill>
                        <pic:spPr>
                          <a:xfrm>
                            <a:off x="106681" y="0"/>
                            <a:ext cx="734569" cy="34248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10344"/>
                            <a:ext cx="841250" cy="30297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705563" id="Group 3" o:spid="_x0000_s1026" alt="Varied background design elements showing Christmas lights (top) and Christmas cookies (bottom)" style="position:absolute;margin-left:450pt;margin-top:108pt;width:64.1pt;height:562.3pt;z-index:-251655168;mso-position-horizontal-relative:page;mso-position-vertical-relative:page;mso-width-relative:margin;mso-height-relative:margin" coordsize="8412,71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">
                <o:lock v:ext="edit" aspectratio="t"/>
                <v:shape id="Picture 8" o:spid="_x0000_s1027" type="#_x0000_t75" style="position:absolute;left:1066;width:7346;height:34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T71e/AAAA2gAAAA8AAABkcnMvZG93bnJldi54bWxET81qwkAQvhd8h2UEb3VjwVJSVxHFItoe&#10;1D7AkJ1mU7OzIbua5O2dQ6HHj+9/sep9re7Uxiqwgdk0A0VcBFtxaeD7snt+AxUTssU6MBkYKMJq&#10;OXpaYG5Dxye6n1OpJIRjjgZcSk2udSwceYzT0BAL9xNaj0lgW2rbYifhvtYvWfaqPVYsDQ4b2jgq&#10;ruebl97u14fhy4XD6bOb77Zpc/y4DcZMxv36HVSiPv2L/9x7a0C2yhW5AXr5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sU+9XvwAAANoAAAAPAAAAAAAAAAAAAAAAAJ8CAABk&#10;cnMvZG93bnJldi54bWxQSwUGAAAAAAQABAD3AAAAiwMAAAAA&#10;">
                  <v:imagedata r:id="rId11" o:title="" cropbottom="12597f"/>
                  <v:path arrowok="t"/>
                </v:shape>
                <v:shape id="Picture 9" o:spid="_x0000_s1028" type="#_x0000_t75" style="position:absolute;top:41103;width:8412;height:30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2h8LDAAAA2gAAAA8AAABkcnMvZG93bnJldi54bWxEj0FrAjEUhO+C/yE8wYvUrLXYuhqlCIqn&#10;Qlc9eHvdPDeLm5d1E3X996ZQ6HGYmW+Y+bK1lbhR40vHCkbDBARx7nTJhYL9bv3yAcIHZI2VY1Lw&#10;IA/LRbczx1S7O3/TLQuFiBD2KSowIdSplD43ZNEPXU0cvZNrLIYom0LqBu8Rbiv5miQTabHkuGCw&#10;ppWh/JxdrYL3TfJDhcveJofVdHQZHL/GwZBS/V77OQMRqA3/4b/2ViuYwu+VeAPk4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naHwsMAAADaAAAADwAAAAAAAAAAAAAAAACf&#10;AgAAZHJzL2Rvd25yZXYueG1sUEsFBgAAAAAEAAQA9wAAAI8DAAAAAA==&#10;">
                  <v:imagedata r:id="rId12" o:title=""/>
                  <v:path arrowok="t"/>
                </v:shape>
                <w10:wrap anchorx="page" anchory="page"/>
              </v:group>
            </w:pict>
          </mc:Fallback>
        </mc:AlternateContent>
      </w:r>
    </w:p>
    <w:sectPr w:rsidR="005D39BF">
      <w:pgSz w:w="12240" w:h="15840"/>
      <w:pgMar w:top="180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818"/>
    <w:rsid w:val="003E02E8"/>
    <w:rsid w:val="005D39BF"/>
    <w:rsid w:val="006B5818"/>
    <w:rsid w:val="00DF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5:chartTrackingRefBased/>
  <w15:docId w15:val="{BD750971-6F7E-4BDC-BD6C-53ABAF72B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DD5949" w:themeColor="accent1"/>
        <w:sz w:val="18"/>
        <w:szCs w:val="18"/>
        <w:lang w:val="en-US" w:eastAsia="ja-JP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cipeCardLines">
    <w:name w:val="Recipe Card Lines"/>
    <w:basedOn w:val="TableNormal"/>
    <w:uiPriority w:val="99"/>
    <w:pPr>
      <w:spacing w:before="0" w:after="0"/>
    </w:pPr>
    <w:tblPr>
      <w:tblBorders>
        <w:bottom w:val="dashed" w:sz="4" w:space="0" w:color="D9D9D9" w:themeColor="background1" w:themeShade="D9"/>
        <w:insideH w:val="dashed" w:sz="4" w:space="0" w:color="D9D9D9" w:themeColor="background1" w:themeShade="D9"/>
      </w:tblBorders>
      <w:tblCellMar>
        <w:left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2"/>
    <w:qFormat/>
    <w:pPr>
      <w:spacing w:before="0"/>
      <w:contextualSpacing/>
    </w:pPr>
    <w:rPr>
      <w:rFonts w:asciiTheme="majorHAnsi" w:eastAsiaTheme="majorEastAsia" w:hAnsiTheme="majorHAnsi" w:cstheme="majorBidi"/>
      <w:color w:val="6D332F" w:themeColor="text2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olor w:val="6D332F" w:themeColor="text2"/>
      <w:kern w:val="28"/>
      <w:sz w:val="40"/>
      <w:szCs w:val="4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itleAlt">
    <w:name w:val="Title Alt."/>
    <w:basedOn w:val="Title"/>
    <w:uiPriority w:val="2"/>
    <w:qFormat/>
    <w:pPr>
      <w:spacing w:after="0"/>
      <w:contextualSpacing w:val="0"/>
    </w:pPr>
    <w:rPr>
      <w:color w:val="DD5949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Alexy\cookbook%20template\cookbook%20template%2015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FBBAFFA558D49D79D9CBDC3E6811E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9105C-5FB5-462E-94C6-BC68D8B4B27E}"/>
      </w:docPartPr>
      <w:docPartBody>
        <w:p w:rsidR="00FA08D8" w:rsidRDefault="004D3F28">
          <w:pPr>
            <w:pStyle w:val="FFBBAFFA558D49D79D9CBDC3E6811E16"/>
          </w:pPr>
          <w:r>
            <w:t>Ready to put your incredible recipes in print?</w:t>
          </w:r>
        </w:p>
      </w:docPartBody>
    </w:docPart>
    <w:docPart>
      <w:docPartPr>
        <w:name w:val="8125E4224E384B62B922309D7154D6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7FAEA-D602-4916-9987-0970F9F98530}"/>
      </w:docPartPr>
      <w:docPartBody>
        <w:p w:rsidR="00FA08D8" w:rsidRDefault="004D3F28">
          <w:pPr>
            <w:pStyle w:val="8125E4224E384B62B922309D7154D66A"/>
          </w:pPr>
          <w:r>
            <w:t>Just click above any dashed line and start typing.</w:t>
          </w:r>
        </w:p>
      </w:docPartBody>
    </w:docPart>
    <w:docPart>
      <w:docPartPr>
        <w:name w:val="6EF2483AE6F044DF80393398ABC18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9C2A6-8FF4-416C-8660-95BCA070906B}"/>
      </w:docPartPr>
      <w:docPartBody>
        <w:p w:rsidR="00FA08D8" w:rsidRDefault="004D3F28">
          <w:pPr>
            <w:pStyle w:val="6EF2483AE6F044DF80393398ABC18A34"/>
          </w:pPr>
          <w:r>
            <w:t>To move to a new line, press the down arrow key.</w:t>
          </w:r>
        </w:p>
      </w:docPartBody>
    </w:docPart>
    <w:docPart>
      <w:docPartPr>
        <w:name w:val="81F27FAFA4ED4A38A8C6C18109928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684DB-C2A9-4691-AC54-4F851E553D48}"/>
      </w:docPartPr>
      <w:docPartBody>
        <w:p w:rsidR="00FA08D8" w:rsidRDefault="004D3F28">
          <w:pPr>
            <w:pStyle w:val="81F27FAFA4ED4A38A8C6C181099284B7"/>
          </w:pPr>
          <w:r>
            <w:t>To delete any placeholder (like this one) just click it and type.</w:t>
          </w:r>
        </w:p>
      </w:docPartBody>
    </w:docPart>
    <w:docPart>
      <w:docPartPr>
        <w:name w:val="36C696ACD79D49FEB48AC180C902D1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765A5-913B-4D3E-AC81-BDFA946F6EC8}"/>
      </w:docPartPr>
      <w:docPartBody>
        <w:p w:rsidR="00FA08D8" w:rsidRDefault="004D3F28">
          <w:pPr>
            <w:pStyle w:val="36C696ACD79D49FEB48AC180C902D1B7"/>
          </w:pPr>
          <w:r>
            <w:t>[Recipe Name]</w:t>
          </w:r>
        </w:p>
      </w:docPartBody>
    </w:docPart>
    <w:docPart>
      <w:docPartPr>
        <w:name w:val="CB795E87CADB4BBBB16BECCD8FC4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CE237-9570-4FAD-84D9-67AECA72A69D}"/>
      </w:docPartPr>
      <w:docPartBody>
        <w:p w:rsidR="00FA08D8" w:rsidRDefault="004D3F28">
          <w:pPr>
            <w:pStyle w:val="CB795E87CADB4BBBB16BECCD8FC46731"/>
          </w:pPr>
          <w:r>
            <w:t>[Year]</w:t>
          </w:r>
        </w:p>
      </w:docPartBody>
    </w:docPart>
    <w:docPart>
      <w:docPartPr>
        <w:name w:val="331700EFF2ED415A8C0418D672BC1B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E49A2-DF8A-45D2-8056-7DCAF1A56918}"/>
      </w:docPartPr>
      <w:docPartBody>
        <w:p w:rsidR="00FA08D8" w:rsidRDefault="004D3F28">
          <w:pPr>
            <w:pStyle w:val="331700EFF2ED415A8C0418D672BC1BA4"/>
          </w:pPr>
          <w:r>
            <w:t>[Recipe Author]</w:t>
          </w:r>
        </w:p>
      </w:docPartBody>
    </w:docPart>
    <w:docPart>
      <w:docPartPr>
        <w:name w:val="EFB0EEA72F3D4F15B55FA7B68BDD1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E2F00-B096-4470-81F3-934FAC4DCFB1}"/>
      </w:docPartPr>
      <w:docPartBody>
        <w:p w:rsidR="00FA08D8" w:rsidRDefault="004D3F28">
          <w:pPr>
            <w:pStyle w:val="EFB0EEA72F3D4F15B55FA7B68BDD1110"/>
          </w:pPr>
          <w:r>
            <w:t>You can print these recipe cards two-sided or one-sided.</w:t>
          </w:r>
        </w:p>
      </w:docPartBody>
    </w:docPart>
    <w:docPart>
      <w:docPartPr>
        <w:name w:val="CA33155505CC4F0D9FA5EDF9684068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9300C-2854-4570-BA68-AA3D05CF1AE3}"/>
      </w:docPartPr>
      <w:docPartBody>
        <w:p w:rsidR="00FA08D8" w:rsidRDefault="004D3F28">
          <w:pPr>
            <w:pStyle w:val="CA33155505CC4F0D9FA5EDF968406811"/>
          </w:pPr>
          <w:r>
            <w:t>For two-sided printing, click File and then click Print.</w:t>
          </w:r>
        </w:p>
      </w:docPartBody>
    </w:docPart>
    <w:docPart>
      <w:docPartPr>
        <w:name w:val="CC9405212C4A4534A0FDC1B0DB6D9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463E06-2D3B-4491-B3E1-9167C328AB73}"/>
      </w:docPartPr>
      <w:docPartBody>
        <w:p w:rsidR="00FA08D8" w:rsidRDefault="004D3F28">
          <w:pPr>
            <w:pStyle w:val="CC9405212C4A4534A0FDC1B0DB6D99A7"/>
          </w:pPr>
          <w:r>
            <w:t xml:space="preserve">Under the option that defaults to Print One Sided, select a </w:t>
          </w:r>
        </w:p>
      </w:docPartBody>
    </w:docPart>
    <w:docPart>
      <w:docPartPr>
        <w:name w:val="2640D7C4FCF54D759D2E6FD91E6A8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DA333-04C3-41B6-B264-B94EA08BB058}"/>
      </w:docPartPr>
      <w:docPartBody>
        <w:p w:rsidR="00FA08D8" w:rsidRDefault="004D3F28">
          <w:pPr>
            <w:pStyle w:val="2640D7C4FCF54D759D2E6FD91E6A8B31"/>
          </w:pPr>
          <w:r>
            <w:t>two-sided print setting. (Print options vary by printer.)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F28"/>
    <w:rsid w:val="004D3F28"/>
    <w:rsid w:val="00FA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FBBAFFA558D49D79D9CBDC3E6811E16">
    <w:name w:val="FFBBAFFA558D49D79D9CBDC3E6811E16"/>
  </w:style>
  <w:style w:type="paragraph" w:customStyle="1" w:styleId="8125E4224E384B62B922309D7154D66A">
    <w:name w:val="8125E4224E384B62B922309D7154D66A"/>
  </w:style>
  <w:style w:type="paragraph" w:customStyle="1" w:styleId="6EF2483AE6F044DF80393398ABC18A34">
    <w:name w:val="6EF2483AE6F044DF80393398ABC18A34"/>
  </w:style>
  <w:style w:type="paragraph" w:customStyle="1" w:styleId="81F27FAFA4ED4A38A8C6C181099284B7">
    <w:name w:val="81F27FAFA4ED4A38A8C6C181099284B7"/>
  </w:style>
  <w:style w:type="paragraph" w:customStyle="1" w:styleId="36C696ACD79D49FEB48AC180C902D1B7">
    <w:name w:val="36C696ACD79D49FEB48AC180C902D1B7"/>
  </w:style>
  <w:style w:type="paragraph" w:customStyle="1" w:styleId="CB795E87CADB4BBBB16BECCD8FC46731">
    <w:name w:val="CB795E87CADB4BBBB16BECCD8FC46731"/>
  </w:style>
  <w:style w:type="paragraph" w:customStyle="1" w:styleId="331700EFF2ED415A8C0418D672BC1BA4">
    <w:name w:val="331700EFF2ED415A8C0418D672BC1BA4"/>
  </w:style>
  <w:style w:type="paragraph" w:customStyle="1" w:styleId="EFB0EEA72F3D4F15B55FA7B68BDD1110">
    <w:name w:val="EFB0EEA72F3D4F15B55FA7B68BDD1110"/>
  </w:style>
  <w:style w:type="paragraph" w:customStyle="1" w:styleId="CA33155505CC4F0D9FA5EDF968406811">
    <w:name w:val="CA33155505CC4F0D9FA5EDF968406811"/>
  </w:style>
  <w:style w:type="paragraph" w:customStyle="1" w:styleId="CC9405212C4A4534A0FDC1B0DB6D99A7">
    <w:name w:val="CC9405212C4A4534A0FDC1B0DB6D99A7"/>
  </w:style>
  <w:style w:type="paragraph" w:customStyle="1" w:styleId="2640D7C4FCF54D759D2E6FD91E6A8B31">
    <w:name w:val="2640D7C4FCF54D759D2E6FD91E6A8B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hristmas Set">
      <a:dk1>
        <a:sysClr val="windowText" lastClr="000000"/>
      </a:dk1>
      <a:lt1>
        <a:sysClr val="window" lastClr="FFFFFF"/>
      </a:lt1>
      <a:dk2>
        <a:srgbClr val="6D332F"/>
      </a:dk2>
      <a:lt2>
        <a:srgbClr val="FCF5E3"/>
      </a:lt2>
      <a:accent1>
        <a:srgbClr val="DD5949"/>
      </a:accent1>
      <a:accent2>
        <a:srgbClr val="3EA3CB"/>
      </a:accent2>
      <a:accent3>
        <a:srgbClr val="79A342"/>
      </a:accent3>
      <a:accent4>
        <a:srgbClr val="E28F41"/>
      </a:accent4>
      <a:accent5>
        <a:srgbClr val="F1BF50"/>
      </a:accent5>
      <a:accent6>
        <a:srgbClr val="927961"/>
      </a:accent6>
      <a:hlink>
        <a:srgbClr val="DD5949"/>
      </a:hlink>
      <a:folHlink>
        <a:srgbClr val="92796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5DAD604-0E5A-457A-BD2E-F2A6DE3B95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cookbook template 15.dotx</Template>
  <TotalTime>5</TotalTime>
  <Pages>2</Pages>
  <Words>106</Words>
  <Characters>616</Characters>
  <Application>Microsoft Office Word</Application>
  <DocSecurity>0</DocSecurity>
  <Lines>25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SHAJEDUL ISLAM</dc:creator>
  <cp:keywords/>
  <dc:description/>
  <cp:lastModifiedBy>MD SHAJEDUL ISLAM</cp:lastModifiedBy>
  <cp:revision>3</cp:revision>
  <cp:lastPrinted>2017-04-25T07:28:00Z</cp:lastPrinted>
  <dcterms:created xsi:type="dcterms:W3CDTF">2017-04-25T07:25:00Z</dcterms:created>
  <dcterms:modified xsi:type="dcterms:W3CDTF">2017-04-25T07:31:00Z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TC039566679991</vt:lpwstr>
  </property>
</Properties>
</file>