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DA2" w:rsidRDefault="00662FA3" w:rsidP="00C55EFE">
      <w:pPr>
        <w:rPr>
          <w:rFonts w:ascii="Century Gothic" w:hAnsi="Century Gothic" w:cs="Arial"/>
          <w:b/>
          <w:noProof/>
          <w:color w:val="808080" w:themeColor="background1" w:themeShade="80"/>
          <w:sz w:val="32"/>
          <w:szCs w:val="36"/>
        </w:rPr>
      </w:pPr>
      <w:r>
        <w:rPr>
          <w:rFonts w:ascii="Century Gothic" w:hAnsi="Century Gothic" w:cs="Arial"/>
          <w:b/>
          <w:noProof/>
          <w:color w:val="808080" w:themeColor="background1" w:themeShade="80"/>
          <w:sz w:val="32"/>
          <w:szCs w:val="36"/>
        </w:rPr>
        <w:t>ONE-</w:t>
      </w:r>
      <w:r w:rsidR="001445CE">
        <w:rPr>
          <w:rFonts w:ascii="Century Gothic" w:hAnsi="Century Gothic" w:cs="Arial"/>
          <w:b/>
          <w:noProof/>
          <w:color w:val="808080" w:themeColor="background1" w:themeShade="80"/>
          <w:sz w:val="32"/>
          <w:szCs w:val="36"/>
        </w:rPr>
        <w:t>SHEET</w:t>
      </w:r>
      <w:r w:rsidR="00F8671C">
        <w:rPr>
          <w:rFonts w:ascii="Century Gothic" w:hAnsi="Century Gothic" w:cs="Arial"/>
          <w:b/>
          <w:noProof/>
          <w:color w:val="808080" w:themeColor="background1" w:themeShade="80"/>
          <w:sz w:val="32"/>
          <w:szCs w:val="36"/>
        </w:rPr>
        <w:t xml:space="preserve"> </w:t>
      </w:r>
      <w:r w:rsidR="006F6DA2">
        <w:rPr>
          <w:rFonts w:ascii="Century Gothic" w:hAnsi="Century Gothic" w:cs="Arial"/>
          <w:b/>
          <w:noProof/>
          <w:color w:val="808080" w:themeColor="background1" w:themeShade="80"/>
          <w:sz w:val="32"/>
          <w:szCs w:val="36"/>
        </w:rPr>
        <w:t>BUSINESS PLAN FOR</w:t>
      </w:r>
      <w:r>
        <w:rPr>
          <w:rFonts w:ascii="Century Gothic" w:hAnsi="Century Gothic" w:cs="Arial"/>
          <w:b/>
          <w:noProof/>
          <w:color w:val="808080" w:themeColor="background1" w:themeShade="80"/>
          <w:sz w:val="32"/>
          <w:szCs w:val="36"/>
        </w:rPr>
        <w:t xml:space="preserve"> A SERVICE BUSINESS TEMPLATE</w:t>
      </w:r>
      <w:r w:rsidR="006F6DA2">
        <w:rPr>
          <w:rFonts w:ascii="Century Gothic" w:hAnsi="Century Gothic" w:cs="Arial"/>
          <w:b/>
          <w:noProof/>
          <w:color w:val="808080" w:themeColor="background1" w:themeShade="80"/>
          <w:sz w:val="32"/>
          <w:szCs w:val="36"/>
        </w:rPr>
        <w:t xml:space="preserve">                                          </w:t>
      </w:r>
      <w:r w:rsidR="00C55EFE">
        <w:rPr>
          <w:rFonts w:ascii="Century Gothic" w:hAnsi="Century Gothic" w:cs="Arial"/>
          <w:b/>
          <w:noProof/>
          <w:color w:val="808080" w:themeColor="background1" w:themeShade="80"/>
          <w:sz w:val="32"/>
          <w:szCs w:val="36"/>
        </w:rPr>
        <w:tab/>
      </w:r>
      <w:r w:rsidR="00E175FA">
        <w:rPr>
          <w:rFonts w:ascii="Century Gothic" w:hAnsi="Century Gothic" w:cs="Arial"/>
          <w:b/>
          <w:noProof/>
          <w:color w:val="808080" w:themeColor="background1" w:themeShade="80"/>
          <w:sz w:val="32"/>
          <w:szCs w:val="36"/>
        </w:rPr>
        <w:t xml:space="preserve">       </w:t>
      </w:r>
      <w:r w:rsidR="00F8671C">
        <w:rPr>
          <w:rFonts w:ascii="Century Gothic" w:hAnsi="Century Gothic" w:cs="Arial"/>
          <w:b/>
          <w:noProof/>
          <w:color w:val="808080" w:themeColor="background1" w:themeShade="80"/>
          <w:sz w:val="32"/>
          <w:szCs w:val="36"/>
        </w:rPr>
        <w:t xml:space="preserve">    </w:t>
      </w:r>
      <w:r w:rsidR="00FF0C6F">
        <w:rPr>
          <w:rFonts w:ascii="Century Gothic" w:hAnsi="Century Gothic" w:cs="Arial"/>
          <w:b/>
          <w:noProof/>
          <w:color w:val="808080" w:themeColor="background1" w:themeShade="80"/>
          <w:sz w:val="32"/>
          <w:szCs w:val="36"/>
        </w:rPr>
        <w:t xml:space="preserve">               </w:t>
      </w:r>
    </w:p>
    <w:p w:rsidR="001534AE" w:rsidRDefault="001534AE" w:rsidP="00D97508">
      <w:pPr>
        <w:rPr>
          <w:rFonts w:ascii="Century Gothic" w:hAnsi="Century Gothic"/>
          <w:b/>
          <w:bCs/>
          <w:sz w:val="22"/>
          <w:szCs w:val="22"/>
        </w:rPr>
      </w:pPr>
    </w:p>
    <w:tbl>
      <w:tblPr>
        <w:tblW w:w="11383" w:type="dxa"/>
        <w:tblLook w:val="04A0" w:firstRow="1" w:lastRow="0" w:firstColumn="1" w:lastColumn="0" w:noHBand="0" w:noVBand="1"/>
      </w:tblPr>
      <w:tblGrid>
        <w:gridCol w:w="2875"/>
        <w:gridCol w:w="7620"/>
        <w:gridCol w:w="222"/>
        <w:gridCol w:w="222"/>
        <w:gridCol w:w="222"/>
        <w:gridCol w:w="222"/>
      </w:tblGrid>
      <w:tr w:rsidR="001534AE" w:rsidRPr="001534AE" w:rsidTr="001534AE">
        <w:trPr>
          <w:trHeight w:val="465"/>
        </w:trPr>
        <w:tc>
          <w:tcPr>
            <w:tcW w:w="11383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333F4F"/>
            <w:vAlign w:val="center"/>
            <w:hideMark/>
          </w:tcPr>
          <w:p w:rsidR="001534AE" w:rsidRPr="001534AE" w:rsidRDefault="001534AE" w:rsidP="001534AE">
            <w:pPr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1998720" behindDoc="0" locked="0" layoutInCell="1" allowOverlap="1" wp14:anchorId="1259000B" wp14:editId="7B63683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991" name="Rectangle 2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959B56-EE72-844F-89CA-E134B81F19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59000B" id="Rectangle 2991" o:spid="_x0000_s1026" style="position:absolute;margin-left:154pt;margin-top:0;width:79pt;height:134pt;z-index:25199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1999744" behindDoc="0" locked="0" layoutInCell="1" allowOverlap="1" wp14:anchorId="2FA28F27" wp14:editId="0A5A9E6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990" name="Rectangle 2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6495AC-D597-DD43-BF4C-2B2337BC97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28F27" id="Rectangle 2990" o:spid="_x0000_s1027" style="position:absolute;margin-left:154pt;margin-top:0;width:79pt;height:134pt;z-index:25199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00768" behindDoc="0" locked="0" layoutInCell="1" allowOverlap="1" wp14:anchorId="517C1AC7" wp14:editId="211C2F1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989" name="Rectangle 2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4584B0-B7D0-D547-8907-6DC0C08AF2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7C1AC7" id="Rectangle 2989" o:spid="_x0000_s1028" style="position:absolute;margin-left:154pt;margin-top:0;width:79pt;height:134pt;z-index:25200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BrPOQIAAEE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01792" behindDoc="0" locked="0" layoutInCell="1" allowOverlap="1" wp14:anchorId="514672CC" wp14:editId="16AECA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988" name="Rectangle 2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0FA5A1-D757-654E-A5CE-23BE78A3D9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672CC" id="Rectangle 2988" o:spid="_x0000_s1029" style="position:absolute;margin-left:154pt;margin-top:0;width:79pt;height:134pt;z-index:25200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eV4OAIAAEE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02816" behindDoc="0" locked="0" layoutInCell="1" allowOverlap="1" wp14:anchorId="4AA93017" wp14:editId="57A6B7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987" name="Rectangle 2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BE00BC-1B90-7A42-81EE-2A96343290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A93017" id="Rectangle 2987" o:spid="_x0000_s1030" style="position:absolute;margin-left:154pt;margin-top:0;width:79pt;height:134pt;z-index:25200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7IxOgIAAEE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03840" behindDoc="0" locked="0" layoutInCell="1" allowOverlap="1" wp14:anchorId="31E7E357" wp14:editId="28093C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986" name="Rectangle 2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A1240C-5FA3-0443-B002-3E489A4293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7E357" id="Rectangle 2986" o:spid="_x0000_s1031" style="position:absolute;margin-left:154pt;margin-top:0;width:79pt;height:134pt;z-index:25200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Qh6OgIAAEEEAAAOAAAAZHJzL2Uyb0RvYy54bWysU0tv2zAMvg/YfxB0d/ysY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04864" behindDoc="0" locked="0" layoutInCell="1" allowOverlap="1" wp14:anchorId="0561CCD2" wp14:editId="13FB46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985" name="Rectangle 2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94D61C-8865-7843-9943-737272030C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61CCD2" id="Rectangle 2985" o:spid="_x0000_s1032" style="position:absolute;margin-left:154pt;margin-top:0;width:79pt;height:134pt;z-index:25200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IJaOQIAAEE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05888" behindDoc="0" locked="0" layoutInCell="1" allowOverlap="1" wp14:anchorId="29BDBEB9" wp14:editId="6F4A80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984" name="Rectangle 2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244016-590D-2142-8825-400B016C1D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BDBEB9" id="Rectangle 2984" o:spid="_x0000_s1033" style="position:absolute;margin-left:154pt;margin-top:0;width:79pt;height:134pt;z-index:25200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X3tOgIAAEE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06912" behindDoc="0" locked="0" layoutInCell="1" allowOverlap="1" wp14:anchorId="1823DDF8" wp14:editId="33073FB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983" name="Rectangle 2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27514F-2840-A64A-9853-792F1825EF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3DDF8" id="Rectangle 2983" o:spid="_x0000_s1034" style="position:absolute;margin-left:154pt;margin-top:0;width:79pt;height:134pt;z-index:25200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ihoOgIAAEE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07936" behindDoc="0" locked="0" layoutInCell="1" allowOverlap="1" wp14:anchorId="38255542" wp14:editId="0B449A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982" name="Rectangle 2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51E8F8-EF90-984A-8F15-EB4E636D64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55542" id="Rectangle 2982" o:spid="_x0000_s1035" style="position:absolute;margin-left:154pt;margin-top:0;width:79pt;height:134pt;z-index:25200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9ffOAIAAEE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08960" behindDoc="0" locked="0" layoutInCell="1" allowOverlap="1" wp14:anchorId="61F25094" wp14:editId="280A35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981" name="Rectangle 2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D11895-1FBA-7043-96CE-D51F0C2E1C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25094" id="Rectangle 2981" o:spid="_x0000_s1036" style="position:absolute;margin-left:154pt;margin-top:0;width:79pt;height:134pt;z-index:25200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052OgIAAEI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09984" behindDoc="0" locked="0" layoutInCell="1" allowOverlap="1" wp14:anchorId="2AC1B2BC" wp14:editId="63F2A0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980" name="Rectangle 2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584F7F-7AB8-464F-96F3-6E31A99316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1B2BC" id="Rectangle 2980" o:spid="_x0000_s1037" style="position:absolute;margin-left:154pt;margin-top:0;width:79pt;height:134pt;z-index:25200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11008" behindDoc="0" locked="0" layoutInCell="1" allowOverlap="1" wp14:anchorId="6E005B8B" wp14:editId="1EC4D2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979" name="Rectangle 2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0C870A-FEAD-A54C-BC2D-6429F9288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05B8B" id="Rectangle 2979" o:spid="_x0000_s1038" style="position:absolute;margin-left:154pt;margin-top:0;width:79pt;height:134pt;z-index:25201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t1bOgIAAEI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12032" behindDoc="0" locked="0" layoutInCell="1" allowOverlap="1" wp14:anchorId="7FC539C6" wp14:editId="4C4664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978" name="Rectangle 2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41792D-6E27-D94A-AEBC-92A4F6141F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539C6" id="Rectangle 2978" o:spid="_x0000_s1039" style="position:absolute;margin-left:154pt;margin-top:0;width:79pt;height:134pt;z-index:25201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JBkOwIAAEI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13056" behindDoc="0" locked="0" layoutInCell="1" allowOverlap="1" wp14:anchorId="43904118" wp14:editId="101E1B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977" name="Rectangle 2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74FD49-7057-C341-AEC0-A0D9412119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904118" id="Rectangle 2977" o:spid="_x0000_s1040" style="position:absolute;margin-left:154pt;margin-top:0;width:79pt;height:134pt;z-index:25201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hJJOgIAAEI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14080" behindDoc="0" locked="0" layoutInCell="1" allowOverlap="1" wp14:anchorId="6E053E93" wp14:editId="5A3E74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2976" name="Rectangle 2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EB8E31-4F1E-B543-BC98-752FC430AD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53E93" id="Rectangle 2976" o:spid="_x0000_s1041" style="position:absolute;margin-left:154pt;margin-top:0;width:79pt;height:158pt;z-index:25201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wR7OgIAAEI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15104" behindDoc="0" locked="0" layoutInCell="1" allowOverlap="1" wp14:anchorId="28FCD0D3" wp14:editId="05E3F1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2975" name="Rectangle 2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7CE3D1-5A06-FD47-9432-E2CFB60DAA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FCD0D3" id="Rectangle 2975" o:spid="_x0000_s1042" style="position:absolute;margin-left:154pt;margin-top:0;width:79pt;height:158pt;z-index:25201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p8aOwIAAEI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16128" behindDoc="0" locked="0" layoutInCell="1" allowOverlap="1" wp14:anchorId="14B9E2E5" wp14:editId="3A42152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2974" name="Rectangle 2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9C132F-B418-3345-98D7-3C2FA4FEA0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B9E2E5" id="Rectangle 2974" o:spid="_x0000_s1043" style="position:absolute;margin-left:154pt;margin-top:0;width:79pt;height:158pt;z-index:25201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EzYOwIAAEI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17152" behindDoc="0" locked="0" layoutInCell="1" allowOverlap="1" wp14:anchorId="14324838" wp14:editId="680958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2973" name="Rectangle 2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B5488B-2499-5A49-98C5-9306C748C6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324838" id="Rectangle 2973" o:spid="_x0000_s1044" style="position:absolute;margin-left:154pt;margin-top:0;width:79pt;height:158pt;z-index:25201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HuoOgIAAEI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18176" behindDoc="0" locked="0" layoutInCell="1" allowOverlap="1" wp14:anchorId="4982A330" wp14:editId="33BB4D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2972" name="Rectangle 2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3BF648-E595-A84C-9024-C54E364A71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2A330" id="Rectangle 2972" o:spid="_x0000_s1045" style="position:absolute;margin-left:154pt;margin-top:0;width:79pt;height:158pt;z-index:25201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jaXOwIAAEI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19200" behindDoc="0" locked="0" layoutInCell="1" allowOverlap="1" wp14:anchorId="3396BC32" wp14:editId="38BEA3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2971" name="Rectangle 2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0FCEE7-6670-1046-B8CF-4B26A513DC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96BC32" id="Rectangle 2971" o:spid="_x0000_s1046" style="position:absolute;margin-left:154pt;margin-top:0;width:79pt;height:158pt;z-index:25201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N4bOQIAAEI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20224" behindDoc="0" locked="0" layoutInCell="1" allowOverlap="1" wp14:anchorId="048CAD34" wp14:editId="23DD55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970" name="Rectangle 2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1D7E56-2AB2-2347-B480-41C9EDB93A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CAD34" id="Rectangle 2970" o:spid="_x0000_s1047" style="position:absolute;margin-left:154pt;margin-top:0;width:79pt;height:134pt;z-index:25202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cgpOAIAAEI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21248" behindDoc="0" locked="0" layoutInCell="1" allowOverlap="1" wp14:anchorId="7D2B65CB" wp14:editId="04ED08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969" name="Rectangle 2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BFEEBA-C4F3-F94D-90E9-7EFC063DDC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B65CB" id="Rectangle 2969" o:spid="_x0000_s1048" style="position:absolute;margin-left:154pt;margin-top:0;width:79pt;height:134pt;z-index:25202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HCzOgIAAEI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22272" behindDoc="0" locked="0" layoutInCell="1" allowOverlap="1" wp14:anchorId="14602BED" wp14:editId="4881DA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968" name="Rectangle 2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D31B67-DC77-3A49-B5BB-3BDD6E8D3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02BED" id="Rectangle 2968" o:spid="_x0000_s1049" style="position:absolute;margin-left:154pt;margin-top:0;width:79pt;height:134pt;z-index:25202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qNxOgIAAEI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23296" behindDoc="0" locked="0" layoutInCell="1" allowOverlap="1" wp14:anchorId="38AFAFF6" wp14:editId="46FE4D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967" name="Rectangle 2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904982-6376-624F-A040-8879FAF469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AFAFF6" id="Rectangle 2967" o:spid="_x0000_s1050" style="position:absolute;margin-left:154pt;margin-top:188pt;width:79pt;height:135pt;z-index:25202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L+hOQIAAEI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24320" behindDoc="0" locked="0" layoutInCell="1" allowOverlap="1" wp14:anchorId="24E77FA0" wp14:editId="6017E7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966" name="Rectangle 2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5C60AAD-5DA6-F54A-8B63-7DB77FEE37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77FA0" id="Rectangle 2966" o:spid="_x0000_s1051" style="position:absolute;margin-left:154pt;margin-top:188pt;width:79pt;height:135pt;z-index:25202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vKeOgIAAEI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AsRvKeOgIAAEI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25344" behindDoc="0" locked="0" layoutInCell="1" allowOverlap="1" wp14:anchorId="1005EEF4" wp14:editId="4EACB5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965" name="Rectangle 2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824403-0CF2-7541-A05A-87670CE95D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05EEF4" id="Rectangle 2965" o:spid="_x0000_s1052" style="position:absolute;margin-left:154pt;margin-top:188pt;width:79pt;height:135pt;z-index:25202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/cCOgIAAEI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CcI/cCOgIAAEI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26368" behindDoc="0" locked="0" layoutInCell="1" allowOverlap="1" wp14:anchorId="52AC4B3C" wp14:editId="36CF1D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964" name="Rectangle 2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2BA37A-56CB-BA42-855E-BD6BD23093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C4B3C" id="Rectangle 2964" o:spid="_x0000_s1053" style="position:absolute;margin-left:154pt;margin-top:188pt;width:79pt;height:135pt;z-index:25202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bo9OQIAAEI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27392" behindDoc="0" locked="0" layoutInCell="1" allowOverlap="1" wp14:anchorId="42B5509A" wp14:editId="40E1F5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963" name="Rectangle 2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7E2F7C-39EB-2640-94C4-D8D50A9D3E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5509A" id="Rectangle 2963" o:spid="_x0000_s1054" style="position:absolute;margin-left:154pt;margin-top:188pt;width:79pt;height:135pt;z-index:25202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Y1NOgIAAEI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B1WY1NOgIAAEI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28416" behindDoc="0" locked="0" layoutInCell="1" allowOverlap="1" wp14:anchorId="3792C80C" wp14:editId="15114A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962" name="Rectangle 2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65A977-B6BA-CD4A-9087-734A1FBC82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2C80C" id="Rectangle 2962" o:spid="_x0000_s1055" style="position:absolute;margin-left:154pt;margin-top:188pt;width:79pt;height:135pt;z-index:25202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16POgIAAEI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Dah16POgIAAEI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29440" behindDoc="0" locked="0" layoutInCell="1" allowOverlap="1" wp14:anchorId="53707205" wp14:editId="1BD2FC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961" name="Rectangle 2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CA20B5-B458-FF4C-9EA0-6CBBB5F9ED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07205" id="Rectangle 2961" o:spid="_x0000_s1056" style="position:absolute;margin-left:154pt;margin-top:188pt;width:79pt;height:135pt;z-index:25202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rCtOQIAAEI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30464" behindDoc="0" locked="0" layoutInCell="1" allowOverlap="1" wp14:anchorId="083A817A" wp14:editId="4785CFB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960" name="Rectangle 2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994CF8-AF68-D04C-8EF5-73124DBE99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3A817A" id="Rectangle 2960" o:spid="_x0000_s1057" style="position:absolute;margin-left:154pt;margin-top:188pt;width:79pt;height:135pt;z-index:25203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BxLP2SOgIAAEI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31488" behindDoc="0" locked="0" layoutInCell="1" allowOverlap="1" wp14:anchorId="737F0B6D" wp14:editId="6BE654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959" name="Rectangle 2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DD1480-7EF3-1542-A958-56C082B1A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F0B6D" id="Rectangle 2959" o:spid="_x0000_s1058" style="position:absolute;margin-left:154pt;margin-top:188pt;width:79pt;height:135pt;z-index:25203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RUrOgIAAEI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DjLRUrOgIAAEI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32512" behindDoc="0" locked="0" layoutInCell="1" allowOverlap="1" wp14:anchorId="7E3BEF0C" wp14:editId="5C4E95A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958" name="Rectangle 2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C08A25-F1AE-E24C-A1E0-52437F978A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BEF0C" id="Rectangle 2958" o:spid="_x0000_s1059" style="position:absolute;margin-left:154pt;margin-top:188pt;width:79pt;height:135pt;z-index:25203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1gUOgIAAEI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A9T1gUOgIAAEI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33536" behindDoc="0" locked="0" layoutInCell="1" allowOverlap="1" wp14:anchorId="4DD0BA21" wp14:editId="5B816B3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957" name="Rectangle 2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FBE792-BB3D-704F-86B5-293668F8FC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D0BA21" id="Rectangle 2957" o:spid="_x0000_s1060" style="position:absolute;margin-left:154pt;margin-top:188pt;width:79pt;height:135pt;z-index:25203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UTEOwIAAEI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34560" behindDoc="0" locked="0" layoutInCell="1" allowOverlap="1" wp14:anchorId="0EFBE88B" wp14:editId="7114C6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956" name="Rectangle 2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347C2D-7DEB-1049-8EAD-1782C6437F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BE88B" id="Rectangle 2956" o:spid="_x0000_s1061" style="position:absolute;margin-left:154pt;margin-top:188pt;width:79pt;height:135pt;z-index:25203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5cGOwIAAEI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35584" behindDoc="0" locked="0" layoutInCell="1" allowOverlap="1" wp14:anchorId="4519C509" wp14:editId="08A8CB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955" name="Rectangle 2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5F4A1F-92D6-3A42-952C-47DABD8432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19C509" id="Rectangle 2955" o:spid="_x0000_s1062" style="position:absolute;margin-left:154pt;margin-top:188pt;width:79pt;height:135pt;z-index:25203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gxnOg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BZugxnOgIAAEI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36608" behindDoc="0" locked="0" layoutInCell="1" allowOverlap="1" wp14:anchorId="4EA32A65" wp14:editId="649E37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56" name="Rectangle 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F4EDF2-EEB2-6F43-BAEB-CB77FF2CED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A32A65" id="Rectangle 256" o:spid="_x0000_s1063" style="position:absolute;margin-left:154pt;margin-top:188pt;width:79pt;height:135pt;z-index:25203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g4aOgIAAEA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AsJg4aOgIAAEA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37632" behindDoc="0" locked="0" layoutInCell="1" allowOverlap="1" wp14:anchorId="24C3853D" wp14:editId="7BDB2B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57" name="Rectangle 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F37F20-89F4-A940-AA32-ACB5F8FE37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3853D" id="Rectangle 257" o:spid="_x0000_s1064" style="position:absolute;margin-left:154pt;margin-top:188pt;width:79pt;height:135pt;z-index:25203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/JXOgIAAEAEAAAOAAAAZHJzL2Uyb0RvYy54bWysU0tv2zAMvg/YfxB0d/ysY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Dnr/JXOgIAAEA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38656" behindDoc="0" locked="0" layoutInCell="1" allowOverlap="1" wp14:anchorId="22314133" wp14:editId="569EFF3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58" name="Rectangle 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34AA88-2047-7142-B1C5-FE8C07E827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14133" id="Rectangle 258" o:spid="_x0000_s1065" style="position:absolute;margin-left:154pt;margin-top:188pt;width:79pt;height:135pt;z-index:25203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39680" behindDoc="0" locked="0" layoutInCell="1" allowOverlap="1" wp14:anchorId="2CB0E773" wp14:editId="19ABE8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59" name="Rectangle 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2398A4-577F-0945-ACDD-EEB9DEED6F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0E773" id="Rectangle 259" o:spid="_x0000_s1066" style="position:absolute;margin-left:154pt;margin-top:188pt;width:79pt;height:135pt;z-index:25203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wraOQIAAEA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40704" behindDoc="0" locked="0" layoutInCell="1" allowOverlap="1" wp14:anchorId="730E6831" wp14:editId="0AC025B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60" name="Rectangle 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8CC6CF-F1E4-F94B-80AD-7B52FB5644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E6831" id="Rectangle 260" o:spid="_x0000_s1067" style="position:absolute;margin-left:154pt;margin-top:188pt;width:79pt;height:135pt;z-index:25204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41728" behindDoc="0" locked="0" layoutInCell="1" allowOverlap="1" wp14:anchorId="08730E49" wp14:editId="40F7BA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61" name="Rectangle 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50767B-BB3A-9940-846F-FBBFAFFF53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30E49" id="Rectangle 261" o:spid="_x0000_s1068" style="position:absolute;margin-left:154pt;margin-top:188pt;width:79pt;height:135pt;z-index:25204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nC8OQIAAEA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42752" behindDoc="0" locked="0" layoutInCell="1" allowOverlap="1" wp14:anchorId="7AAFDCEB" wp14:editId="47BB16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62" name="Rectangle 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EE76A1-9317-BC40-8B34-466C1352B5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AFDCEB" id="Rectangle 262" o:spid="_x0000_s1069" style="position:absolute;margin-left:154pt;margin-top:188pt;width:79pt;height:135pt;z-index:25204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ZkUOgIAAEA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CkAZkUOgIAAEA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43776" behindDoc="0" locked="0" layoutInCell="1" allowOverlap="1" wp14:anchorId="6F650630" wp14:editId="11AB46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63" name="Rectangle 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3D4A64-FCA0-234A-8703-C76EEC70F9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650630" id="Rectangle 263" o:spid="_x0000_s1070" style="position:absolute;margin-left:154pt;margin-top:188pt;width:79pt;height:135pt;z-index:25204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CnP2T1OgIAAEA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44800" behindDoc="0" locked="0" layoutInCell="1" allowOverlap="1" wp14:anchorId="72CF32F2" wp14:editId="11E262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64" name="Rectangle 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0ACF45-E7C6-6D40-B4BA-D27DAE6130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F32F2" id="Rectangle 264" o:spid="_x0000_s1071" style="position:absolute;margin-left:154pt;margin-top:188pt;width:79pt;height:135pt;z-index:25204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45824" behindDoc="0" locked="0" layoutInCell="1" allowOverlap="1" wp14:anchorId="34E3FB06" wp14:editId="2921F7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65" name="Rectangle 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D1B70A-CEEF-B148-BE8B-73F3010EE1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3FB06" id="Rectangle 265" o:spid="_x0000_s1072" style="position:absolute;margin-left:154pt;margin-top:188pt;width:79pt;height:135pt;z-index:25204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ItfOgIAAEA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C/2ItfOgIAAEA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46848" behindDoc="0" locked="0" layoutInCell="1" allowOverlap="1" wp14:anchorId="171A7623" wp14:editId="6D32D2A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66" name="Rectangle 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7717A8-3E48-814D-B31E-0B6A8E7FB9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1A7623" id="Rectangle 266" o:spid="_x0000_s1073" style="position:absolute;margin-left:154pt;margin-top:188pt;width:79pt;height:135pt;z-index:25204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/wKOgIAAEA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AzK/wKOgIAAEA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47872" behindDoc="0" locked="0" layoutInCell="1" allowOverlap="1" wp14:anchorId="51C89534" wp14:editId="1710D6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67" name="Rectangle 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B8D2FD-EC13-2849-9BB5-49EF798CFF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C89534" id="Rectangle 267" o:spid="_x0000_s1074" style="position:absolute;margin-left:154pt;margin-top:188pt;width:79pt;height:135pt;z-index:25204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p66OQIAAEA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48896" behindDoc="0" locked="0" layoutInCell="1" allowOverlap="1" wp14:anchorId="7C0DCB1E" wp14:editId="38362A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68" name="Rectangle 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327BC1-6855-A341-84D3-3C004BC960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DCB1E" id="Rectangle 268" o:spid="_x0000_s1075" style="position:absolute;margin-left:154pt;margin-top:188pt;width:79pt;height:135pt;z-index:25204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tnKOgIAAEA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DhQtnKOgIAAEA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49920" behindDoc="0" locked="0" layoutInCell="1" allowOverlap="1" wp14:anchorId="11139E90" wp14:editId="38B6A9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69" name="Rectangle 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684885-A06B-9D44-B423-FDA2FC127C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39E90" id="Rectangle 269" o:spid="_x0000_s1076" style="position:absolute;margin-left:154pt;margin-top:188pt;width:79pt;height:135pt;z-index:25204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1E+OQIAAEA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50944" behindDoc="0" locked="0" layoutInCell="1" allowOverlap="1" wp14:anchorId="528C57AF" wp14:editId="6D0CBA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70" name="Rectangle 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85C352-7549-7144-AFA6-ADA54ECF51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8C57AF" id="Rectangle 270" o:spid="_x0000_s1077" style="position:absolute;margin-left:154pt;margin-top:188pt;width:79pt;height:135pt;z-index:25205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51968" behindDoc="0" locked="0" layoutInCell="1" allowOverlap="1" wp14:anchorId="1C6BF496" wp14:editId="7492D3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71" name="Rectangle 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B35023-BA58-844E-B7CD-4F84522CE0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6BF496" id="Rectangle 271" o:spid="_x0000_s1078" style="position:absolute;margin-left:154pt;margin-top:188pt;width:79pt;height:135pt;z-index:25205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68sOgIAAEA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BL668sOgIAAEA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52992" behindDoc="0" locked="0" layoutInCell="1" allowOverlap="1" wp14:anchorId="3FD8A567" wp14:editId="754E41B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72" name="Rectangle 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0BB2A5-258D-0A49-B89A-6810565F65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8A567" id="Rectangle 272" o:spid="_x0000_s1079" style="position:absolute;margin-left:154pt;margin-top:188pt;width:79pt;height:135pt;z-index:25205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DHGNh5OgIAAEA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54016" behindDoc="0" locked="0" layoutInCell="1" allowOverlap="1" wp14:anchorId="563D3AB7" wp14:editId="060261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73" name="Rectangle 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2E7B10-C964-C145-9638-DCE21792E3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D3AB7" id="Rectangle 273" o:spid="_x0000_s1080" style="position:absolute;margin-left:154pt;margin-top:188pt;width:79pt;height:135pt;z-index:25205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55040" behindDoc="0" locked="0" layoutInCell="1" allowOverlap="1" wp14:anchorId="247302E9" wp14:editId="6B43614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74" name="Rectangle 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437370-025F-2F4E-B644-904BFB8FE3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302E9" id="Rectangle 274" o:spid="_x0000_s1081" style="position:absolute;margin-left:154pt;margin-top:188pt;width:79pt;height:135pt;z-index:25205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A7JDeFOgIAAEA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56064" behindDoc="0" locked="0" layoutInCell="1" allowOverlap="1" wp14:anchorId="12F71F29" wp14:editId="2D7316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75" name="Rectangle 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E86929-B742-6C42-A33C-2BC2B2842C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71F29" id="Rectangle 275" o:spid="_x0000_s1082" style="position:absolute;margin-left:154pt;margin-top:188pt;width:79pt;height:135pt;z-index:25205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coyOwIAAEA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57088" behindDoc="0" locked="0" layoutInCell="1" allowOverlap="1" wp14:anchorId="334164F2" wp14:editId="6ECA5C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76" name="Rectangle 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4CB4D1-D9A1-424A-9CA6-AFD4833CB9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164F2" id="Rectangle 276" o:spid="_x0000_s1083" style="position:absolute;margin-left:154pt;margin-top:188pt;width:79pt;height:135pt;z-index:25205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58112" behindDoc="0" locked="0" layoutInCell="1" allowOverlap="1" wp14:anchorId="6439304A" wp14:editId="00FE66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77" name="Rectangle 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A09C2C-6F05-AE4B-9A30-25BCAD98C2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39304A" id="Rectangle 277" o:spid="_x0000_s1084" style="position:absolute;margin-left:154pt;margin-top:188pt;width:79pt;height:135pt;z-index:25205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Cbu0EqOgIAAEA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59136" behindDoc="0" locked="0" layoutInCell="1" allowOverlap="1" wp14:anchorId="3AA06191" wp14:editId="35CBDB4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78" name="Rectangle 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AD8DA9-267B-2E4D-82FD-F331C50AEC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06191" id="Rectangle 278" o:spid="_x0000_s1085" style="position:absolute;margin-left:154pt;margin-top:188pt;width:79pt;height:135pt;z-index:25205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CCW5inOgIAAEA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60160" behindDoc="0" locked="0" layoutInCell="1" allowOverlap="1" wp14:anchorId="68A74146" wp14:editId="7380138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977900" cy="2946400"/>
                      <wp:effectExtent l="0" t="0" r="0" b="0"/>
                      <wp:wrapNone/>
                      <wp:docPr id="495" name="Rectangle 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1DBED3-5DD6-AB46-B00E-A684F03244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74146" id="Rectangle 495" o:spid="_x0000_s1086" style="position:absolute;margin-left:154pt;margin-top:281pt;width:77pt;height:232pt;z-index:25206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61184" behindDoc="0" locked="0" layoutInCell="1" allowOverlap="1" wp14:anchorId="137976D0" wp14:editId="35CFC4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496" name="Rectangle 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B4ED94-64A2-9E4A-89D6-013B106639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976D0" id="Rectangle 496" o:spid="_x0000_s1087" style="position:absolute;margin-left:154pt;margin-top:281pt;width:79pt;height:183pt;z-index:25206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62208" behindDoc="0" locked="0" layoutInCell="1" allowOverlap="1" wp14:anchorId="7EB36D5E" wp14:editId="4477B8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977900" cy="2654300"/>
                      <wp:effectExtent l="0" t="0" r="0" b="0"/>
                      <wp:wrapNone/>
                      <wp:docPr id="497" name="Rectangle 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EEB946-8F72-304D-A72A-E48CC046CA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641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36D5E" id="Rectangle 497" o:spid="_x0000_s1088" style="position:absolute;margin-left:154pt;margin-top:281pt;width:77pt;height:209pt;z-index:25206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63232" behindDoc="0" locked="0" layoutInCell="1" allowOverlap="1" wp14:anchorId="3FF91126" wp14:editId="5113AA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977900" cy="2946400"/>
                      <wp:effectExtent l="0" t="0" r="0" b="0"/>
                      <wp:wrapNone/>
                      <wp:docPr id="498" name="Rectangle 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CB9967-2AFF-A641-8F5E-33A7A255D9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91126" id="Rectangle 498" o:spid="_x0000_s1089" style="position:absolute;margin-left:154pt;margin-top:281pt;width:77pt;height:232pt;z-index:25206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64256" behindDoc="0" locked="0" layoutInCell="1" allowOverlap="1" wp14:anchorId="7A85DBCB" wp14:editId="7C4DFD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499" name="Rectangle 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C00B7F-61B1-AB4F-97EC-64E5A2BB1B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5DBCB" id="Rectangle 499" o:spid="_x0000_s1090" style="position:absolute;margin-left:154pt;margin-top:281pt;width:79pt;height:183pt;z-index:25206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65280" behindDoc="0" locked="0" layoutInCell="1" allowOverlap="1" wp14:anchorId="5711290E" wp14:editId="4860DE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977900" cy="2946400"/>
                      <wp:effectExtent l="0" t="0" r="0" b="0"/>
                      <wp:wrapNone/>
                      <wp:docPr id="500" name="Rectangle 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D3955B-4FBF-384C-9B8B-C878EFDFDD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11290E" id="Rectangle 500" o:spid="_x0000_s1091" style="position:absolute;margin-left:154pt;margin-top:281pt;width:77pt;height:232pt;z-index:25206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66304" behindDoc="0" locked="0" layoutInCell="1" allowOverlap="1" wp14:anchorId="4739E5E8" wp14:editId="1335CDC6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3568700</wp:posOffset>
                      </wp:positionV>
                      <wp:extent cx="977900" cy="2946400"/>
                      <wp:effectExtent l="0" t="0" r="0" b="0"/>
                      <wp:wrapNone/>
                      <wp:docPr id="501" name="Rectangle 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8439E7-D1E6-904E-B3EF-BC75889A7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9E5E8" id="Rectangle 501" o:spid="_x0000_s1092" style="position:absolute;margin-left:155pt;margin-top:281pt;width:77pt;height:232pt;z-index:25206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67328" behindDoc="0" locked="0" layoutInCell="1" allowOverlap="1" wp14:anchorId="1223EC44" wp14:editId="072B9D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02" name="Rectangle 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F07E73-1E6E-D346-8F38-7D20EB6051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3EC44" id="Rectangle 502" o:spid="_x0000_s1093" style="position:absolute;margin-left:154pt;margin-top:281pt;width:79pt;height:183pt;z-index:25206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68352" behindDoc="0" locked="0" layoutInCell="1" allowOverlap="1" wp14:anchorId="2F39DB8F" wp14:editId="59A8BB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977900" cy="2946400"/>
                      <wp:effectExtent l="0" t="0" r="0" b="0"/>
                      <wp:wrapNone/>
                      <wp:docPr id="503" name="Rectangle 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344026-DB0E-6E41-9ACA-8E4B8750E4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9DB8F" id="Rectangle 503" o:spid="_x0000_s1094" style="position:absolute;margin-left:154pt;margin-top:281pt;width:77pt;height:232pt;z-index:25206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69376" behindDoc="0" locked="0" layoutInCell="1" allowOverlap="1" wp14:anchorId="3928C463" wp14:editId="6C02EF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977900" cy="2921000"/>
                      <wp:effectExtent l="0" t="0" r="0" b="0"/>
                      <wp:wrapNone/>
                      <wp:docPr id="504" name="Rectangle 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822F4B-133E-2B40-B40C-1C2DBEFB7A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08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8C463" id="Rectangle 504" o:spid="_x0000_s1095" style="position:absolute;margin-left:154pt;margin-top:281pt;width:77pt;height:230pt;z-index:25206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70400" behindDoc="0" locked="0" layoutInCell="1" allowOverlap="1" wp14:anchorId="47AA9355" wp14:editId="75E306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05" name="Rectangle 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E9D895-7167-5B46-87B0-76F98EDC74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AA9355" id="Rectangle 505" o:spid="_x0000_s1096" style="position:absolute;margin-left:154pt;margin-top:281pt;width:79pt;height:183pt;z-index:25207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NQ0OgIAAEA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71424" behindDoc="0" locked="0" layoutInCell="1" allowOverlap="1" wp14:anchorId="21853E00" wp14:editId="0FA83D6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06" name="Rectangle 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67EF5E-F0D0-4F40-8990-68F7DEA618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53E00" id="Rectangle 506" o:spid="_x0000_s1097" style="position:absolute;margin-left:154pt;margin-top:281pt;width:79pt;height:183pt;z-index:25207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6NhOgIAAEA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72448" behindDoc="0" locked="0" layoutInCell="1" allowOverlap="1" wp14:anchorId="44474844" wp14:editId="7DAC41F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07" name="Rectangle 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0299EF-266D-8B44-A7C8-E93A520FFA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74844" id="Rectangle 507" o:spid="_x0000_s1098" style="position:absolute;margin-left:154pt;margin-top:281pt;width:79pt;height:183pt;z-index:25207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73472" behindDoc="0" locked="0" layoutInCell="1" allowOverlap="1" wp14:anchorId="546BF587" wp14:editId="4CB710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08" name="Rectangle 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C5F01D-E4DE-8946-BCD1-4056FABA41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BF587" id="Rectangle 508" o:spid="_x0000_s1099" style="position:absolute;margin-left:154pt;margin-top:281pt;width:79pt;height:183pt;z-index:25207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74496" behindDoc="0" locked="0" layoutInCell="1" allowOverlap="1" wp14:anchorId="26005A16" wp14:editId="768CCD3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09" name="Rectangle 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2CA10B-3C51-A145-ADD9-0DEBA92138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05A16" id="Rectangle 509" o:spid="_x0000_s1100" style="position:absolute;margin-left:154pt;margin-top:281pt;width:79pt;height:183pt;z-index:25207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75520" behindDoc="0" locked="0" layoutInCell="1" allowOverlap="1" wp14:anchorId="12A8AA6B" wp14:editId="6B9E87A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10" name="Rectangle 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038DA1-25B7-AA47-B5DA-B663539882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8AA6B" id="Rectangle 510" o:spid="_x0000_s1101" style="position:absolute;margin-left:154pt;margin-top:281pt;width:79pt;height:183pt;z-index:25207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efiOgIAAEA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76544" behindDoc="0" locked="0" layoutInCell="1" allowOverlap="1" wp14:anchorId="3BC65DF8" wp14:editId="440FC0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11" name="Rectangle 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EAEF05-9212-FD47-B926-42BC029DFC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65DF8" id="Rectangle 511" o:spid="_x0000_s1102" style="position:absolute;margin-left:154pt;margin-top:281pt;width:79pt;height:183pt;z-index:25207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ISoOwIAAEA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77568" behindDoc="0" locked="0" layoutInCell="1" allowOverlap="1" wp14:anchorId="2B52D439" wp14:editId="23A469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12" name="Rectangle 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CF1F47-56AA-5545-8A2C-7F2B7DD9E8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2D439" id="Rectangle 512" o:spid="_x0000_s1103" style="position:absolute;margin-left:154pt;margin-top:281pt;width:79pt;height:183pt;z-index:25207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78592" behindDoc="0" locked="0" layoutInCell="1" allowOverlap="1" wp14:anchorId="757F5233" wp14:editId="308170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13" name="Rectangle 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04773C-99BF-5147-832D-729D821A9B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F5233" id="Rectangle 513" o:spid="_x0000_s1104" style="position:absolute;margin-left:154pt;margin-top:281pt;width:79pt;height:183pt;z-index:25207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pFNOgIAAEA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79616" behindDoc="0" locked="0" layoutInCell="1" allowOverlap="1" wp14:anchorId="70D24A0E" wp14:editId="4E70018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14" name="Rectangle 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08FEE1-D79D-A148-87A3-F9276A1B38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24A0E" id="Rectangle 514" o:spid="_x0000_s1105" style="position:absolute;margin-left:154pt;margin-top:281pt;width:79pt;height:183pt;z-index:25207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80640" behindDoc="0" locked="0" layoutInCell="1" allowOverlap="1" wp14:anchorId="39F6ACF9" wp14:editId="475690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15" name="Rectangle 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5F79EC-F499-0B45-A64A-08F4034398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F6ACF9" id="Rectangle 515" o:spid="_x0000_s1106" style="position:absolute;margin-left:154pt;margin-top:281pt;width:79pt;height:183pt;z-index:25208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y84OgIAAEA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81664" behindDoc="0" locked="0" layoutInCell="1" allowOverlap="1" wp14:anchorId="5EF7C8A8" wp14:editId="62D9B0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16" name="Rectangle 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F7E161-AEE2-584C-861D-59CF621C0A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F7C8A8" id="Rectangle 516" o:spid="_x0000_s1107" style="position:absolute;margin-left:154pt;margin-top:281pt;width:79pt;height:183pt;z-index:25208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82688" behindDoc="0" locked="0" layoutInCell="1" allowOverlap="1" wp14:anchorId="5447507C" wp14:editId="4EE785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17" name="Rectangle 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DBF6CE-67F4-3341-8E93-1ACD6975AF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7507C" id="Rectangle 517" o:spid="_x0000_s1108" style="position:absolute;margin-left:154pt;margin-top:281pt;width:79pt;height:183pt;z-index:25208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aXaOwIAAEA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83712" behindDoc="0" locked="0" layoutInCell="1" allowOverlap="1" wp14:anchorId="22EA3168" wp14:editId="0D7619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18" name="Rectangle 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86F7B1-8E1C-844F-9F5F-E5128920B2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EA3168" id="Rectangle 518" o:spid="_x0000_s1109" style="position:absolute;margin-left:154pt;margin-top:281pt;width:79pt;height:183pt;z-index:25208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84736" behindDoc="0" locked="0" layoutInCell="1" allowOverlap="1" wp14:anchorId="06AB0EDE" wp14:editId="6B660E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19" name="Rectangle 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28F8118-8567-4240-B06E-4D4C99690E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B0EDE" id="Rectangle 519" o:spid="_x0000_s1110" style="position:absolute;margin-left:154pt;margin-top:281pt;width:79pt;height:183pt;z-index:25208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85760" behindDoc="0" locked="0" layoutInCell="1" allowOverlap="1" wp14:anchorId="454CD264" wp14:editId="2F3029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20" name="Rectangle 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1BEE2F-B037-344B-BFAC-641EA0043A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CD264" id="Rectangle 520" o:spid="_x0000_s1111" style="position:absolute;margin-left:154pt;margin-top:281pt;width:79pt;height:183pt;z-index:25208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86784" behindDoc="0" locked="0" layoutInCell="1" allowOverlap="1" wp14:anchorId="65AD9383" wp14:editId="4F01044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21" name="Rectangle 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DC4E6E-D95C-2141-87D2-6884475DCD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AD9383" id="Rectangle 521" o:spid="_x0000_s1112" style="position:absolute;margin-left:154pt;margin-top:281pt;width:79pt;height:183pt;z-index:25208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mUtOwIAAEA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87808" behindDoc="0" locked="0" layoutInCell="1" allowOverlap="1" wp14:anchorId="750EAD2D" wp14:editId="4F1681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22" name="Rectangle 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C8A8EB-1E94-2F4C-8E02-BF4A747FF1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0EAD2D" id="Rectangle 522" o:spid="_x0000_s1113" style="position:absolute;margin-left:154pt;margin-top:281pt;width:79pt;height:183pt;z-index:25208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YyFOQIAAEA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88832" behindDoc="0" locked="0" layoutInCell="1" allowOverlap="1" wp14:anchorId="2D7F337A" wp14:editId="03E68F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23" name="Rectangle 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7FB2D1-F0EB-3348-84F2-D3C2A213A1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7F337A" id="Rectangle 523" o:spid="_x0000_s1114" style="position:absolute;margin-left:154pt;margin-top:281pt;width:79pt;height:183pt;z-index:25208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O41OgIAAEA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89856" behindDoc="0" locked="0" layoutInCell="1" allowOverlap="1" wp14:anchorId="3F0EE871" wp14:editId="39F81B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24" name="Rectangle 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C57263-974F-AB41-89C7-28DDD33DB7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0EE871" id="Rectangle 524" o:spid="_x0000_s1115" style="position:absolute;margin-left:154pt;margin-top:281pt;width:79pt;height:183pt;z-index:25208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90880" behindDoc="0" locked="0" layoutInCell="1" allowOverlap="1" wp14:anchorId="7E30DB0A" wp14:editId="334FFB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25" name="Rectangle 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D581B0-E06B-0C47-AE13-45A1B87BE4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0DB0A" id="Rectangle 525" o:spid="_x0000_s1116" style="position:absolute;margin-left:154pt;margin-top:281pt;width:79pt;height:183pt;z-index:25209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+ohOQIAAEA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91904" behindDoc="0" locked="0" layoutInCell="1" allowOverlap="1" wp14:anchorId="1E61FB6E" wp14:editId="2FF767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26" name="Rectangle 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2B0052-AC7F-EB4B-9EA1-FB54F450B8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1FB6E" id="Rectangle 526" o:spid="_x0000_s1117" style="position:absolute;margin-left:154pt;margin-top:281pt;width:79pt;height:183pt;z-index:25209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AOJOgIAAEA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92928" behindDoc="0" locked="0" layoutInCell="1" allowOverlap="1" wp14:anchorId="41505074" wp14:editId="412B43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27" name="Rectangle 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0C181F-938B-6C49-9430-6E599EEF9E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05074" id="Rectangle 527" o:spid="_x0000_s1118" style="position:absolute;margin-left:154pt;margin-top:281pt;width:79pt;height:183pt;z-index:25209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f4+OwIAAEA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93952" behindDoc="0" locked="0" layoutInCell="1" allowOverlap="1" wp14:anchorId="33C41CBB" wp14:editId="058EF2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528" name="Rectangle 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8F30B5-E5B6-D945-B2A9-78DA721B6A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C41CBB" id="Rectangle 528" o:spid="_x0000_s1119" style="position:absolute;margin-left:154pt;margin-top:281pt;width:79pt;height:135pt;z-index:25209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94976" behindDoc="0" locked="0" layoutInCell="1" allowOverlap="1" wp14:anchorId="57FAC82F" wp14:editId="4ADE942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529" name="Rectangle 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B478F1-C491-934F-97D2-86A14F6527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AC82F" id="Rectangle 529" o:spid="_x0000_s1120" style="position:absolute;margin-left:154pt;margin-top:281pt;width:79pt;height:135pt;z-index:25209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9nkOgIAAEA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A8f2eQ6AgAAQA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96000" behindDoc="0" locked="0" layoutInCell="1" allowOverlap="1" wp14:anchorId="57E79222" wp14:editId="69DE11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530" name="Rectangle 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AD6CF8-7AAD-464E-9A7A-4939D42E86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79222" id="Rectangle 530" o:spid="_x0000_s1121" style="position:absolute;margin-left:154pt;margin-top:281pt;width:79pt;height:135pt;z-index:25209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BGm2kE6AgAAQA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97024" behindDoc="0" locked="0" layoutInCell="1" allowOverlap="1" wp14:anchorId="07652FD8" wp14:editId="4FE91A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531" name="Rectangle 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F5056D-BB0C-964C-99FC-1670BF4B78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652FD8" id="Rectangle 531" o:spid="_x0000_s1122" style="position:absolute;margin-left:154pt;margin-top:281pt;width:79pt;height:135pt;z-index:25209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98048" behindDoc="0" locked="0" layoutInCell="1" allowOverlap="1" wp14:anchorId="3CAB9B90" wp14:editId="1E7BBA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532" name="Rectangle 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ECA7C2-72DC-B144-9AEC-07929EAA8F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AB9B90" id="Rectangle 532" o:spid="_x0000_s1123" style="position:absolute;margin-left:154pt;margin-top:281pt;width:79pt;height:135pt;z-index:25209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HqwUKM6AgAAQA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99072" behindDoc="0" locked="0" layoutInCell="1" allowOverlap="1" wp14:anchorId="0B9E7825" wp14:editId="5973E5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533" name="Rectangle 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50C766-8DDB-0148-8BD1-E0D9E81432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9E7825" id="Rectangle 533" o:spid="_x0000_s1124" style="position:absolute;margin-left:154pt;margin-top:281pt;width:79pt;height:135pt;z-index:25209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azuOgIAAEAEAAAOAAAAZHJzL2Uyb0RvYy54bWysU0tv2zAMvg/YfxB0d/ysY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LE5rO46AgAAQA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00096" behindDoc="0" locked="0" layoutInCell="1" allowOverlap="1" wp14:anchorId="4E4A8D0C" wp14:editId="1D11EE6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534" name="Rectangle 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A494F5-8573-7F42-9B99-C9A5192BA3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4A8D0C" id="Rectangle 534" o:spid="_x0000_s1125" style="position:absolute;margin-left:154pt;margin-top:281pt;width:79pt;height:135pt;z-index:25210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01120" behindDoc="0" locked="0" layoutInCell="1" allowOverlap="1" wp14:anchorId="53F3FEF2" wp14:editId="52886AB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535" name="Rectangle 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37FA91-9BD1-584A-AA89-FB41BC3AA5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3FEF2" id="Rectangle 535" o:spid="_x0000_s1126" style="position:absolute;margin-left:154pt;margin-top:281pt;width:79pt;height:135pt;z-index:25210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nm/OgIAAEE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J4+eb86AgAAQQ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02144" behindDoc="0" locked="0" layoutInCell="1" allowOverlap="1" wp14:anchorId="567308C2" wp14:editId="1623D4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536" name="Rectangle 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926633-F26C-9341-BC6F-564D0616FA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7308C2" id="Rectangle 536" o:spid="_x0000_s1127" style="position:absolute;margin-left:154pt;margin-top:281pt;width:79pt;height:135pt;z-index:25210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ARetaKOwIAAEE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03168" behindDoc="0" locked="0" layoutInCell="1" allowOverlap="1" wp14:anchorId="77921939" wp14:editId="3ADEA3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537" name="Rectangle 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45672B-CBD6-D542-A0BD-D17045EBFE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21939" id="Rectangle 537" o:spid="_x0000_s1128" style="position:absolute;margin-left:154pt;margin-top:281pt;width:79pt;height:135pt;z-index:25210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DhLZw6OwIAAEE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04192" behindDoc="0" locked="0" layoutInCell="1" allowOverlap="1" wp14:anchorId="0A3658FC" wp14:editId="620064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538" name="Rectangle 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8CE39A-B659-3F43-9B43-276EE61B21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658FC" id="Rectangle 538" o:spid="_x0000_s1129" style="position:absolute;margin-left:154pt;margin-top:281pt;width:79pt;height:135pt;z-index:25210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oH9xqDwCAABB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05216" behindDoc="0" locked="0" layoutInCell="1" allowOverlap="1" wp14:anchorId="441ABD16" wp14:editId="50D4D4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539" name="Rectangle 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85681A-7C63-3245-820E-CCDBF035D3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1ABD16" id="Rectangle 539" o:spid="_x0000_s1130" style="position:absolute;margin-left:154pt;margin-top:281pt;width:79pt;height:135pt;z-index:25210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CiLMRpOwIAAEE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06240" behindDoc="0" locked="0" layoutInCell="1" allowOverlap="1" wp14:anchorId="0FD5EA21" wp14:editId="1C83BD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540" name="Rectangle 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07DD15-B960-3347-9E72-20B83701D2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5EA21" id="Rectangle 540" o:spid="_x0000_s1131" style="position:absolute;margin-left:154pt;margin-top:281pt;width:79pt;height:135pt;z-index:25210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ZnMOgIAAEE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K7Bmcw6AgAAQQ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07264" behindDoc="0" locked="0" layoutInCell="1" allowOverlap="1" wp14:anchorId="050C4BC1" wp14:editId="43C2EA0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541" name="Rectangle 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3EF911A-34A3-E740-9C90-9D875BDF3E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C4BC1" id="Rectangle 541" o:spid="_x0000_s1132" style="position:absolute;margin-left:154pt;margin-top:281pt;width:79pt;height:135pt;z-index:25210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BeltN8OwIAAEE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08288" behindDoc="0" locked="0" layoutInCell="1" allowOverlap="1" wp14:anchorId="2799E4BE" wp14:editId="55E915B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542" name="Rectangle 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24F030-2789-0F4A-B939-2493044F28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9E4BE" id="Rectangle 542" o:spid="_x0000_s1133" style="position:absolute;margin-left:154pt;margin-top:281pt;width:79pt;height:135pt;z-index:25210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0dJ8STwCAABB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09312" behindDoc="0" locked="0" layoutInCell="1" allowOverlap="1" wp14:anchorId="69F27B92" wp14:editId="167B806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019300"/>
                      <wp:effectExtent l="0" t="0" r="0" b="0"/>
                      <wp:wrapNone/>
                      <wp:docPr id="543" name="Rectangle 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BA3002-741D-1F49-ACCE-2B68F6FB3E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F27B92" id="Rectangle 543" o:spid="_x0000_s1134" style="position:absolute;margin-left:154pt;margin-top:281pt;width:79pt;height:159pt;z-index:25210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10336" behindDoc="0" locked="0" layoutInCell="1" allowOverlap="1" wp14:anchorId="1AFAE77C" wp14:editId="268F4C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019300"/>
                      <wp:effectExtent l="0" t="0" r="0" b="0"/>
                      <wp:wrapNone/>
                      <wp:docPr id="544" name="Rectangle 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B51458-E12D-8E4B-BD70-4DED21EF62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AE77C" id="Rectangle 544" o:spid="_x0000_s1135" style="position:absolute;margin-left:154pt;margin-top:281pt;width:79pt;height:159pt;z-index:25211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11360" behindDoc="0" locked="0" layoutInCell="1" allowOverlap="1" wp14:anchorId="627B6207" wp14:editId="326C80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019300"/>
                      <wp:effectExtent l="0" t="0" r="0" b="0"/>
                      <wp:wrapNone/>
                      <wp:docPr id="545" name="Rectangle 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B71016-CA83-684E-AE7C-37D4290B9B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7B6207" id="Rectangle 545" o:spid="_x0000_s1136" style="position:absolute;margin-left:154pt;margin-top:281pt;width:79pt;height:159pt;z-index:25211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eSpOgIAAEE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12384" behindDoc="0" locked="0" layoutInCell="1" allowOverlap="1" wp14:anchorId="0788E126" wp14:editId="29321D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019300"/>
                      <wp:effectExtent l="0" t="0" r="0" b="0"/>
                      <wp:wrapNone/>
                      <wp:docPr id="546" name="Rectangle 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CD2DCF-CDFD-8B44-AFBA-C24F75C871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8E126" id="Rectangle 546" o:spid="_x0000_s1137" style="position:absolute;margin-left:154pt;margin-top:281pt;width:79pt;height:159pt;z-index:25211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13408" behindDoc="0" locked="0" layoutInCell="1" allowOverlap="1" wp14:anchorId="02AA9DB9" wp14:editId="667164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019300"/>
                      <wp:effectExtent l="0" t="0" r="0" b="0"/>
                      <wp:wrapNone/>
                      <wp:docPr id="547" name="Rectangle 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C9610C-67B2-F44D-BD39-7AF8A06DB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A9DB9" id="Rectangle 547" o:spid="_x0000_s1138" style="position:absolute;margin-left:154pt;margin-top:281pt;width:79pt;height:159pt;z-index:25211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f4LOwIAAEE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14432" behindDoc="0" locked="0" layoutInCell="1" allowOverlap="1" wp14:anchorId="27190AA4" wp14:editId="06BA08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019300"/>
                      <wp:effectExtent l="0" t="0" r="0" b="0"/>
                      <wp:wrapNone/>
                      <wp:docPr id="548" name="Rectangle 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02704D-101B-FD46-B80B-29D9E20401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190AA4" id="Rectangle 548" o:spid="_x0000_s1139" style="position:absolute;margin-left:154pt;margin-top:281pt;width:79pt;height:159pt;z-index:25211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15456" behindDoc="0" locked="0" layoutInCell="1" allowOverlap="1" wp14:anchorId="29F718AB" wp14:editId="077A14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49" name="Rectangle 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B3C0B4-92DC-7444-9878-911D319E21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718AB" id="Rectangle 549" o:spid="_x0000_s1140" style="position:absolute;margin-left:154pt;margin-top:281pt;width:79pt;height:183pt;z-index:25211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16480" behindDoc="0" locked="0" layoutInCell="1" allowOverlap="1" wp14:anchorId="71692F40" wp14:editId="6B4698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50" name="Rectangle 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7DBF85-C73A-7E43-B6A4-3292C710F8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692F40" id="Rectangle 550" o:spid="_x0000_s1141" style="position:absolute;margin-left:154pt;margin-top:281pt;width:79pt;height:183pt;z-index:25211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17504" behindDoc="0" locked="0" layoutInCell="1" allowOverlap="1" wp14:anchorId="0E4E5530" wp14:editId="6E26CC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51" name="Rectangle 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1F3F8A-D6A4-5F4C-85EB-E229B39665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4E5530" id="Rectangle 551" o:spid="_x0000_s1142" style="position:absolute;margin-left:154pt;margin-top:281pt;width:79pt;height:183pt;z-index:25211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w6+PAIAAEE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18528" behindDoc="0" locked="0" layoutInCell="1" allowOverlap="1" wp14:anchorId="617AA88E" wp14:editId="39A146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552" name="Rectangle 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4E9A84-8B43-3B42-B2AD-90A12F1359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AA88E" id="Rectangle 552" o:spid="_x0000_s1143" style="position:absolute;margin-left:154pt;margin-top:281pt;width:79pt;height:135pt;z-index:25211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OV0OgIAAEE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F9s5XQ6AgAAQQ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19552" behindDoc="0" locked="0" layoutInCell="1" allowOverlap="1" wp14:anchorId="7B0EDA9B" wp14:editId="03E562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553" name="Rectangle 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804B93-7503-6549-A332-BA664039A1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EDA9B" id="Rectangle 553" o:spid="_x0000_s1144" style="position:absolute;margin-left:154pt;margin-top:281pt;width:79pt;height:135pt;z-index:25211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64+OwIAAEE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CDV64+OwIAAEE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20576" behindDoc="0" locked="0" layoutInCell="1" allowOverlap="1" wp14:anchorId="11FF80AB" wp14:editId="11F7E94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554" name="Rectangle 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749263-CDDB-8C42-B5A0-16A0DA2BFB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F80AB" id="Rectangle 554" o:spid="_x0000_s1145" style="position:absolute;margin-left:154pt;margin-top:281pt;width:79pt;height:135pt;z-index:25212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kXCOwIAAEE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B7VkXCOwIAAEE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21600" behindDoc="0" locked="0" layoutInCell="1" allowOverlap="1" wp14:anchorId="6EBC20E0" wp14:editId="42462F6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55" name="Rectangle 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ECDC32-CF0B-E94E-A098-B459942A11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C20E0" id="Rectangle 555" o:spid="_x0000_s1146" style="position:absolute;margin-left:154pt;margin-top:281pt;width:79pt;height:183pt;z-index:25212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aadOwIAAEE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22624" behindDoc="0" locked="0" layoutInCell="1" allowOverlap="1" wp14:anchorId="19957057" wp14:editId="15037E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56" name="Rectangle 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77D444-1F5F-3541-B2D5-CF74E39CB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57057" id="Rectangle 556" o:spid="_x0000_s1147" style="position:absolute;margin-left:154pt;margin-top:281pt;width:79pt;height:183pt;z-index:25212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QmoOwIAAEEEAAAOAAAAZHJzL2Uyb0RvYy54bWysU99vmzAQfp+0/8HyOwEMo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87136" behindDoc="0" locked="0" layoutInCell="1" allowOverlap="1" wp14:anchorId="422B9164" wp14:editId="1C758F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730" name="Rectangle 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DC308A-A735-E642-A8CA-5B6A807312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2B9164" id="Rectangle 730" o:spid="_x0000_s1148" style="position:absolute;margin-left:154pt;margin-top:188pt;width:79pt;height:135pt;z-index:25218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AuzOgIAAEE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AIwAuzOgIAAEE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88160" behindDoc="0" locked="0" layoutInCell="1" allowOverlap="1" wp14:anchorId="6504A578" wp14:editId="7E4CE1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731" name="Rectangle 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2B6E54-E834-5D41-BAEF-1AC2B753C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04A578" id="Rectangle 731" o:spid="_x0000_s1149" style="position:absolute;margin-left:154pt;margin-top:188pt;width:79pt;height:135pt;z-index:25218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kEoOwIAAEE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89184" behindDoc="0" locked="0" layoutInCell="1" allowOverlap="1" wp14:anchorId="6661D415" wp14:editId="521224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732" name="Rectangle 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04A714-926C-D84D-AE47-2E7E1035A5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1D415" id="Rectangle 732" o:spid="_x0000_s1150" style="position:absolute;margin-left:154pt;margin-top:188pt;width:79pt;height:135pt;z-index:25218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O5gOgIAAEE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CTCO5gOgIAAEE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90208" behindDoc="0" locked="0" layoutInCell="1" allowOverlap="1" wp14:anchorId="1D06EBA0" wp14:editId="2D8A0A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733" name="Rectangle 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EB4E45-F8BD-E346-9443-0CBD953A3E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6EBA0" id="Rectangle 733" o:spid="_x0000_s1151" style="position:absolute;margin-left:154pt;margin-top:188pt;width:79pt;height:135pt;z-index:25219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CRMqT7OgIAAEE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91232" behindDoc="0" locked="0" layoutInCell="1" allowOverlap="1" wp14:anchorId="23B645C2" wp14:editId="229EE74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734" name="Rectangle 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FD4959-ECFC-FD47-816E-6DAF3C490F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645C2" id="Rectangle 734" o:spid="_x0000_s1152" style="position:absolute;margin-left:154pt;margin-top:188pt;width:79pt;height:135pt;z-index:25219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bALOwIAAEE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92256" behindDoc="0" locked="0" layoutInCell="1" allowOverlap="1" wp14:anchorId="451BC41F" wp14:editId="553FA2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735" name="Rectangle 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8C7BAF-081E-A74F-BCC7-6E73C8CD60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1BC41F" id="Rectangle 735" o:spid="_x0000_s1153" style="position:absolute;margin-left:154pt;margin-top:188pt;width:79pt;height:135pt;z-index:25219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93280" behindDoc="0" locked="0" layoutInCell="1" allowOverlap="1" wp14:anchorId="054E5A93" wp14:editId="29F55E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736" name="Rectangle 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7D4728-848E-874A-8BCA-6B432EC04C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E5A93" id="Rectangle 736" o:spid="_x0000_s1154" style="position:absolute;margin-left:154pt;margin-top:188pt;width:79pt;height:135pt;z-index:25219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lR0OgIAAEE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De/lR0OgIAAEE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94304" behindDoc="0" locked="0" layoutInCell="1" allowOverlap="1" wp14:anchorId="45311E80" wp14:editId="086BE7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737" name="Rectangle 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640495-39D6-0546-BA3F-E64446DC9E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311E80" id="Rectangle 737" o:spid="_x0000_s1155" style="position:absolute;margin-left:154pt;margin-top:188pt;width:79pt;height:135pt;z-index:25219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B7vOgIAAEE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DcxB7vOgIAAEE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95328" behindDoc="0" locked="0" layoutInCell="1" allowOverlap="1" wp14:anchorId="2EA65CA9" wp14:editId="3F3D83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738" name="Rectangle 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99F960-D0FA-234C-822C-CCBF2DA526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65CA9" id="Rectangle 738" o:spid="_x0000_s1156" style="position:absolute;margin-left:154pt;margin-top:188pt;width:79pt;height:135pt;z-index:25219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HkyOgIAAEE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DNNHkyOgIAAEE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96352" behindDoc="0" locked="0" layoutInCell="1" allowOverlap="1" wp14:anchorId="35F64975" wp14:editId="446CDC4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739" name="Rectangle 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FC3194-517A-BC4D-881B-07E5E5181F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64975" id="Rectangle 739" o:spid="_x0000_s1157" style="position:absolute;margin-left:154pt;margin-top:188pt;width:79pt;height:135pt;z-index:25219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jOpOQIAAEE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97376" behindDoc="0" locked="0" layoutInCell="1" allowOverlap="1" wp14:anchorId="1F4A7FC8" wp14:editId="0814F12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740" name="Rectangle 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EA95BB-5DF8-204E-A7FA-147C5779F5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A7FC8" id="Rectangle 740" o:spid="_x0000_s1158" style="position:absolute;margin-left:154pt;margin-top:188pt;width:79pt;height:135pt;z-index:25219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98400" behindDoc="0" locked="0" layoutInCell="1" allowOverlap="1" wp14:anchorId="26742250" wp14:editId="505512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741" name="Rectangle 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10970C-278B-6D42-90BE-CBF8F54903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42250" id="Rectangle 741" o:spid="_x0000_s1159" style="position:absolute;margin-left:154pt;margin-top:188pt;width:79pt;height:135pt;z-index:25219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9ubOwIAAEE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99424" behindDoc="0" locked="0" layoutInCell="1" allowOverlap="1" wp14:anchorId="6AC41351" wp14:editId="7F2608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742" name="Rectangle 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F2A0B1-26A4-2F4E-8AD9-5031FE6BB7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C41351" id="Rectangle 742" o:spid="_x0000_s1160" style="position:absolute;margin-left:154pt;margin-top:188pt;width:79pt;height:135pt;z-index:25219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ov0OQIAAEE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00448" behindDoc="0" locked="0" layoutInCell="1" allowOverlap="1" wp14:anchorId="71335701" wp14:editId="599DA8B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743" name="Rectangle 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13A511-0347-754F-B779-803FA6C1D6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335701" id="Rectangle 743" o:spid="_x0000_s1161" style="position:absolute;margin-left:154pt;margin-top:188pt;width:79pt;height:135pt;z-index:25220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01472" behindDoc="0" locked="0" layoutInCell="1" allowOverlap="1" wp14:anchorId="105D545D" wp14:editId="677A20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744" name="Rectangle 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372BDC-C978-BB46-9DAD-4BC3BF7F6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D545D" id="Rectangle 744" o:spid="_x0000_s1162" style="position:absolute;margin-left:154pt;margin-top:188pt;width:79pt;height:135pt;z-index:25220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02496" behindDoc="0" locked="0" layoutInCell="1" allowOverlap="1" wp14:anchorId="534CB201" wp14:editId="4055AE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745" name="Rectangle 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7C61F8-D4DF-D34E-827F-60D011F307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CB201" id="Rectangle 745" o:spid="_x0000_s1163" style="position:absolute;margin-left:154pt;margin-top:188pt;width:79pt;height:135pt;z-index:25220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CgKmAjOgIAAEE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03520" behindDoc="0" locked="0" layoutInCell="1" allowOverlap="1" wp14:anchorId="321EB6AD" wp14:editId="5F52CF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746" name="Rectangle 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8898AE-E4E6-FF43-B457-7CFFE2ED1A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EB6AD" id="Rectangle 746" o:spid="_x0000_s1164" style="position:absolute;margin-left:154pt;margin-top:188pt;width:79pt;height:135pt;z-index:25220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HgOwIAAEE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04544" behindDoc="0" locked="0" layoutInCell="1" allowOverlap="1" wp14:anchorId="06DD4AFD" wp14:editId="729280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747" name="Rectangle 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20FCA7-43B9-2A4B-B68E-AD6AEDE2B4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D4AFD" id="Rectangle 747" o:spid="_x0000_s1165" style="position:absolute;margin-left:154pt;margin-top:188pt;width:79pt;height:135pt;z-index:25220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YRcOgIAAEE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DzVYRcOgIAAEE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30144" behindDoc="0" locked="0" layoutInCell="1" allowOverlap="1" wp14:anchorId="795EA86F" wp14:editId="3F70B0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6096000</wp:posOffset>
                      </wp:positionV>
                      <wp:extent cx="1003300" cy="1714500"/>
                      <wp:effectExtent l="0" t="0" r="0" b="0"/>
                      <wp:wrapNone/>
                      <wp:docPr id="1170" name="Rectangle 1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DB53DA-F3A4-A248-B13B-36725A70D7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EA86F" id="Rectangle 1170" o:spid="_x0000_s1166" style="position:absolute;margin-left:154pt;margin-top:480pt;width:79pt;height:135pt;z-index:25223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AJJOA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31168" behindDoc="0" locked="0" layoutInCell="1" allowOverlap="1" wp14:anchorId="613C43ED" wp14:editId="6006BA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6096000</wp:posOffset>
                      </wp:positionV>
                      <wp:extent cx="1003300" cy="1714500"/>
                      <wp:effectExtent l="0" t="0" r="0" b="0"/>
                      <wp:wrapNone/>
                      <wp:docPr id="1171" name="Rectangle 1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DE41B6-6643-E342-9831-7330D38FDC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C43ED" id="Rectangle 1171" o:spid="_x0000_s1167" style="position:absolute;margin-left:154pt;margin-top:480pt;width:79pt;height:135pt;z-index:25223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qL5OgIAAEM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32192" behindDoc="0" locked="0" layoutInCell="1" allowOverlap="1" wp14:anchorId="7D2FC328" wp14:editId="2C5ED3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6096000</wp:posOffset>
                      </wp:positionV>
                      <wp:extent cx="1003300" cy="1714500"/>
                      <wp:effectExtent l="0" t="0" r="0" b="0"/>
                      <wp:wrapNone/>
                      <wp:docPr id="1172" name="Rectangle 1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2AF2C6-214D-0B4C-A7DB-B361661CDF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FC328" id="Rectangle 1172" o:spid="_x0000_s1168" style="position:absolute;margin-left:154pt;margin-top:480pt;width:79pt;height:135pt;z-index:25223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jObOwIAAEM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33216" behindDoc="0" locked="0" layoutInCell="1" allowOverlap="1" wp14:anchorId="4CD5C37F" wp14:editId="3FB9AF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6096000</wp:posOffset>
                      </wp:positionV>
                      <wp:extent cx="1003300" cy="1714500"/>
                      <wp:effectExtent l="0" t="0" r="0" b="0"/>
                      <wp:wrapNone/>
                      <wp:docPr id="1173" name="Rectangle 1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20204B-EEBB-1E44-A4CE-58D85420B1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5C37F" id="Rectangle 1173" o:spid="_x0000_s1169" style="position:absolute;margin-left:154pt;margin-top:480pt;width:79pt;height:135pt;z-index:25223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JMr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34240" behindDoc="0" locked="0" layoutInCell="1" allowOverlap="1" wp14:anchorId="5187512D" wp14:editId="4F41FF4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6096000</wp:posOffset>
                      </wp:positionV>
                      <wp:extent cx="1003300" cy="1714500"/>
                      <wp:effectExtent l="0" t="0" r="0" b="0"/>
                      <wp:wrapNone/>
                      <wp:docPr id="1174" name="Rectangle 1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E78D92-892C-C143-928F-161AA42982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7512D" id="Rectangle 1174" o:spid="_x0000_s1170" style="position:absolute;margin-left:154pt;margin-top:480pt;width:79pt;height:135pt;z-index:25223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35264" behindDoc="0" locked="0" layoutInCell="1" allowOverlap="1" wp14:anchorId="31EABE54" wp14:editId="159462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6096000</wp:posOffset>
                      </wp:positionV>
                      <wp:extent cx="1003300" cy="1714500"/>
                      <wp:effectExtent l="0" t="0" r="0" b="0"/>
                      <wp:wrapNone/>
                      <wp:docPr id="1175" name="Rectangle 1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DBC880-5F32-904F-9E00-1579471385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ABE54" id="Rectangle 1175" o:spid="_x0000_s1171" style="position:absolute;margin-left:154pt;margin-top:480pt;width:79pt;height:135pt;z-index:25223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36288" behindDoc="0" locked="0" layoutInCell="1" allowOverlap="1" wp14:anchorId="78881584" wp14:editId="17AE64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6096000</wp:posOffset>
                      </wp:positionV>
                      <wp:extent cx="1003300" cy="1714500"/>
                      <wp:effectExtent l="0" t="0" r="0" b="0"/>
                      <wp:wrapNone/>
                      <wp:docPr id="1176" name="Rectangle 1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A4040D-B142-4445-9D9D-34E831C58A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881584" id="Rectangle 1176" o:spid="_x0000_s1172" style="position:absolute;margin-left:154pt;margin-top:480pt;width:79pt;height:135pt;z-index:25223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CGM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37312" behindDoc="0" locked="0" layoutInCell="1" allowOverlap="1" wp14:anchorId="185B5CD6" wp14:editId="04053D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6096000</wp:posOffset>
                      </wp:positionV>
                      <wp:extent cx="1003300" cy="1714500"/>
                      <wp:effectExtent l="0" t="0" r="0" b="0"/>
                      <wp:wrapNone/>
                      <wp:docPr id="1177" name="Rectangle 1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8D918C-57CD-7141-8F5B-46729AC98E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5B5CD6" id="Rectangle 1177" o:spid="_x0000_s1173" style="position:absolute;margin-left:154pt;margin-top:480pt;width:79pt;height:135pt;z-index:25223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38336" behindDoc="0" locked="0" layoutInCell="1" allowOverlap="1" wp14:anchorId="581E0D6B" wp14:editId="13F59D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6096000</wp:posOffset>
                      </wp:positionV>
                      <wp:extent cx="1003300" cy="1714500"/>
                      <wp:effectExtent l="0" t="0" r="0" b="0"/>
                      <wp:wrapNone/>
                      <wp:docPr id="1178" name="Rectangle 1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6D9304A-1277-8B4F-BDD2-92D64067E8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E0D6B" id="Rectangle 1178" o:spid="_x0000_s1174" style="position:absolute;margin-left:154pt;margin-top:480pt;width:79pt;height:135pt;z-index:25223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39360" behindDoc="0" locked="0" layoutInCell="1" allowOverlap="1" wp14:anchorId="50AB438E" wp14:editId="554B84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6096000</wp:posOffset>
                      </wp:positionV>
                      <wp:extent cx="1003300" cy="1714500"/>
                      <wp:effectExtent l="0" t="0" r="0" b="0"/>
                      <wp:wrapNone/>
                      <wp:docPr id="1179" name="Rectangle 1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EEFD54-5C8F-F542-8A27-B10BCDEEC6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B438E" id="Rectangle 1179" o:spid="_x0000_s1175" style="position:absolute;margin-left:154pt;margin-top:480pt;width:79pt;height:135pt;z-index:25223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oe/OA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40384" behindDoc="0" locked="0" layoutInCell="1" allowOverlap="1" wp14:anchorId="4D154B39" wp14:editId="44F3B08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6096000</wp:posOffset>
                      </wp:positionV>
                      <wp:extent cx="1003300" cy="1714500"/>
                      <wp:effectExtent l="0" t="0" r="0" b="0"/>
                      <wp:wrapNone/>
                      <wp:docPr id="1180" name="Rectangle 1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D6071D-D882-D14E-957C-3C7FAB2B8B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54B39" id="Rectangle 1180" o:spid="_x0000_s1176" style="position:absolute;margin-left:154pt;margin-top:480pt;width:79pt;height:135pt;z-index:25224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41408" behindDoc="0" locked="0" layoutInCell="1" allowOverlap="1" wp14:anchorId="53C74D28" wp14:editId="1FE7E0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6096000</wp:posOffset>
                      </wp:positionV>
                      <wp:extent cx="1003300" cy="1714500"/>
                      <wp:effectExtent l="0" t="0" r="0" b="0"/>
                      <wp:wrapNone/>
                      <wp:docPr id="1181" name="Rectangle 1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3CAB4C-88E1-014A-9EEF-23B5B7E5D9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74D28" id="Rectangle 1181" o:spid="_x0000_s1177" style="position:absolute;margin-left:154pt;margin-top:480pt;width:79pt;height:135pt;z-index:25224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42432" behindDoc="0" locked="0" layoutInCell="1" allowOverlap="1" wp14:anchorId="1DAB006A" wp14:editId="443BB2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6096000</wp:posOffset>
                      </wp:positionV>
                      <wp:extent cx="1003300" cy="1714500"/>
                      <wp:effectExtent l="0" t="0" r="0" b="0"/>
                      <wp:wrapNone/>
                      <wp:docPr id="1182" name="Rectangle 1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357E86-4294-AA4A-B007-14A163314B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AB006A" id="Rectangle 1182" o:spid="_x0000_s1178" style="position:absolute;margin-left:154pt;margin-top:480pt;width:79pt;height:135pt;z-index:25224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kkROQ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43456" behindDoc="0" locked="0" layoutInCell="1" allowOverlap="1" wp14:anchorId="4148646E" wp14:editId="11419B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6096000</wp:posOffset>
                      </wp:positionV>
                      <wp:extent cx="1003300" cy="1714500"/>
                      <wp:effectExtent l="0" t="0" r="0" b="0"/>
                      <wp:wrapNone/>
                      <wp:docPr id="1183" name="Rectangle 1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55BABD-D638-AC40-ADDE-CB0181C87A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8646E" id="Rectangle 1183" o:spid="_x0000_s1179" style="position:absolute;margin-left:154pt;margin-top:480pt;width:79pt;height:135pt;z-index:25224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44480" behindDoc="0" locked="0" layoutInCell="1" allowOverlap="1" wp14:anchorId="1CFCA797" wp14:editId="23B60A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6096000</wp:posOffset>
                      </wp:positionV>
                      <wp:extent cx="1003300" cy="1714500"/>
                      <wp:effectExtent l="0" t="0" r="0" b="0"/>
                      <wp:wrapNone/>
                      <wp:docPr id="1184" name="Rectangle 1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0360A3-D762-D649-ABA2-19572821F3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CA797" id="Rectangle 1184" o:spid="_x0000_s1180" style="position:absolute;margin-left:154pt;margin-top:480pt;width:79pt;height:135pt;z-index:25224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45504" behindDoc="0" locked="0" layoutInCell="1" allowOverlap="1" wp14:anchorId="19BD7E49" wp14:editId="15A269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6096000</wp:posOffset>
                      </wp:positionV>
                      <wp:extent cx="1003300" cy="1714500"/>
                      <wp:effectExtent l="0" t="0" r="0" b="0"/>
                      <wp:wrapNone/>
                      <wp:docPr id="1185" name="Rectangle 1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2E51AC-1C5F-8D42-86C0-EE218748C5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D7E49" id="Rectangle 1185" o:spid="_x0000_s1181" style="position:absolute;margin-left:154pt;margin-top:480pt;width:79pt;height:135pt;z-index:25224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zVDOg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46528" behindDoc="0" locked="0" layoutInCell="1" allowOverlap="1" wp14:anchorId="12AF4E7A" wp14:editId="6A6250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6096000</wp:posOffset>
                      </wp:positionV>
                      <wp:extent cx="1003300" cy="1714500"/>
                      <wp:effectExtent l="0" t="0" r="0" b="0"/>
                      <wp:wrapNone/>
                      <wp:docPr id="1186" name="Rectangle 1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9FB624-527F-AB4E-BD58-CEEF25454A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F4E7A" id="Rectangle 1186" o:spid="_x0000_s1182" style="position:absolute;margin-left:154pt;margin-top:480pt;width:79pt;height:135pt;z-index:25224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47552" behindDoc="0" locked="0" layoutInCell="1" allowOverlap="1" wp14:anchorId="58A6B3C1" wp14:editId="0E4ADE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6096000</wp:posOffset>
                      </wp:positionV>
                      <wp:extent cx="1003300" cy="1714500"/>
                      <wp:effectExtent l="0" t="0" r="0" b="0"/>
                      <wp:wrapNone/>
                      <wp:docPr id="1187" name="Rectangle 1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2131E8-E4FB-7D40-840C-37C5F61554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6B3C1" id="Rectangle 1187" o:spid="_x0000_s1183" style="position:absolute;margin-left:154pt;margin-top:480pt;width:79pt;height:135pt;z-index:25224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48576" behindDoc="0" locked="0" layoutInCell="1" allowOverlap="1" wp14:anchorId="6948FFEB" wp14:editId="308ED0C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255" name="Rectangle 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25BAAF-01CF-674E-A8C4-D1DF2774AF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48FFEB" id="Rectangle 255" o:spid="_x0000_s1184" style="position:absolute;margin-left:154pt;margin-top:198pt;width:77pt;height:73pt;z-index:25224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9SoNwIAAEA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49600" behindDoc="0" locked="0" layoutInCell="1" allowOverlap="1" wp14:anchorId="71EB7C03" wp14:editId="720181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54" name="Rectangle 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3A5A23-434C-D44B-A7DC-1FF2CDB418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B7C03" id="Rectangle 254" o:spid="_x0000_s1185" style="position:absolute;margin-left:154pt;margin-top:198pt;width:79pt;height:60pt;z-index:25224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pg/OwIAAEA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50624" behindDoc="0" locked="0" layoutInCell="1" allowOverlap="1" wp14:anchorId="3ED64E0F" wp14:editId="3E7D703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863600"/>
                      <wp:effectExtent l="0" t="0" r="0" b="0"/>
                      <wp:wrapNone/>
                      <wp:docPr id="253" name="Rectangle 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B78F93-304C-B542-8031-C71FA10BD3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64E0F" id="Rectangle 253" o:spid="_x0000_s1186" style="position:absolute;margin-left:154pt;margin-top:198pt;width:77pt;height:68pt;z-index:25225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A3fOQIAAEA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51648" behindDoc="0" locked="0" layoutInCell="1" allowOverlap="1" wp14:anchorId="6D45BA00" wp14:editId="26FD86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252" name="Rectangle 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0410C7-167E-6241-8998-078A7C6C12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5BA00" id="Rectangle 252" o:spid="_x0000_s1187" style="position:absolute;margin-left:154pt;margin-top:198pt;width:77pt;height:73pt;z-index:25225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52672" behindDoc="0" locked="0" layoutInCell="1" allowOverlap="1" wp14:anchorId="6723FA8D" wp14:editId="6A4FE86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51" name="Rectangle 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8DA04D-045E-9045-A32E-898A4A8851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3FA8D" id="Rectangle 251" o:spid="_x0000_s1188" style="position:absolute;margin-left:154pt;margin-top:198pt;width:79pt;height:60pt;z-index:25225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53696" behindDoc="0" locked="0" layoutInCell="1" allowOverlap="1" wp14:anchorId="1693E149" wp14:editId="423658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250" name="Rectangle 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3AC0D6-95E9-DF4D-A76C-724306E06C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3E149" id="Rectangle 250" o:spid="_x0000_s1189" style="position:absolute;margin-left:154pt;margin-top:198pt;width:77pt;height:73pt;z-index:25225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54720" behindDoc="0" locked="0" layoutInCell="1" allowOverlap="1" wp14:anchorId="39EF16EC" wp14:editId="244F3A72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249" name="Rectangle 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C1E2AC-617C-EC40-9662-6D0EC10C4B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EF16EC" id="Rectangle 249" o:spid="_x0000_s1190" style="position:absolute;margin-left:155pt;margin-top:198pt;width:77pt;height:73pt;z-index:25225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55744" behindDoc="0" locked="0" layoutInCell="1" allowOverlap="1" wp14:anchorId="0E81F1AC" wp14:editId="2A21073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48" name="Rectangle 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A04561-CDC9-7848-8CAF-E95BC86597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81F1AC" id="Rectangle 248" o:spid="_x0000_s1191" style="position:absolute;margin-left:154pt;margin-top:198pt;width:79pt;height:60pt;z-index:25225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56768" behindDoc="0" locked="0" layoutInCell="1" allowOverlap="1" wp14:anchorId="501D7CA7" wp14:editId="1643DF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247" name="Rectangle 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93537A-4623-4D41-93D7-9B888A91B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D7CA7" id="Rectangle 247" o:spid="_x0000_s1192" style="position:absolute;margin-left:154pt;margin-top:198pt;width:77pt;height:73pt;z-index:25225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57792" behindDoc="0" locked="0" layoutInCell="1" allowOverlap="1" wp14:anchorId="44E97F03" wp14:editId="4CBA7D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01700"/>
                      <wp:effectExtent l="0" t="0" r="0" b="0"/>
                      <wp:wrapNone/>
                      <wp:docPr id="246" name="Rectangle 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6EFF8D-03CA-A74E-A86D-6C579F25F2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97F03" id="Rectangle 246" o:spid="_x0000_s1193" style="position:absolute;margin-left:154pt;margin-top:198pt;width:77pt;height:71pt;z-index:25225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58816" behindDoc="0" locked="0" layoutInCell="1" allowOverlap="1" wp14:anchorId="2972D778" wp14:editId="35C0D6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45" name="Rectangle 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0FFA3F-8FFD-BB43-9B18-353CC1BAA0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72D778" id="Rectangle 245" o:spid="_x0000_s1194" style="position:absolute;margin-left:154pt;margin-top:198pt;width:79pt;height:60pt;z-index:25225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59840" behindDoc="0" locked="0" layoutInCell="1" allowOverlap="1" wp14:anchorId="41FAB05B" wp14:editId="494C66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44" name="Rectangle 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8112C8-FC68-F64F-9DA1-7B9ABB06A1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AB05B" id="Rectangle 244" o:spid="_x0000_s1195" style="position:absolute;margin-left:154pt;margin-top:198pt;width:79pt;height:60pt;z-index:25225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60864" behindDoc="0" locked="0" layoutInCell="1" allowOverlap="1" wp14:anchorId="13063039" wp14:editId="6F74B2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43" name="Rectangle 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3F097B-1A45-1149-9B75-CB832D6158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63039" id="Rectangle 243" o:spid="_x0000_s1196" style="position:absolute;margin-left:154pt;margin-top:198pt;width:79pt;height:60pt;z-index:25226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7iJOQIAAEA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61888" behindDoc="0" locked="0" layoutInCell="1" allowOverlap="1" wp14:anchorId="6AFA6ADB" wp14:editId="23E23E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42" name="Rectangle 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1CC257-11BE-AA4F-B6B3-402289D9CB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A6ADB" id="Rectangle 242" o:spid="_x0000_s1197" style="position:absolute;margin-left:154pt;margin-top:198pt;width:79pt;height:60pt;z-index:25226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62912" behindDoc="0" locked="0" layoutInCell="1" allowOverlap="1" wp14:anchorId="397856D5" wp14:editId="58A807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41" name="Rectangle 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7E9479-982A-364C-BECA-3C3D6B41E8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7856D5" id="Rectangle 241" o:spid="_x0000_s1198" style="position:absolute;margin-left:154pt;margin-top:198pt;width:79pt;height:60pt;z-index:25226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ayWOwIAAEA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63936" behindDoc="0" locked="0" layoutInCell="1" allowOverlap="1" wp14:anchorId="412E65E7" wp14:editId="2C082B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40" name="Rectangle 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9FCF363-185C-DC43-B8D1-FFA407551B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E65E7" id="Rectangle 240" o:spid="_x0000_s1199" style="position:absolute;margin-left:154pt;margin-top:198pt;width:79pt;height:60pt;z-index:25226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c/3OQIAAEA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64960" behindDoc="0" locked="0" layoutInCell="1" allowOverlap="1" wp14:anchorId="508646D8" wp14:editId="4A58BC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39" name="Rectangle 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92FEE57-7EA7-F04B-856D-BAF0D8451D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8646D8" id="Rectangle 239" o:spid="_x0000_s1200" style="position:absolute;margin-left:154pt;margin-top:198pt;width:79pt;height:60pt;z-index:25226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65984" behindDoc="0" locked="0" layoutInCell="1" allowOverlap="1" wp14:anchorId="494C6FB4" wp14:editId="1466213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38" name="Rectangle 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80D6FA-70CB-BA4B-8B30-5BC2EFA870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4C6FB4" id="Rectangle 238" o:spid="_x0000_s1201" style="position:absolute;margin-left:154pt;margin-top:198pt;width:79pt;height:60pt;z-index:25226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67008" behindDoc="0" locked="0" layoutInCell="1" allowOverlap="1" wp14:anchorId="2D14DFC6" wp14:editId="14D969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37" name="Rectangle 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63E80A-E411-0043-BD38-BA4ED561A4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4DFC6" id="Rectangle 237" o:spid="_x0000_s1202" style="position:absolute;margin-left:154pt;margin-top:198pt;width:79pt;height:60pt;z-index:25226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68032" behindDoc="0" locked="0" layoutInCell="1" allowOverlap="1" wp14:anchorId="73B2152A" wp14:editId="11E2E4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36" name="Rectangle 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01EB39-591B-9040-B740-73E1568D4F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2152A" id="Rectangle 236" o:spid="_x0000_s1203" style="position:absolute;margin-left:154pt;margin-top:198pt;width:79pt;height:60pt;z-index:25226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9U0OgIAAEA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69056" behindDoc="0" locked="0" layoutInCell="1" allowOverlap="1" wp14:anchorId="48572AE5" wp14:editId="531569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35" name="Rectangle 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62AACC4-FE6D-6848-ACAF-3C64FE3780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72AE5" id="Rectangle 235" o:spid="_x0000_s1204" style="position:absolute;margin-left:154pt;margin-top:198pt;width:79pt;height:60pt;z-index:25226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aOwOwIAAEAEAAAOAAAAZHJzL2Uyb0RvYy54bWysU0tv2zAMvg/YfxB0d/ysY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70080" behindDoc="0" locked="0" layoutInCell="1" allowOverlap="1" wp14:anchorId="77834365" wp14:editId="01BD73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34" name="Rectangle 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2DC7CC-0AD4-2C4A-99F7-5D9CE60A7B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834365" id="Rectangle 234" o:spid="_x0000_s1205" style="position:absolute;margin-left:154pt;margin-top:198pt;width:79pt;height:60pt;z-index:25227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cDROQIAAEA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71104" behindDoc="0" locked="0" layoutInCell="1" allowOverlap="1" wp14:anchorId="5BF483A1" wp14:editId="4E6AAE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33" name="Rectangle 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934A3A-5722-D74D-BBAD-683E88B6D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483A1" id="Rectangle 233" o:spid="_x0000_s1206" style="position:absolute;margin-left:154pt;margin-top:198pt;width:79pt;height:60pt;z-index:25227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IM4OgIAAEA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72128" behindDoc="0" locked="0" layoutInCell="1" allowOverlap="1" wp14:anchorId="6DBA199F" wp14:editId="1775DF6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32" name="Rectangle 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66756C-686C-2242-B14E-5D0D5BA7F0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BA199F" id="Rectangle 232" o:spid="_x0000_s1207" style="position:absolute;margin-left:154pt;margin-top:198pt;width:79pt;height:60pt;z-index:25227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73152" behindDoc="0" locked="0" layoutInCell="1" allowOverlap="1" wp14:anchorId="20072E09" wp14:editId="4E7DBF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31" name="Rectangle 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3C566E-71A2-C743-AD0D-E5424D59B8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72E09" id="Rectangle 231" o:spid="_x0000_s1208" style="position:absolute;margin-left:154pt;margin-top:198pt;width:79pt;height:60pt;z-index:25227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pcnOQIAAEA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74176" behindDoc="0" locked="0" layoutInCell="1" allowOverlap="1" wp14:anchorId="492F105C" wp14:editId="2D9382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30" name="Rectangle 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8DC023-8871-E745-9869-DD1BE78BD0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2F105C" id="Rectangle 230" o:spid="_x0000_s1209" style="position:absolute;margin-left:154pt;margin-top:198pt;width:79pt;height:60pt;z-index:25227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75200" behindDoc="0" locked="0" layoutInCell="1" allowOverlap="1" wp14:anchorId="0EFB6905" wp14:editId="5DF8A7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29" name="Rectangle 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CF132A-B866-FC4D-9C86-F01F64AF07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B6905" id="Rectangle 229" o:spid="_x0000_s1210" style="position:absolute;margin-left:154pt;margin-top:198pt;width:79pt;height:60pt;z-index:25227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feeOwIAAEA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76224" behindDoc="0" locked="0" layoutInCell="1" allowOverlap="1" wp14:anchorId="273ECCAB" wp14:editId="2F3E769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28" name="Rectangle 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F6EEBC-A22C-0547-A108-1BF14F0497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ECCAB" id="Rectangle 228" o:spid="_x0000_s1211" style="position:absolute;margin-left:154pt;margin-top:198pt;width:79pt;height:60pt;z-index:25227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ZT/OgIAAEA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77248" behindDoc="0" locked="0" layoutInCell="1" allowOverlap="1" wp14:anchorId="0A57663B" wp14:editId="55F998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27" name="Rectangle 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E89D69-A701-4E43-812B-DD98D31026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7663B" id="Rectangle 227" o:spid="_x0000_s1212" style="position:absolute;margin-left:154pt;margin-top:198pt;width:79pt;height:60pt;z-index:25227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NOkOwIAAEA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78272" behindDoc="0" locked="0" layoutInCell="1" allowOverlap="1" wp14:anchorId="63691472" wp14:editId="514236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26" name="Rectangle 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B884D6-C1A0-D34C-A5E1-F3C3E4B9F5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91472" id="Rectangle 226" o:spid="_x0000_s1213" style="position:absolute;margin-left:154pt;margin-top:198pt;width:79pt;height:60pt;z-index:25227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C44OwIAAEA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79296" behindDoc="0" locked="0" layoutInCell="1" allowOverlap="1" wp14:anchorId="7441EFF2" wp14:editId="209F0C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25" name="Rectangle 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791CA4-D378-1044-867C-01F76F46D3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1EFF2" id="Rectangle 225" o:spid="_x0000_s1214" style="position:absolute;margin-left:154pt;margin-top:198pt;width:79pt;height:60pt;z-index:25227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sZBOQIAAEA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80320" behindDoc="0" locked="0" layoutInCell="1" allowOverlap="1" wp14:anchorId="10B15DF5" wp14:editId="7F6E46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24" name="Rectangle 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FD3E35-53BB-D349-BD81-CAB4349156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15DF5" id="Rectangle 224" o:spid="_x0000_s1215" style="position:absolute;margin-left:154pt;margin-top:198pt;width:79pt;height:60pt;z-index:25228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qUgOwIAAEA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81344" behindDoc="0" locked="0" layoutInCell="1" allowOverlap="1" wp14:anchorId="4496C661" wp14:editId="674541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23" name="Rectangle 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D9A2AE-E62B-6144-9835-33123BC34D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6C661" id="Rectangle 223" o:spid="_x0000_s1216" style="position:absolute;margin-left:154pt;margin-top:198pt;width:79pt;height:60pt;z-index:25228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cJVOgIAAEA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82368" behindDoc="0" locked="0" layoutInCell="1" allowOverlap="1" wp14:anchorId="66F41894" wp14:editId="3D5FC4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222" name="Rectangle 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57CCC8-74FE-1F4B-9E60-84F3DD58FA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41894" id="Rectangle 222" o:spid="_x0000_s1217" style="position:absolute;margin-left:154pt;margin-top:198pt;width:79pt;height:48pt;z-index:25228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83392" behindDoc="0" locked="0" layoutInCell="1" allowOverlap="1" wp14:anchorId="1DF2E739" wp14:editId="0A9D3E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221" name="Rectangle 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593859-250A-1741-A647-7870AF8FFB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2E739" id="Rectangle 221" o:spid="_x0000_s1218" style="position:absolute;margin-left:154pt;margin-top:198pt;width:79pt;height:48pt;z-index:25228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PrHOwIAAEA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84416" behindDoc="0" locked="0" layoutInCell="1" allowOverlap="1" wp14:anchorId="4D60DDCB" wp14:editId="182993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220" name="Rectangle 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F97C54-3701-E942-B05D-959B03B2E2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60DDCB" id="Rectangle 220" o:spid="_x0000_s1219" style="position:absolute;margin-left:154pt;margin-top:198pt;width:79pt;height:48pt;z-index:25228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85440" behindDoc="0" locked="0" layoutInCell="1" allowOverlap="1" wp14:anchorId="0E07D9E4" wp14:editId="5E3EB7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219" name="Rectangle 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7C5891-88CE-6945-A7E5-D9A8C47D0B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07D9E4" id="Rectangle 219" o:spid="_x0000_s1220" style="position:absolute;margin-left:154pt;margin-top:198pt;width:79pt;height:48pt;z-index:25228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86464" behindDoc="0" locked="0" layoutInCell="1" allowOverlap="1" wp14:anchorId="27184182" wp14:editId="6895E8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217" name="Rectangle 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C6B060-FDED-5643-94DA-EB5B584E87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184182" id="Rectangle 217" o:spid="_x0000_s1221" style="position:absolute;margin-left:154pt;margin-top:198pt;width:79pt;height:48pt;z-index:25228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oOOwIAAEA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87488" behindDoc="0" locked="0" layoutInCell="1" allowOverlap="1" wp14:anchorId="5A0FD7E2" wp14:editId="2CD9DEC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216" name="Rectangle 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1B074B-D7FF-B24E-B9BA-F8B3915607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0FD7E2" id="Rectangle 216" o:spid="_x0000_s1222" style="position:absolute;margin-left:154pt;margin-top:198pt;width:79pt;height:48pt;z-index:25228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Ue5OwIAAEA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88512" behindDoc="0" locked="0" layoutInCell="1" allowOverlap="1" wp14:anchorId="3D4464CA" wp14:editId="03DB73D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215" name="Rectangle 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1570E6-7B99-594C-88AC-C075CEB516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464CA" id="Rectangle 215" o:spid="_x0000_s1223" style="position:absolute;margin-left:154pt;margin-top:198pt;width:79pt;height:48pt;z-index:25228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q4ROgIAAEA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89536" behindDoc="0" locked="0" layoutInCell="1" allowOverlap="1" wp14:anchorId="14F72259" wp14:editId="67ED68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214" name="Rectangle 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3D2C52-0977-EE44-950D-BDB5CB01CA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72259" id="Rectangle 214" o:spid="_x0000_s1224" style="position:absolute;margin-left:154pt;margin-top:198pt;width:79pt;height:48pt;z-index:25228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8yhOwIAAEAEAAAOAAAAZHJzL2Uyb0RvYy54bWysU0tv2zAMvg/YfxB0d/ysY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90560" behindDoc="0" locked="0" layoutInCell="1" allowOverlap="1" wp14:anchorId="19D88557" wp14:editId="22800A3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213" name="Rectangle 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E1C6E1-6CA3-3E4A-B300-0DA20D6D82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D88557" id="Rectangle 213" o:spid="_x0000_s1225" style="position:absolute;margin-left:154pt;margin-top:198pt;width:79pt;height:48pt;z-index:25229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d68OwIAAEA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91584" behindDoc="0" locked="0" layoutInCell="1" allowOverlap="1" wp14:anchorId="25139407" wp14:editId="7B229A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212" name="Rectangle 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49A4C3-238C-5A4F-AEC0-7802387EC5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39407" id="Rectangle 212" o:spid="_x0000_s1226" style="position:absolute;margin-left:154pt;margin-top:198pt;width:79pt;height:48pt;z-index:25229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92608" behindDoc="0" locked="0" layoutInCell="1" allowOverlap="1" wp14:anchorId="797C9F77" wp14:editId="3CFE81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211" name="Rectangle 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6B963C-CB76-A24D-B2D7-C7B39606E9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C9F77" id="Rectangle 211" o:spid="_x0000_s1227" style="position:absolute;margin-left:154pt;margin-top:198pt;width:79pt;height:48pt;z-index:25229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3+XOQIAAEA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93632" behindDoc="0" locked="0" layoutInCell="1" allowOverlap="1" wp14:anchorId="0AC0D364" wp14:editId="227A502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210" name="Rectangle 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DAFAE7-738C-394C-8205-88D9FFF273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C0D364" id="Rectangle 210" o:spid="_x0000_s1228" style="position:absolute;margin-left:154pt;margin-top:198pt;width:79pt;height:48pt;z-index:25229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94656" behindDoc="0" locked="0" layoutInCell="1" allowOverlap="1" wp14:anchorId="49611A04" wp14:editId="2D2FFA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209" name="Rectangle 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91F1A0-1ADB-A846-885E-F54661BCFF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611A04" id="Rectangle 209" o:spid="_x0000_s1229" style="position:absolute;margin-left:154pt;margin-top:198pt;width:79pt;height:48pt;z-index:25229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95680" behindDoc="0" locked="0" layoutInCell="1" allowOverlap="1" wp14:anchorId="24A3FB94" wp14:editId="41F72F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208" name="Rectangle 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8C996D-F5C9-3D4D-AAB8-25FFF253FB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3FB94" id="Rectangle 208" o:spid="_x0000_s1230" style="position:absolute;margin-left:154pt;margin-top:198pt;width:79pt;height:48pt;z-index:25229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96704" behindDoc="0" locked="0" layoutInCell="1" allowOverlap="1" wp14:anchorId="42D4570B" wp14:editId="671C14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207" name="Rectangle 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56842D-6F4D-374D-A2CB-7E96D9B166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4570B" id="Rectangle 207" o:spid="_x0000_s1231" style="position:absolute;margin-left:154pt;margin-top:198pt;width:79pt;height:48pt;z-index:25229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97728" behindDoc="0" locked="0" layoutInCell="1" allowOverlap="1" wp14:anchorId="3B4FC026" wp14:editId="7D8B47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206" name="Rectangle 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A78C95-535F-7C4F-81E3-C3488F00D6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FC026" id="Rectangle 206" o:spid="_x0000_s1232" style="position:absolute;margin-left:154pt;margin-top:198pt;width:79pt;height:48pt;z-index:25229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98752" behindDoc="0" locked="0" layoutInCell="1" allowOverlap="1" wp14:anchorId="6354F0F3" wp14:editId="4CAC7D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205" name="Rectangle 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AFD8BA-38AE-C840-80B6-AD63AF3DDA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4F0F3" id="Rectangle 205" o:spid="_x0000_s1233" style="position:absolute;margin-left:154pt;margin-top:198pt;width:79pt;height:48pt;z-index:25229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99776" behindDoc="0" locked="0" layoutInCell="1" allowOverlap="1" wp14:anchorId="106523C3" wp14:editId="1319A4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204" name="Rectangle 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F620DF-53B6-CD4C-99E7-793DCF926B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523C3" id="Rectangle 204" o:spid="_x0000_s1234" style="position:absolute;margin-left:154pt;margin-top:198pt;width:79pt;height:48pt;z-index:25229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00800" behindDoc="0" locked="0" layoutInCell="1" allowOverlap="1" wp14:anchorId="59BDAA8B" wp14:editId="5C448B2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203" name="Rectangle 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F8925D-7767-7B49-B9F7-94D817368E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DAA8B" id="Rectangle 203" o:spid="_x0000_s1235" style="position:absolute;margin-left:154pt;margin-top:198pt;width:79pt;height:48pt;z-index:25230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01824" behindDoc="0" locked="0" layoutInCell="1" allowOverlap="1" wp14:anchorId="4C9B769D" wp14:editId="0322534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202" name="Rectangle 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904298-E554-2D42-ADEA-5C0CF5C8BF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9B769D" id="Rectangle 202" o:spid="_x0000_s1236" style="position:absolute;margin-left:154pt;margin-top:198pt;width:79pt;height:48pt;z-index:25230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02848" behindDoc="0" locked="0" layoutInCell="1" allowOverlap="1" wp14:anchorId="56E0C5DE" wp14:editId="0813CD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201" name="Rectangle 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5B3CA7-121D-444C-AD26-AB1683FE01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0C5DE" id="Rectangle 201" o:spid="_x0000_s1237" style="position:absolute;margin-left:154pt;margin-top:198pt;width:79pt;height:48pt;z-index:25230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j76OQIAAEA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03872" behindDoc="0" locked="0" layoutInCell="1" allowOverlap="1" wp14:anchorId="7AACC421" wp14:editId="50ED10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00" name="Rectangle 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F2C3DD-6FF3-EE4A-9C50-B5AA849398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ACC421" id="Rectangle 200" o:spid="_x0000_s1238" style="position:absolute;margin-left:154pt;margin-top:198pt;width:79pt;height:60pt;z-index:25230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O/AOAIAAEA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04896" behindDoc="0" locked="0" layoutInCell="1" allowOverlap="1" wp14:anchorId="3194BD84" wp14:editId="3237442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199" name="Rectangle 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51207F-5E6F-7947-A301-5D0AB22D8C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4BD84" id="Rectangle 199" o:spid="_x0000_s1239" style="position:absolute;margin-left:154pt;margin-top:198pt;width:79pt;height:60pt;z-index:25230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05920" behindDoc="0" locked="0" layoutInCell="1" allowOverlap="1" wp14:anchorId="0D3D4AEE" wp14:editId="037054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198" name="Rectangle 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6C8E7B-FF2F-2845-A6F6-80A5E85CAA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D4AEE" id="Rectangle 198" o:spid="_x0000_s1240" style="position:absolute;margin-left:154pt;margin-top:198pt;width:79pt;height:60pt;z-index:25230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06944" behindDoc="0" locked="0" layoutInCell="1" allowOverlap="1" wp14:anchorId="07796786" wp14:editId="57852B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97" name="Rectangle 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5E85C6-0F94-EA45-9B89-27AB307949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796786" id="Rectangle 197" o:spid="_x0000_s1241" style="position:absolute;margin-left:154pt;margin-top:198pt;width:79pt;height:48pt;z-index:25230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8WJOQIAAEA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07968" behindDoc="0" locked="0" layoutInCell="1" allowOverlap="1" wp14:anchorId="2AE60444" wp14:editId="553E78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96" name="Rectangle 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B08633-FFB4-A948-9EF6-B02CCD1101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E60444" id="Rectangle 196" o:spid="_x0000_s1242" style="position:absolute;margin-left:154pt;margin-top:198pt;width:79pt;height:48pt;z-index:25230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08992" behindDoc="0" locked="0" layoutInCell="1" allowOverlap="1" wp14:anchorId="589AD6E7" wp14:editId="4733321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95" name="Rectangle 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91EEAB-0AD2-FA42-9E59-F7AFE8C135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AD6E7" id="Rectangle 195" o:spid="_x0000_s1243" style="position:absolute;margin-left:154pt;margin-top:198pt;width:79pt;height:48pt;z-index:25230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10016" behindDoc="0" locked="0" layoutInCell="1" allowOverlap="1" wp14:anchorId="12154B7D" wp14:editId="55FDB7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194" name="Rectangle 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9CC9604-0EB2-9A4E-B2E0-DBB4C315E4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54B7D" id="Rectangle 194" o:spid="_x0000_s1244" style="position:absolute;margin-left:154pt;margin-top:198pt;width:79pt;height:60pt;z-index:25231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11040" behindDoc="0" locked="0" layoutInCell="1" allowOverlap="1" wp14:anchorId="01777E75" wp14:editId="603B07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193" name="Rectangle 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2BD6896-4E5E-1245-99EC-2492335BAF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777E75" id="Rectangle 193" o:spid="_x0000_s1245" style="position:absolute;margin-left:154pt;margin-top:198pt;width:79pt;height:60pt;z-index:25231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12064" behindDoc="0" locked="0" layoutInCell="1" allowOverlap="1" wp14:anchorId="53886331" wp14:editId="32522C1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92" name="Rectangle 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D24005-38B8-9D44-BEDA-4F243DDFA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86331" id="Rectangle 192" o:spid="_x0000_s1246" style="position:absolute;margin-left:154pt;margin-top:198pt;width:79pt;height:135pt;z-index:25231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oR6OAIAAEE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13088" behindDoc="0" locked="0" layoutInCell="1" allowOverlap="1" wp14:anchorId="1572274E" wp14:editId="575A909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91" name="Rectangle 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35EFA3-952F-474D-A2C1-B5A6BE19CC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72274E" id="Rectangle 191" o:spid="_x0000_s1247" style="position:absolute;margin-left:154pt;margin-top:198pt;width:79pt;height:135pt;z-index:25231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CINdRoOgIAAEE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14112" behindDoc="0" locked="0" layoutInCell="1" allowOverlap="1" wp14:anchorId="486A9021" wp14:editId="3B282B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90" name="Rectangle 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2F80EC-6F04-B642-B6E7-6FEF800550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6A9021" id="Rectangle 190" o:spid="_x0000_s1248" style="position:absolute;margin-left:154pt;margin-top:198pt;width:79pt;height:135pt;z-index:25231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BuvWH/OgIAAEE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15136" behindDoc="0" locked="0" layoutInCell="1" allowOverlap="1" wp14:anchorId="0F1C0A88" wp14:editId="41CCC7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89" name="Rectangle 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2EDC0F-2284-5A4D-80D8-825590B675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C0A88" id="Rectangle 189" o:spid="_x0000_s1249" style="position:absolute;margin-left:154pt;margin-top:198pt;width:79pt;height:135pt;z-index:25231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MDzOQIAAEE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16160" behindDoc="0" locked="0" layoutInCell="1" allowOverlap="1" wp14:anchorId="68093152" wp14:editId="43B5FE4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88" name="Rectangle 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AD629B-90F1-C346-B278-EBAC5FF18A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093152" id="Rectangle 188" o:spid="_x0000_s1250" style="position:absolute;margin-left:154pt;margin-top:198pt;width:79pt;height:135pt;z-index:25231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DBLIoVOgIAAEE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17184" behindDoc="0" locked="0" layoutInCell="1" allowOverlap="1" wp14:anchorId="37E84AA0" wp14:editId="6583A0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87" name="Rectangle 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E23D4C-7CD9-A04E-91BA-D07676AE74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84AA0" id="Rectangle 187" o:spid="_x0000_s1251" style="position:absolute;margin-left:154pt;margin-top:198pt;width:79pt;height:135pt;z-index:25231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lqGYoDsCAABB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18208" behindDoc="0" locked="0" layoutInCell="1" allowOverlap="1" wp14:anchorId="05ACBBA7" wp14:editId="4EA7A64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86" name="Rectangle 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97EB22-6E00-5A4D-99E4-75CEF8427F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ACBBA7" id="Rectangle 186" o:spid="_x0000_s1252" style="position:absolute;margin-left:154pt;margin-top:198pt;width:79pt;height:135pt;z-index:25231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tIQOQIAAEE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19232" behindDoc="0" locked="0" layoutInCell="1" allowOverlap="1" wp14:anchorId="10A38708" wp14:editId="6C7FF4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85" name="Rectangle 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611981-4125-0F4F-AF57-298BC9BE57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38708" id="Rectangle 185" o:spid="_x0000_s1253" style="position:absolute;margin-left:154pt;margin-top:198pt;width:79pt;height:135pt;z-index:25231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/22CAjsCAABB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20256" behindDoc="0" locked="0" layoutInCell="1" allowOverlap="1" wp14:anchorId="03C3899F" wp14:editId="7F8351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84" name="Rectangle 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B3284D6-6606-8249-80B6-6D64F78B68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3899F" id="Rectangle 184" o:spid="_x0000_s1254" style="position:absolute;margin-left:154pt;margin-top:198pt;width:79pt;height:135pt;z-index:25232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NYk2bzsCAABB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21280" behindDoc="0" locked="0" layoutInCell="1" allowOverlap="1" wp14:anchorId="6BC8898E" wp14:editId="0751EA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83" name="Rectangle 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32E529-130D-4E47-9ED3-459FEDDB7B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8898E" id="Rectangle 183" o:spid="_x0000_s1255" style="position:absolute;margin-left:154pt;margin-top:198pt;width:79pt;height:135pt;z-index:25232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yK0OQIAAEE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22304" behindDoc="0" locked="0" layoutInCell="1" allowOverlap="1" wp14:anchorId="6CAE2D95" wp14:editId="7117A2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82" name="Rectangle 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43EAA6-3CFC-614B-BB0F-7EECB33E08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E2D95" id="Rectangle 182" o:spid="_x0000_s1256" style="position:absolute;margin-left:154pt;margin-top:198pt;width:79pt;height:135pt;z-index:25232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B1HOQIAAEE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23328" behindDoc="0" locked="0" layoutInCell="1" allowOverlap="1" wp14:anchorId="32CC19F0" wp14:editId="5B0BD2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81" name="Rectangle 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DAA494-7D10-EA41-AF2E-7BD5CACB32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CC19F0" id="Rectangle 181" o:spid="_x0000_s1257" style="position:absolute;margin-left:154pt;margin-top:198pt;width:79pt;height:135pt;z-index:25232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AQVLJyOgIAAEE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24352" behindDoc="0" locked="0" layoutInCell="1" allowOverlap="1" wp14:anchorId="6FA48D52" wp14:editId="16CE6F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80" name="Rectangle 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314248-7CB8-5E4C-8E48-A3A8F7E81D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48D52" id="Rectangle 180" o:spid="_x0000_s1258" style="position:absolute;margin-left:154pt;margin-top:198pt;width:79pt;height:135pt;z-index:25232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25376" behindDoc="0" locked="0" layoutInCell="1" allowOverlap="1" wp14:anchorId="0892FDE8" wp14:editId="0A236CD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79" name="Rectangle 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12BA04-8AFC-114F-BED0-D5DCF8781B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2FDE8" id="Rectangle 179" o:spid="_x0000_s1259" style="position:absolute;margin-left:154pt;margin-top:198pt;width:79pt;height:135pt;z-index:25232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YUhOwIAAEE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GamFITsCAABB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26400" behindDoc="0" locked="0" layoutInCell="1" allowOverlap="1" wp14:anchorId="0C128F55" wp14:editId="3F1157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78" name="Rectangle 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41D59E-8D60-C041-9E66-1EF64244AD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28F55" id="Rectangle 178" o:spid="_x0000_s1260" style="position:absolute;margin-left:154pt;margin-top:198pt;width:79pt;height:135pt;z-index:25232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jDgOwIAAEE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G/ow4DsCAABB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27424" behindDoc="0" locked="0" layoutInCell="1" allowOverlap="1" wp14:anchorId="175A200A" wp14:editId="778BCD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77" name="Rectangle 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EF4B1C-B475-1048-BC97-806E0E68E4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5A200A" id="Rectangle 177" o:spid="_x0000_s1261" style="position:absolute;margin-left:154pt;margin-top:198pt;width:79pt;height:159pt;z-index:25232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28448" behindDoc="0" locked="0" layoutInCell="1" allowOverlap="1" wp14:anchorId="4957148B" wp14:editId="2CBBF42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76" name="Rectangle 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4865E8-B8E9-FC4E-8596-A5439FF0ED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7148B" id="Rectangle 176" o:spid="_x0000_s1262" style="position:absolute;margin-left:154pt;margin-top:198pt;width:79pt;height:159pt;z-index:25232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29472" behindDoc="0" locked="0" layoutInCell="1" allowOverlap="1" wp14:anchorId="41919BCF" wp14:editId="0A133DC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75" name="Rectangle 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D8FD3D-A39C-DB42-B111-A83BE743AE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919BCF" id="Rectangle 175" o:spid="_x0000_s1263" style="position:absolute;margin-left:154pt;margin-top:198pt;width:79pt;height:159pt;z-index:25232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30496" behindDoc="0" locked="0" layoutInCell="1" allowOverlap="1" wp14:anchorId="1F35AC26" wp14:editId="6919F1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74" name="Rectangle 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6851AB-B29A-404E-98AB-21DB1B265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5AC26" id="Rectangle 174" o:spid="_x0000_s1264" style="position:absolute;margin-left:154pt;margin-top:198pt;width:79pt;height:159pt;z-index:25233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31520" behindDoc="0" locked="0" layoutInCell="1" allowOverlap="1" wp14:anchorId="235CBC61" wp14:editId="37B3965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73" name="Rectangle 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1F8A70-8774-3748-9AC7-676BEDAA43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CBC61" id="Rectangle 173" o:spid="_x0000_s1265" style="position:absolute;margin-left:154pt;margin-top:198pt;width:79pt;height:159pt;z-index:25233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32544" behindDoc="0" locked="0" layoutInCell="1" allowOverlap="1" wp14:anchorId="7F9BCE9D" wp14:editId="175247A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72" name="Rectangle 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399A6B-53BD-3943-8034-D13D771DC8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BCE9D" id="Rectangle 172" o:spid="_x0000_s1266" style="position:absolute;margin-left:154pt;margin-top:198pt;width:79pt;height:159pt;z-index:25233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33568" behindDoc="0" locked="0" layoutInCell="1" allowOverlap="1" wp14:anchorId="4A93E427" wp14:editId="26A48A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71" name="Rectangle 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D824A6-6C1F-7648-8130-B1E818D5D6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3E427" id="Rectangle 171" o:spid="_x0000_s1267" style="position:absolute;margin-left:154pt;margin-top:198pt;width:79pt;height:135pt;z-index:25233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F5UOQIAAEE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34592" behindDoc="0" locked="0" layoutInCell="1" allowOverlap="1" wp14:anchorId="1153E54A" wp14:editId="5A8FFE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70" name="Rectangle 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FC5F05-AECA-AD44-ABFD-A158031FDB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3E54A" id="Rectangle 170" o:spid="_x0000_s1268" style="position:absolute;margin-left:154pt;margin-top:198pt;width:79pt;height:135pt;z-index:25233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DLvxTkOgIAAEE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35616" behindDoc="0" locked="0" layoutInCell="1" allowOverlap="1" wp14:anchorId="6120A4CA" wp14:editId="3C5EC9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69" name="Rectangle 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97E655-B0AD-2446-855E-E2E7DA4E38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0A4CA" id="Rectangle 169" o:spid="_x0000_s1269" style="position:absolute;margin-left:154pt;margin-top:198pt;width:79pt;height:135pt;z-index:25233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UrPOwIAAEE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Zn1KzzsCAABB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36640" behindDoc="0" locked="0" layoutInCell="1" allowOverlap="1" wp14:anchorId="1B69DCB7" wp14:editId="474506F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2057400"/>
                      <wp:effectExtent l="0" t="0" r="0" b="0"/>
                      <wp:wrapNone/>
                      <wp:docPr id="168" name="Rectangle 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227E29-71A5-0043-9A64-2B863FD15E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69DCB7" id="Rectangle 168" o:spid="_x0000_s1270" style="position:absolute;margin-left:154pt;margin-top:198pt;width:77pt;height:162pt;z-index:25233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37664" behindDoc="0" locked="0" layoutInCell="1" allowOverlap="1" wp14:anchorId="3E27F057" wp14:editId="1D3C1A9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67" name="Rectangle 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761669-1D06-1B45-8975-CAE58D62CD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27F057" id="Rectangle 167" o:spid="_x0000_s1271" style="position:absolute;margin-left:154pt;margin-top:198pt;width:79pt;height:162pt;z-index:25233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38688" behindDoc="0" locked="0" layoutInCell="1" allowOverlap="1" wp14:anchorId="25D3E1CD" wp14:editId="4C8A46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2057400"/>
                      <wp:effectExtent l="0" t="0" r="0" b="0"/>
                      <wp:wrapNone/>
                      <wp:docPr id="166" name="Rectangle 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E32664-3B84-7346-9B89-76045B6D12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3E1CD" id="Rectangle 166" o:spid="_x0000_s1272" style="position:absolute;margin-left:154pt;margin-top:198pt;width:77pt;height:162pt;z-index:25233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39712" behindDoc="0" locked="0" layoutInCell="1" allowOverlap="1" wp14:anchorId="6FD27016" wp14:editId="7722F8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2057400"/>
                      <wp:effectExtent l="0" t="0" r="0" b="0"/>
                      <wp:wrapNone/>
                      <wp:docPr id="165" name="Rectangle 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39980E-490F-F945-9080-4BB24ED149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27016" id="Rectangle 165" o:spid="_x0000_s1273" style="position:absolute;margin-left:154pt;margin-top:198pt;width:77pt;height:162pt;z-index:25233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40736" behindDoc="0" locked="0" layoutInCell="1" allowOverlap="1" wp14:anchorId="13B081CF" wp14:editId="75709C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64" name="Rectangle 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B793FD-A1E8-5845-9229-E306E4FC4D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081CF" id="Rectangle 164" o:spid="_x0000_s1274" style="position:absolute;margin-left:154pt;margin-top:198pt;width:79pt;height:162pt;z-index:25234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41760" behindDoc="0" locked="0" layoutInCell="1" allowOverlap="1" wp14:anchorId="7C3ED31A" wp14:editId="113580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2057400"/>
                      <wp:effectExtent l="0" t="0" r="0" b="0"/>
                      <wp:wrapNone/>
                      <wp:docPr id="163" name="Rectangle 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1D821C-DCC7-9042-A9DB-D321C87F3E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3ED31A" id="Rectangle 163" o:spid="_x0000_s1275" style="position:absolute;margin-left:154pt;margin-top:198pt;width:77pt;height:162pt;z-index:25234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42784" behindDoc="0" locked="0" layoutInCell="1" allowOverlap="1" wp14:anchorId="4C8A2343" wp14:editId="6A779302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2514600</wp:posOffset>
                      </wp:positionV>
                      <wp:extent cx="977900" cy="2057400"/>
                      <wp:effectExtent l="0" t="0" r="0" b="0"/>
                      <wp:wrapNone/>
                      <wp:docPr id="162" name="Rectangle 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A9712D-C370-B445-8979-0D97E8A97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A2343" id="Rectangle 162" o:spid="_x0000_s1276" style="position:absolute;margin-left:155pt;margin-top:198pt;width:77pt;height:162pt;z-index:25234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43808" behindDoc="0" locked="0" layoutInCell="1" allowOverlap="1" wp14:anchorId="084FB37C" wp14:editId="74A543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61" name="Rectangle 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676244-1053-6C4B-AB2A-59731135B6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FB37C" id="Rectangle 161" o:spid="_x0000_s1277" style="position:absolute;margin-left:154pt;margin-top:198pt;width:79pt;height:162pt;z-index:25234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44832" behindDoc="0" locked="0" layoutInCell="1" allowOverlap="1" wp14:anchorId="032B0D67" wp14:editId="25ADCE1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2057400"/>
                      <wp:effectExtent l="0" t="0" r="0" b="0"/>
                      <wp:wrapNone/>
                      <wp:docPr id="160" name="Rectangle 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50F87D-35EE-414A-915C-33289606CD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B0D67" id="Rectangle 160" o:spid="_x0000_s1278" style="position:absolute;margin-left:154pt;margin-top:198pt;width:77pt;height:162pt;z-index:25234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45856" behindDoc="0" locked="0" layoutInCell="1" allowOverlap="1" wp14:anchorId="17C8C9AA" wp14:editId="0CED3FC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2057400"/>
                      <wp:effectExtent l="0" t="0" r="0" b="0"/>
                      <wp:wrapNone/>
                      <wp:docPr id="159" name="Rectangle 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239FF9-928F-1C4C-9E8B-E4B2D164B2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C8C9AA" id="Rectangle 159" o:spid="_x0000_s1279" style="position:absolute;margin-left:154pt;margin-top:198pt;width:77pt;height:162pt;z-index:25234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46880" behindDoc="0" locked="0" layoutInCell="1" allowOverlap="1" wp14:anchorId="04B54211" wp14:editId="38B428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58" name="Rectangle 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34B0F8-A0D6-E74E-80EA-BE83EFF14D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54211" id="Rectangle 158" o:spid="_x0000_s1280" style="position:absolute;margin-left:154pt;margin-top:198pt;width:79pt;height:162pt;z-index:25234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47904" behindDoc="0" locked="0" layoutInCell="1" allowOverlap="1" wp14:anchorId="7276CB78" wp14:editId="5268BB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57" name="Rectangle 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75FEE6-00B8-4544-9BE7-491C0A2A74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6CB78" id="Rectangle 157" o:spid="_x0000_s1281" style="position:absolute;margin-left:154pt;margin-top:198pt;width:79pt;height:162pt;z-index:25234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48928" behindDoc="0" locked="0" layoutInCell="1" allowOverlap="1" wp14:anchorId="16ECD49F" wp14:editId="16A58C1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56" name="Rectangle 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A2E30D-6D7E-1848-9AE1-B5A958507F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CD49F" id="Rectangle 156" o:spid="_x0000_s1282" style="position:absolute;margin-left:154pt;margin-top:198pt;width:79pt;height:162pt;z-index:25234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49952" behindDoc="0" locked="0" layoutInCell="1" allowOverlap="1" wp14:anchorId="67FB1368" wp14:editId="2624759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53" name="Rectangle 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B56A61-AE0A-EA49-9F63-5394C37133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FB1368" id="Rectangle 153" o:spid="_x0000_s1283" style="position:absolute;margin-left:154pt;margin-top:198pt;width:79pt;height:162pt;z-index:25234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50976" behindDoc="0" locked="0" layoutInCell="1" allowOverlap="1" wp14:anchorId="5FBF0E05" wp14:editId="3F89C78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52" name="Rectangle 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092D8A-53BD-8D4C-83BB-465B4EBED6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F0E05" id="Rectangle 152" o:spid="_x0000_s1284" style="position:absolute;margin-left:154pt;margin-top:198pt;width:79pt;height:162pt;z-index:25235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52000" behindDoc="0" locked="0" layoutInCell="1" allowOverlap="1" wp14:anchorId="23B98873" wp14:editId="1FB472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51" name="Rectangle 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732FCD-C4EB-054E-B734-C80B34465F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98873" id="Rectangle 151" o:spid="_x0000_s1285" style="position:absolute;margin-left:154pt;margin-top:198pt;width:79pt;height:162pt;z-index:25235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UcROQIAAEE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53024" behindDoc="0" locked="0" layoutInCell="1" allowOverlap="1" wp14:anchorId="68A8DA90" wp14:editId="30D5AD9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47" name="Rectangle 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076A16-2DA4-F145-8F81-B1D6C861B9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8DA90" id="Rectangle 147" o:spid="_x0000_s1286" style="position:absolute;margin-left:154pt;margin-top:198pt;width:79pt;height:162pt;z-index:25235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54048" behindDoc="0" locked="0" layoutInCell="1" allowOverlap="1" wp14:anchorId="107052B2" wp14:editId="402120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46" name="Rectangle 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6C6CCA-B880-F44D-93FE-E2EB8FF090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052B2" id="Rectangle 146" o:spid="_x0000_s1287" style="position:absolute;margin-left:154pt;margin-top:198pt;width:79pt;height:162pt;z-index:25235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55072" behindDoc="0" locked="0" layoutInCell="1" allowOverlap="1" wp14:anchorId="51F8E8A8" wp14:editId="550256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45" name="Rectangle 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0DB103-251C-D344-AF6E-6C7F3556DA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8E8A8" id="Rectangle 145" o:spid="_x0000_s1288" style="position:absolute;margin-left:154pt;margin-top:198pt;width:79pt;height:162pt;z-index:25235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56096" behindDoc="0" locked="0" layoutInCell="1" allowOverlap="1" wp14:anchorId="55C0A55D" wp14:editId="5A94B7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44" name="Rectangle 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301239-C5DC-A14A-A0DE-28D970B43F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0A55D" id="Rectangle 144" o:spid="_x0000_s1289" style="position:absolute;margin-left:154pt;margin-top:198pt;width:79pt;height:162pt;z-index:25235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57120" behindDoc="0" locked="0" layoutInCell="1" allowOverlap="1" wp14:anchorId="165842D8" wp14:editId="530912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43" name="Rectangle 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D25A0B-A580-3F4C-8202-E22AF9A6A2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5842D8" id="Rectangle 143" o:spid="_x0000_s1290" style="position:absolute;margin-left:154pt;margin-top:198pt;width:79pt;height:162pt;z-index:25235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58144" behindDoc="0" locked="0" layoutInCell="1" allowOverlap="1" wp14:anchorId="1E21A8D2" wp14:editId="0C563B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42" name="Rectangle 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C2360A-C7B8-BF46-AB31-AFEA0AD47A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1A8D2" id="Rectangle 142" o:spid="_x0000_s1291" style="position:absolute;margin-left:154pt;margin-top:198pt;width:79pt;height:162pt;z-index:25235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59168" behindDoc="0" locked="0" layoutInCell="1" allowOverlap="1" wp14:anchorId="634609C7" wp14:editId="10F1FBD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41" name="Rectangle 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55C3F5-C013-244B-8A82-E0E7426C20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609C7" id="Rectangle 141" o:spid="_x0000_s1292" style="position:absolute;margin-left:154pt;margin-top:198pt;width:79pt;height:162pt;z-index:25235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60192" behindDoc="0" locked="0" layoutInCell="1" allowOverlap="1" wp14:anchorId="2E578488" wp14:editId="6E8420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40" name="Rectangle 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5FB8A1-CCB7-4944-A125-D375FD824F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78488" id="Rectangle 140" o:spid="_x0000_s1293" style="position:absolute;margin-left:154pt;margin-top:198pt;width:79pt;height:162pt;z-index:25236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61216" behindDoc="0" locked="0" layoutInCell="1" allowOverlap="1" wp14:anchorId="5DF04E42" wp14:editId="66F727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39" name="Rectangle 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6B99273-9080-A64C-95AD-74970DD79C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F04E42" id="Rectangle 139" o:spid="_x0000_s1294" style="position:absolute;margin-left:154pt;margin-top:198pt;width:79pt;height:162pt;z-index:25236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62240" behindDoc="0" locked="0" layoutInCell="1" allowOverlap="1" wp14:anchorId="32AB68F9" wp14:editId="74E6F48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38" name="Rectangle 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4B0463-3198-544F-9E0F-B580B6EB51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B68F9" id="Rectangle 138" o:spid="_x0000_s1295" style="position:absolute;margin-left:154pt;margin-top:198pt;width:79pt;height:162pt;z-index:25236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63264" behindDoc="0" locked="0" layoutInCell="1" allowOverlap="1" wp14:anchorId="5B405B66" wp14:editId="4EFF4F4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37" name="Rectangle 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2F2A20-B759-F044-AC49-7D95434D6D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05B66" id="Rectangle 137" o:spid="_x0000_s1296" style="position:absolute;margin-left:154pt;margin-top:198pt;width:79pt;height:162pt;z-index:25236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64288" behindDoc="0" locked="0" layoutInCell="1" allowOverlap="1" wp14:anchorId="3390BD2B" wp14:editId="52B5EF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36" name="Rectangle 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004279-B386-0646-9D15-0203D831A5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90BD2B" id="Rectangle 136" o:spid="_x0000_s1297" style="position:absolute;margin-left:154pt;margin-top:198pt;width:79pt;height:162pt;z-index:25236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65312" behindDoc="0" locked="0" layoutInCell="1" allowOverlap="1" wp14:anchorId="28BDEC8F" wp14:editId="1928F6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35" name="Rectangle 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FEFF67-B421-BB44-A1B8-89ADBDC86F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DEC8F" id="Rectangle 135" o:spid="_x0000_s1298" style="position:absolute;margin-left:154pt;margin-top:198pt;width:79pt;height:162pt;z-index:25236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66336" behindDoc="0" locked="0" layoutInCell="1" allowOverlap="1" wp14:anchorId="537DC555" wp14:editId="1B0834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34" name="Rectangle 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A7A23D-D0C7-204F-AB84-3768539496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DC555" id="Rectangle 134" o:spid="_x0000_s1299" style="position:absolute;margin-left:154pt;margin-top:198pt;width:79pt;height:162pt;z-index:25236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67360" behindDoc="0" locked="0" layoutInCell="1" allowOverlap="1" wp14:anchorId="24C5BA0D" wp14:editId="507F3E3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33" name="Rectangle 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65C03A-8940-BB4C-97BC-8841708162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5BA0D" id="Rectangle 133" o:spid="_x0000_s1300" style="position:absolute;margin-left:154pt;margin-top:198pt;width:79pt;height:162pt;z-index:25236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68384" behindDoc="0" locked="0" layoutInCell="1" allowOverlap="1" wp14:anchorId="3C81C3DB" wp14:editId="59436B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32" name="Rectangle 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112506-946B-A54D-BEC0-3931810995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81C3DB" id="Rectangle 132" o:spid="_x0000_s1301" style="position:absolute;margin-left:154pt;margin-top:198pt;width:79pt;height:162pt;z-index:25236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69408" behindDoc="0" locked="0" layoutInCell="1" allowOverlap="1" wp14:anchorId="0A733CD2" wp14:editId="01F102D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31" name="Rectangle 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98399BF-3D3E-9047-AA0A-8C7A50C01A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33CD2" id="Rectangle 131" o:spid="_x0000_s1302" style="position:absolute;margin-left:154pt;margin-top:198pt;width:79pt;height:162pt;z-index:25236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70432" behindDoc="0" locked="0" layoutInCell="1" allowOverlap="1" wp14:anchorId="160758BD" wp14:editId="32E401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30" name="Rectangle 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AC864E-10AB-8942-BE26-B6009BFFC4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758BD" id="Rectangle 130" o:spid="_x0000_s1303" style="position:absolute;margin-left:154pt;margin-top:198pt;width:79pt;height:135pt;z-index:25237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71456" behindDoc="0" locked="0" layoutInCell="1" allowOverlap="1" wp14:anchorId="701DA770" wp14:editId="3CAD6C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29" name="Rectangle 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2F0A3DE-EE9D-6346-AFB0-0F8E0483C1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DA770" id="Rectangle 129" o:spid="_x0000_s1304" style="position:absolute;margin-left:154pt;margin-top:198pt;width:79pt;height:135pt;z-index:25237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rGiPBDsCAABB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72480" behindDoc="0" locked="0" layoutInCell="1" allowOverlap="1" wp14:anchorId="642CF031" wp14:editId="2B077F3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28" name="Rectangle 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3FD00C-C43D-394D-A39C-94D5FB3AC4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2CF031" id="Rectangle 128" o:spid="_x0000_s1305" style="position:absolute;margin-left:154pt;margin-top:198pt;width:79pt;height:135pt;z-index:25237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C4jTq4OgIAAEE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73504" behindDoc="0" locked="0" layoutInCell="1" allowOverlap="1" wp14:anchorId="59A90F2A" wp14:editId="45B7AD7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27" name="Rectangle 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8DDB06-8930-9F49-B87C-E432DE2B2F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A90F2A" id="Rectangle 127" o:spid="_x0000_s1306" style="position:absolute;margin-left:154pt;margin-top:198pt;width:79pt;height:135pt;z-index:25237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BgjOQIAAEE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74528" behindDoc="0" locked="0" layoutInCell="1" allowOverlap="1" wp14:anchorId="328603E6" wp14:editId="5A5050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26" name="Rectangle 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434904-9ECD-F541-A669-7025B3D5FE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603E6" id="Rectangle 126" o:spid="_x0000_s1307" style="position:absolute;margin-left:154pt;margin-top:198pt;width:79pt;height:135pt;z-index:25237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BvZlK4OgIAAEE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75552" behindDoc="0" locked="0" layoutInCell="1" allowOverlap="1" wp14:anchorId="562705E0" wp14:editId="32194E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25" name="Rectangle 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02EDF3-79C6-A54A-A6BF-B8287CC757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705E0" id="Rectangle 125" o:spid="_x0000_s1308" style="position:absolute;margin-left:154pt;margin-top:198pt;width:79pt;height:135pt;z-index:25237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Ek/9pjsCAABB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76576" behindDoc="0" locked="0" layoutInCell="1" allowOverlap="1" wp14:anchorId="0FDC9C7D" wp14:editId="1D6C1E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24" name="Rectangle 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9989EE-9C20-3A43-BF2C-9B30E21A35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C9C7D" id="Rectangle 124" o:spid="_x0000_s1309" style="position:absolute;margin-left:154pt;margin-top:198pt;width:79pt;height:135pt;z-index:25237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bc9OQIAAEE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77600" behindDoc="0" locked="0" layoutInCell="1" allowOverlap="1" wp14:anchorId="57E2E18A" wp14:editId="35F358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23" name="Rectangle 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CFF93E-9FDD-3A4E-AAE0-16C8D88C62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2E18A" id="Rectangle 123" o:spid="_x0000_s1310" style="position:absolute;margin-left:154pt;margin-top:198pt;width:79pt;height:135pt;z-index:25237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6B2jmzsCAABB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78624" behindDoc="0" locked="0" layoutInCell="1" allowOverlap="1" wp14:anchorId="53981460" wp14:editId="0C527E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22" name="Rectangle 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58B73C-19CF-1643-9404-A500843F1D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81460" id="Rectangle 122" o:spid="_x0000_s1311" style="position:absolute;margin-left:154pt;margin-top:198pt;width:79pt;height:135pt;z-index:25237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D8+BYnOgIAAEE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79648" behindDoc="0" locked="0" layoutInCell="1" allowOverlap="1" wp14:anchorId="53D8E162" wp14:editId="424B60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14" name="Rectangle 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45CE74-3AB9-3D48-902D-FC906EB5CA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D8E162" id="Rectangle 114" o:spid="_x0000_s1312" style="position:absolute;margin-left:154pt;margin-top:198pt;width:79pt;height:135pt;z-index:25237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3HHOQIAAEE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80672" behindDoc="0" locked="0" layoutInCell="1" allowOverlap="1" wp14:anchorId="60B9E21B" wp14:editId="5623FC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13" name="Rectangle 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C419B2-A7CF-7C42-B86D-F00335317B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B9E21B" id="Rectangle 113" o:spid="_x0000_s1313" style="position:absolute;margin-left:154pt;margin-top:198pt;width:79pt;height:135pt;z-index:25238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mL1lHDsCAABB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81696" behindDoc="0" locked="0" layoutInCell="1" allowOverlap="1" wp14:anchorId="3DA8F9C3" wp14:editId="1682864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12" name="Rectangle 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2CEC9B-63D4-534E-A673-66A29CB672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8F9C3" id="Rectangle 112" o:spid="_x0000_s1314" style="position:absolute;margin-left:154pt;margin-top:198pt;width:79pt;height:135pt;z-index:25238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82720" behindDoc="0" locked="0" layoutInCell="1" allowOverlap="1" wp14:anchorId="28655257" wp14:editId="5214AE9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06" name="Rectangle 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0D043E-8369-DF49-AAA4-A96979FC9E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55257" id="Rectangle 106" o:spid="_x0000_s1315" style="position:absolute;margin-left:154pt;margin-top:198pt;width:79pt;height:135pt;z-index:25238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vhUOQIAAEE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83744" behindDoc="0" locked="0" layoutInCell="1" allowOverlap="1" wp14:anchorId="7E79DE24" wp14:editId="244C19B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05" name="Rectangle 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77999F-D467-0141-AF0D-9F79C2C93F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79DE24" id="Rectangle 105" o:spid="_x0000_s1316" style="position:absolute;margin-left:154pt;margin-top:198pt;width:79pt;height:135pt;z-index:25238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A7jdLjsCAABB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84768" behindDoc="0" locked="0" layoutInCell="1" allowOverlap="1" wp14:anchorId="168461DF" wp14:editId="6FAB65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04" name="Rectangle 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3C3082-FE1A-9646-AD6F-446EC3A1C5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8461DF" id="Rectangle 104" o:spid="_x0000_s1317" style="position:absolute;margin-left:154pt;margin-top:198pt;width:79pt;height:135pt;z-index:25238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WiSOQIAAEE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85792" behindDoc="0" locked="0" layoutInCell="1" allowOverlap="1" wp14:anchorId="1D5A2B25" wp14:editId="2735DA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00" name="Rectangle 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93DC9D-FBB6-D64D-A90B-2EE9FBB87A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A2B25" id="Rectangle 100" o:spid="_x0000_s1318" style="position:absolute;margin-left:154pt;margin-top:198pt;width:79pt;height:159pt;z-index:25238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86816" behindDoc="0" locked="0" layoutInCell="1" allowOverlap="1" wp14:anchorId="58169779" wp14:editId="75BDE9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99" name="Rectangle 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CA7EF8-0FF8-9341-98EC-B9D8EC6833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69779" id="Rectangle 99" o:spid="_x0000_s1319" style="position:absolute;margin-left:154pt;margin-top:198pt;width:79pt;height:159pt;z-index:25238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JVQOgIAAD8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87840" behindDoc="0" locked="0" layoutInCell="1" allowOverlap="1" wp14:anchorId="11C600AD" wp14:editId="7414B3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98" name="Rectangle 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5D75A1-C249-3D4F-826F-9C078D65E4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600AD" id="Rectangle 98" o:spid="_x0000_s1320" style="position:absolute;margin-left:154pt;margin-top:198pt;width:79pt;height:159pt;z-index:25238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Q7POQIAAD8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88864" behindDoc="0" locked="0" layoutInCell="1" allowOverlap="1" wp14:anchorId="592BC13C" wp14:editId="7EA0F1A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94" name="Rectangle 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90773C-9640-8544-8803-C67CADC4E8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BC13C" id="Rectangle 94" o:spid="_x0000_s1321" style="position:absolute;margin-left:154pt;margin-top:198pt;width:79pt;height:159pt;z-index:25238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89888" behindDoc="0" locked="0" layoutInCell="1" allowOverlap="1" wp14:anchorId="7F62E80E" wp14:editId="106D6C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93" name="Rectangle 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642C29-290D-ED43-B7E2-7ADFF4A167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62E80E" id="Rectangle 93" o:spid="_x0000_s1322" style="position:absolute;margin-left:154pt;margin-top:198pt;width:79pt;height:159pt;z-index:25238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kvzOgIAAD8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90912" behindDoc="0" locked="0" layoutInCell="1" allowOverlap="1" wp14:anchorId="50E3927D" wp14:editId="4577A9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92" name="Rectangle 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D6F03E-120D-654F-B71F-FE469446BF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3927D" id="Rectangle 92" o:spid="_x0000_s1323" style="position:absolute;margin-left:154pt;margin-top:198pt;width:79pt;height:159pt;z-index:25239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91936" behindDoc="0" locked="0" layoutInCell="1" allowOverlap="1" wp14:anchorId="1AB4B9F3" wp14:editId="224E54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88" name="Rectangle 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FDD8F9-4D5C-6044-B0DB-23DEC1CF30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4B9F3" id="Rectangle 88" o:spid="_x0000_s1324" style="position:absolute;margin-left:154pt;margin-top:198pt;width:79pt;height:162pt;z-index:25239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92960" behindDoc="0" locked="0" layoutInCell="1" allowOverlap="1" wp14:anchorId="321CE409" wp14:editId="196502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87" name="Rectangle 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0A1EE0-DB34-D043-8798-B8EC7E8269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CE409" id="Rectangle 87" o:spid="_x0000_s1325" style="position:absolute;margin-left:154pt;margin-top:198pt;width:79pt;height:162pt;z-index:25239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93984" behindDoc="0" locked="0" layoutInCell="1" allowOverlap="1" wp14:anchorId="5313B740" wp14:editId="3669EA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86" name="Rectangle 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429D31-7EB5-4B4E-8684-6248963BDC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3B740" id="Rectangle 86" o:spid="_x0000_s1326" style="position:absolute;margin-left:154pt;margin-top:198pt;width:79pt;height:162pt;z-index:25239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95008" behindDoc="0" locked="0" layoutInCell="1" allowOverlap="1" wp14:anchorId="1867E1F8" wp14:editId="6454B1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2" name="Rectangle 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7776E1-9C16-7F48-A7B1-84820BB78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7E1F8" id="Rectangle 82" o:spid="_x0000_s1327" style="position:absolute;margin-left:154pt;margin-top:198pt;width:79pt;height:135pt;z-index:25239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nNAOAIAAD8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96032" behindDoc="0" locked="0" layoutInCell="1" allowOverlap="1" wp14:anchorId="202D1D03" wp14:editId="7DBEAFF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1" name="Rectangle 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EBA13B-8F81-BD47-8EE3-87B3C1C505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D1D03" id="Rectangle 81" o:spid="_x0000_s1328" style="position:absolute;margin-left:154pt;margin-top:198pt;width:79pt;height:135pt;z-index:25239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1GbOgIAAD8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Ar71GbOgIAAD8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97056" behindDoc="0" locked="0" layoutInCell="1" allowOverlap="1" wp14:anchorId="17707EB4" wp14:editId="51B984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0" name="Rectangle 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A4B59B-B825-4F4A-A668-2159D65A0F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707EB4" id="Rectangle 80" o:spid="_x0000_s1329" style="position:absolute;margin-left:154pt;margin-top:198pt;width:79pt;height:135pt;z-index:25239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CFXMp5OgIAAD8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98080" behindDoc="0" locked="0" layoutInCell="1" allowOverlap="1" wp14:anchorId="55136251" wp14:editId="63AF99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76" name="Rectangle 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E73F87-5689-8241-A8CB-076C71C2A7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36251" id="Rectangle 76" o:spid="_x0000_s1330" style="position:absolute;margin-left:154pt;margin-top:198pt;width:79pt;height:162pt;z-index:25239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99104" behindDoc="0" locked="0" layoutInCell="1" allowOverlap="1" wp14:anchorId="62AC98FA" wp14:editId="127595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75" name="Rectangle 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6AF750-C259-704C-9653-670C52F903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C98FA" id="Rectangle 75" o:spid="_x0000_s1331" style="position:absolute;margin-left:154pt;margin-top:198pt;width:79pt;height:162pt;z-index:25239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00128" behindDoc="0" locked="0" layoutInCell="1" allowOverlap="1" wp14:anchorId="43F6F6D3" wp14:editId="7467C3C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74" name="Rectangle 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A89421-7009-194A-BFD0-C0EF961646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6F6D3" id="Rectangle 74" o:spid="_x0000_s1332" style="position:absolute;margin-left:154pt;margin-top:198pt;width:77pt;height:73pt;z-index:25240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01152" behindDoc="0" locked="0" layoutInCell="1" allowOverlap="1" wp14:anchorId="4BCDD1C7" wp14:editId="31F593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70" name="Rectangle 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778D63-13D7-C541-933D-AEDF6D4002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DD1C7" id="Rectangle 70" o:spid="_x0000_s1333" style="position:absolute;margin-left:154pt;margin-top:198pt;width:79pt;height:60pt;z-index:25240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02176" behindDoc="0" locked="0" layoutInCell="1" allowOverlap="1" wp14:anchorId="351A895F" wp14:editId="5614CB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863600"/>
                      <wp:effectExtent l="0" t="0" r="0" b="0"/>
                      <wp:wrapNone/>
                      <wp:docPr id="69" name="Rectangle 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C70B95-4B88-C747-BE99-93EE12408C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A895F" id="Rectangle 69" o:spid="_x0000_s1334" style="position:absolute;margin-left:154pt;margin-top:198pt;width:77pt;height:68pt;z-index:25240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03200" behindDoc="0" locked="0" layoutInCell="1" allowOverlap="1" wp14:anchorId="76C8B90A" wp14:editId="0D6FB3F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68" name="Rectangle 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1BBBA7B-FB11-1643-8D58-D0103F15E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8B90A" id="Rectangle 68" o:spid="_x0000_s1335" style="position:absolute;margin-left:154pt;margin-top:198pt;width:77pt;height:73pt;z-index:25240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04224" behindDoc="0" locked="0" layoutInCell="1" allowOverlap="1" wp14:anchorId="1156C90B" wp14:editId="496B70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4" name="Rectangle 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EA24FE-DF78-2F4A-A7C6-CEE5A11AE8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6C90B" id="Rectangle 64" o:spid="_x0000_s1336" style="position:absolute;margin-left:154pt;margin-top:198pt;width:79pt;height:60pt;z-index:25240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RbDOAIAAD4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05248" behindDoc="0" locked="0" layoutInCell="1" allowOverlap="1" wp14:anchorId="39B79B3D" wp14:editId="53CB43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63" name="Rectangle 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DBE781-1DCB-1B49-9858-E795B23A0C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79B3D" id="Rectangle 63" o:spid="_x0000_s1337" style="position:absolute;margin-left:154pt;margin-top:198pt;width:77pt;height:73pt;z-index:25240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06272" behindDoc="0" locked="0" layoutInCell="1" allowOverlap="1" wp14:anchorId="37DD3B9D" wp14:editId="3D44D233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62" name="Rectangle 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9E5DC0-572B-BE48-87D7-7CC409CD1E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DD3B9D" id="Rectangle 62" o:spid="_x0000_s1338" style="position:absolute;margin-left:155pt;margin-top:198pt;width:77pt;height:73pt;z-index:25240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07296" behindDoc="0" locked="0" layoutInCell="1" allowOverlap="1" wp14:anchorId="1440B20A" wp14:editId="10FAF6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58" name="Rectangle 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B50F2F-0222-5344-AEE6-0E6B01A6A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0B20A" id="Rectangle 58" o:spid="_x0000_s1339" style="position:absolute;margin-left:154pt;margin-top:198pt;width:79pt;height:60pt;z-index:25240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08320" behindDoc="0" locked="0" layoutInCell="1" allowOverlap="1" wp14:anchorId="06CA0144" wp14:editId="0E9F39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57" name="Rectangle 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B26B3E-6717-D946-953A-3155D1CEE6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CA0144" id="Rectangle 57" o:spid="_x0000_s1340" style="position:absolute;margin-left:154pt;margin-top:198pt;width:77pt;height:73pt;z-index:25240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09344" behindDoc="0" locked="0" layoutInCell="1" allowOverlap="1" wp14:anchorId="0D5B017C" wp14:editId="775499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01700"/>
                      <wp:effectExtent l="0" t="0" r="0" b="0"/>
                      <wp:wrapNone/>
                      <wp:docPr id="56" name="Rectangle 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97D2EE-2E3B-2D42-A934-A251DD675C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B017C" id="Rectangle 56" o:spid="_x0000_s1341" style="position:absolute;margin-left:154pt;margin-top:198pt;width:77pt;height:71pt;z-index:25240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10368" behindDoc="0" locked="0" layoutInCell="1" allowOverlap="1" wp14:anchorId="03A14B67" wp14:editId="5DD654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52" name="Rectangle 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4591FD-00CD-8C4C-B792-F91F53115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A14B67" id="Rectangle 52" o:spid="_x0000_s1342" style="position:absolute;margin-left:154pt;margin-top:198pt;width:79pt;height:60pt;z-index:25241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11392" behindDoc="0" locked="0" layoutInCell="1" allowOverlap="1" wp14:anchorId="026577AA" wp14:editId="09AC5EC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51" name="Rectangle 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ED736A-4C5F-BA4B-9E27-07606ADC74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6577AA" id="Rectangle 51" o:spid="_x0000_s1343" style="position:absolute;margin-left:154pt;margin-top:198pt;width:79pt;height:60pt;z-index:25241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12416" behindDoc="0" locked="0" layoutInCell="1" allowOverlap="1" wp14:anchorId="34BD67C4" wp14:editId="6142A8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50" name="Rectangle 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F4721A-092F-CA4E-AF88-6627F0DF2A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D67C4" id="Rectangle 50" o:spid="_x0000_s1344" style="position:absolute;margin-left:154pt;margin-top:198pt;width:79pt;height:60pt;z-index:25241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13440" behindDoc="0" locked="0" layoutInCell="1" allowOverlap="1" wp14:anchorId="5550C78C" wp14:editId="170416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" name="Rectangle 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B77D07-2499-9646-B508-86BB7ED07E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0C78C" id="Rectangle 46" o:spid="_x0000_s1345" style="position:absolute;margin-left:154pt;margin-top:198pt;width:79pt;height:60pt;z-index:25241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14464" behindDoc="0" locked="0" layoutInCell="1" allowOverlap="1" wp14:anchorId="12D997DE" wp14:editId="40A3E31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" name="Rectangle 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EBE0F0-C8B7-254B-B6A1-23E70027D2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997DE" id="Rectangle 45" o:spid="_x0000_s1346" style="position:absolute;margin-left:154pt;margin-top:198pt;width:79pt;height:60pt;z-index:25241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15488" behindDoc="0" locked="0" layoutInCell="1" allowOverlap="1" wp14:anchorId="6A4B88C0" wp14:editId="6ECA0B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4" name="Rectangle 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6CC559-A834-E141-AC7A-1CF337BDB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4B88C0" id="Rectangle 44" o:spid="_x0000_s1347" style="position:absolute;margin-left:154pt;margin-top:198pt;width:79pt;height:60pt;z-index:25241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16512" behindDoc="0" locked="0" layoutInCell="1" allowOverlap="1" wp14:anchorId="5830166A" wp14:editId="47D8BD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0" name="Rectangle 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110F75-7A21-4B42-A39D-EEE12CD0FF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30166A" id="Rectangle 40" o:spid="_x0000_s1348" style="position:absolute;margin-left:154pt;margin-top:198pt;width:79pt;height:60pt;z-index:25241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17536" behindDoc="0" locked="0" layoutInCell="1" allowOverlap="1" wp14:anchorId="60EA7492" wp14:editId="1D86F1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39" name="Rectangle 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DB9808-A269-354F-9324-6991FCAB84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A7492" id="Rectangle 39" o:spid="_x0000_s1349" style="position:absolute;margin-left:154pt;margin-top:198pt;width:79pt;height:60pt;z-index:25241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18560" behindDoc="0" locked="0" layoutInCell="1" allowOverlap="1" wp14:anchorId="5CDE8FDA" wp14:editId="614195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38" name="Rectangle 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D2F628-2118-794F-8252-70BE6570B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E8FDA" id="Rectangle 38" o:spid="_x0000_s1350" style="position:absolute;margin-left:154pt;margin-top:198pt;width:79pt;height:60pt;z-index:25241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19584" behindDoc="0" locked="0" layoutInCell="1" allowOverlap="1" wp14:anchorId="2C1ECF79" wp14:editId="350A11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34" name="Rectangle 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E27A34-3422-184F-BA4F-5BE04F860F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ECF79" id="Rectangle 34" o:spid="_x0000_s1351" style="position:absolute;margin-left:154pt;margin-top:198pt;width:79pt;height:60pt;z-index:25241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20608" behindDoc="0" locked="0" layoutInCell="1" allowOverlap="1" wp14:anchorId="5E4B4C7A" wp14:editId="09C1C1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33" name="Rectangle 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F6B658-B223-4F40-9F07-285785FA36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4B4C7A" id="Rectangle 33" o:spid="_x0000_s1352" style="position:absolute;margin-left:154pt;margin-top:198pt;width:79pt;height:60pt;z-index:25242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21632" behindDoc="0" locked="0" layoutInCell="1" allowOverlap="1" wp14:anchorId="6938B619" wp14:editId="3FAECE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32" name="Rectangle 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CC46E6-3F70-E042-911A-71FDC98FD2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8B619" id="Rectangle 32" o:spid="_x0000_s1353" style="position:absolute;margin-left:154pt;margin-top:198pt;width:79pt;height:60pt;z-index:25242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22656" behindDoc="0" locked="0" layoutInCell="1" allowOverlap="1" wp14:anchorId="3038A48A" wp14:editId="080D1D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8" name="Rectangle 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BB6410-929B-AA48-BA76-3BB553A3BD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8A48A" id="Rectangle 28" o:spid="_x0000_s1354" style="position:absolute;margin-left:154pt;margin-top:198pt;width:79pt;height:60pt;z-index:25242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qIrOQIAAD4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23680" behindDoc="0" locked="0" layoutInCell="1" allowOverlap="1" wp14:anchorId="7A362E48" wp14:editId="0B9A71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7" name="Rectangle 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392E1D-B1D5-1F47-9C26-69EF7D192F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362E48" id="Rectangle 27" o:spid="_x0000_s1355" style="position:absolute;margin-left:154pt;margin-top:198pt;width:79pt;height:60pt;z-index:25242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24704" behindDoc="0" locked="0" layoutInCell="1" allowOverlap="1" wp14:anchorId="3F133400" wp14:editId="5EBEB5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6" name="Rectangle 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993228-1CF6-9E48-8F8B-047BA66985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33400" id="Rectangle 26" o:spid="_x0000_s1356" style="position:absolute;margin-left:154pt;margin-top:198pt;width:79pt;height:60pt;z-index:25242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25728" behindDoc="0" locked="0" layoutInCell="1" allowOverlap="1" wp14:anchorId="5557E05B" wp14:editId="2746E7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2" name="Rectangle 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D5BE48-5A04-FB42-824B-6315967B9F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7E05B" id="Rectangle 22" o:spid="_x0000_s1357" style="position:absolute;margin-left:154pt;margin-top:198pt;width:79pt;height:60pt;z-index:25242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26752" behindDoc="0" locked="0" layoutInCell="1" allowOverlap="1" wp14:anchorId="661F0382" wp14:editId="4ED6767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1" name="Rectangle 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1986C7E-FA92-1142-84B0-EB34010A00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F0382" id="Rectangle 21" o:spid="_x0000_s1358" style="position:absolute;margin-left:154pt;margin-top:198pt;width:79pt;height:60pt;z-index:25242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HdpOQIAAD4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27776" behindDoc="0" locked="0" layoutInCell="1" allowOverlap="1" wp14:anchorId="148C27E0" wp14:editId="5FE2720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5" name="Rectangle 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3E76DB-EFF0-D74F-A81B-F9102C5790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8C27E0" id="Rectangle 5" o:spid="_x0000_s1359" style="position:absolute;margin-left:154pt;margin-top:198pt;width:79pt;height:60pt;z-index:25242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28800" behindDoc="0" locked="0" layoutInCell="1" allowOverlap="1" wp14:anchorId="0D3D2C1F" wp14:editId="7ED24F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" name="Rectangle 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160BBD1-A537-3A4D-BCB7-DDEB9C4C7D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D2C1F" id="Rectangle 4" o:spid="_x0000_s1360" style="position:absolute;margin-left:154pt;margin-top:198pt;width:79pt;height:60pt;z-index:25242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29824" behindDoc="0" locked="0" layoutInCell="1" allowOverlap="1" wp14:anchorId="654ED0BC" wp14:editId="1BAABB7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" name="Rectangle 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1313DC-5121-8D40-8D98-794259C4FB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4ED0BC" id="Rectangle 2" o:spid="_x0000_s1361" style="position:absolute;margin-left:154pt;margin-top:198pt;width:79pt;height:60pt;z-index:25242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30848" behindDoc="0" locked="0" layoutInCell="1" allowOverlap="1" wp14:anchorId="7FE60DFB" wp14:editId="37B342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1368" name="Rectangle 1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194D12-EC8A-5941-8C24-096999C4C9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E60DFB" id="Rectangle 1368" o:spid="_x0000_s1362" style="position:absolute;margin-left:154pt;margin-top:198pt;width:79pt;height:60pt;z-index:25243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31872" behindDoc="0" locked="0" layoutInCell="1" allowOverlap="1" wp14:anchorId="731A8755" wp14:editId="5BC6CB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1369" name="Rectangle 1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5BB044-6909-F24B-8A66-B3528FB53A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1A8755" id="Rectangle 1369" o:spid="_x0000_s1363" style="position:absolute;margin-left:154pt;margin-top:198pt;width:79pt;height:60pt;z-index:25243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32896" behindDoc="0" locked="0" layoutInCell="1" allowOverlap="1" wp14:anchorId="748938DA" wp14:editId="4F56FE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1370" name="Rectangle 1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CEE79C-DCF2-EE43-9ACB-907AAA6FC1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938DA" id="Rectangle 1370" o:spid="_x0000_s1364" style="position:absolute;margin-left:154pt;margin-top:198pt;width:79pt;height:60pt;z-index:25243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33920" behindDoc="0" locked="0" layoutInCell="1" allowOverlap="1" wp14:anchorId="576F5A48" wp14:editId="65E762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71" name="Rectangle 1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2768B9-EBBB-AE44-89F0-2B108A4189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F5A48" id="Rectangle 1371" o:spid="_x0000_s1365" style="position:absolute;margin-left:154pt;margin-top:198pt;width:79pt;height:48pt;z-index:25243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wzXOgIAAEI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34944" behindDoc="0" locked="0" layoutInCell="1" allowOverlap="1" wp14:anchorId="78C67331" wp14:editId="703E10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72" name="Rectangle 1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7BD02F-F878-7043-96ED-9C74B47C44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67331" id="Rectangle 1372" o:spid="_x0000_s1366" style="position:absolute;margin-left:154pt;margin-top:198pt;width:79pt;height:48pt;z-index:25243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35968" behindDoc="0" locked="0" layoutInCell="1" allowOverlap="1" wp14:anchorId="1807B442" wp14:editId="7A9AF9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73" name="Rectangle 1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27600D-A66D-7E47-B90C-FB1D4BF7B2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7B442" id="Rectangle 1373" o:spid="_x0000_s1367" style="position:absolute;margin-left:154pt;margin-top:198pt;width:79pt;height:48pt;z-index:25243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36992" behindDoc="0" locked="0" layoutInCell="1" allowOverlap="1" wp14:anchorId="265166F4" wp14:editId="1BE762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74" name="Rectangle 1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A95C11-2E9C-4245-9C0D-E38ED2B2A8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166F4" id="Rectangle 1374" o:spid="_x0000_s1368" style="position:absolute;margin-left:154pt;margin-top:198pt;width:79pt;height:48pt;z-index:25243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38016" behindDoc="0" locked="0" layoutInCell="1" allowOverlap="1" wp14:anchorId="16BE7E1F" wp14:editId="24F92C6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75" name="Rectangle 1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35FFCD-B586-9E44-BFA2-AE3552D8D3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BE7E1F" id="Rectangle 1375" o:spid="_x0000_s1369" style="position:absolute;margin-left:154pt;margin-top:198pt;width:79pt;height:48pt;z-index:25243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39040" behindDoc="0" locked="0" layoutInCell="1" allowOverlap="1" wp14:anchorId="062832CC" wp14:editId="4F3180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76" name="Rectangle 1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CF6045-8604-F549-B973-58F6206A3F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832CC" id="Rectangle 1376" o:spid="_x0000_s1370" style="position:absolute;margin-left:154pt;margin-top:198pt;width:79pt;height:48pt;z-index:25243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40064" behindDoc="0" locked="0" layoutInCell="1" allowOverlap="1" wp14:anchorId="39168232" wp14:editId="2F8D8F2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77" name="Rectangle 1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840FF5-CFCF-2C4E-BB67-D394C484DC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68232" id="Rectangle 1377" o:spid="_x0000_s1371" style="position:absolute;margin-left:154pt;margin-top:198pt;width:79pt;height:48pt;z-index:25244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6uDOg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41088" behindDoc="0" locked="0" layoutInCell="1" allowOverlap="1" wp14:anchorId="64B9C6F3" wp14:editId="461234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78" name="Rectangle 1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0F7608-CA8D-1F46-AF81-9B3F5D062D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9C6F3" id="Rectangle 1378" o:spid="_x0000_s1372" style="position:absolute;margin-left:154pt;margin-top:198pt;width:79pt;height:48pt;z-index:25244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42112" behindDoc="0" locked="0" layoutInCell="1" allowOverlap="1" wp14:anchorId="4380F5EA" wp14:editId="4566F0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79" name="Rectangle 1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FE21B2-2A03-744F-A787-71E96DD9B0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80F5EA" id="Rectangle 1379" o:spid="_x0000_s1373" style="position:absolute;margin-left:154pt;margin-top:198pt;width:79pt;height:48pt;z-index:25244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43136" behindDoc="0" locked="0" layoutInCell="1" allowOverlap="1" wp14:anchorId="1924ED7D" wp14:editId="38B794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80" name="Rectangle 1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41B0A3-5136-5441-A6C3-C1866F9B5C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24ED7D" id="Rectangle 1380" o:spid="_x0000_s1374" style="position:absolute;margin-left:154pt;margin-top:198pt;width:79pt;height:48pt;z-index:25244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44160" behindDoc="0" locked="0" layoutInCell="1" allowOverlap="1" wp14:anchorId="75C7CB68" wp14:editId="0CD352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81" name="Rectangle 1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4F2BF6-824B-4646-977D-6737B8EAED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7CB68" id="Rectangle 1381" o:spid="_x0000_s1375" style="position:absolute;margin-left:154pt;margin-top:198pt;width:79pt;height:48pt;z-index:25244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45184" behindDoc="0" locked="0" layoutInCell="1" allowOverlap="1" wp14:anchorId="2219DD2D" wp14:editId="5546C9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82" name="Rectangle 1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A6EBB3-9C6A-1146-A145-9DF00F378E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19DD2D" id="Rectangle 1382" o:spid="_x0000_s1376" style="position:absolute;margin-left:154pt;margin-top:198pt;width:79pt;height:48pt;z-index:25244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46208" behindDoc="0" locked="0" layoutInCell="1" allowOverlap="1" wp14:anchorId="17BBC855" wp14:editId="1A01279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83" name="Rectangle 1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3650D2-1921-CC45-B41F-9B4DCDEC4C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BC855" id="Rectangle 1383" o:spid="_x0000_s1377" style="position:absolute;margin-left:154pt;margin-top:198pt;width:79pt;height:48pt;z-index:25244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lUNOQ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47232" behindDoc="0" locked="0" layoutInCell="1" allowOverlap="1" wp14:anchorId="3957B27A" wp14:editId="7466D32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84" name="Rectangle 1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DBCFD8-9372-1340-815C-4626CF6367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7B27A" id="Rectangle 1384" o:spid="_x0000_s1378" style="position:absolute;margin-left:154pt;margin-top:198pt;width:79pt;height:48pt;z-index:25244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48256" behindDoc="0" locked="0" layoutInCell="1" allowOverlap="1" wp14:anchorId="27BE668A" wp14:editId="4E7095F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85" name="Rectangle 1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0DD8D2-4F4A-F041-A357-F460EA545E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BE668A" id="Rectangle 1385" o:spid="_x0000_s1379" style="position:absolute;margin-left:154pt;margin-top:198pt;width:79pt;height:48pt;z-index:25244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49280" behindDoc="0" locked="0" layoutInCell="1" allowOverlap="1" wp14:anchorId="50364321" wp14:editId="4CBA22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86" name="Rectangle 1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158F49-0311-7D46-AEEA-006AC66CE5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364321" id="Rectangle 1386" o:spid="_x0000_s1380" style="position:absolute;margin-left:154pt;margin-top:198pt;width:79pt;height:48pt;z-index:25244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ityOg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50304" behindDoc="0" locked="0" layoutInCell="1" allowOverlap="1" wp14:anchorId="1BC5B177" wp14:editId="0A35ED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87" name="Rectangle 1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D209B0-1D2D-4748-865B-360925B72D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C5B177" id="Rectangle 1387" o:spid="_x0000_s1381" style="position:absolute;margin-left:154pt;margin-top:198pt;width:79pt;height:48pt;z-index:25245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51328" behindDoc="0" locked="0" layoutInCell="1" allowOverlap="1" wp14:anchorId="51F7A886" wp14:editId="2508FD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88" name="Rectangle 1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D25DA6-754C-6449-AC1D-3450EBB457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7A886" id="Rectangle 1388" o:spid="_x0000_s1382" style="position:absolute;margin-left:154pt;margin-top:198pt;width:79pt;height:48pt;z-index:25245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52352" behindDoc="0" locked="0" layoutInCell="1" allowOverlap="1" wp14:anchorId="64F451D4" wp14:editId="0BF42E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89" name="Rectangle 1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50AE66-9900-AB4B-8742-93ADA2FAA0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451D4" id="Rectangle 1389" o:spid="_x0000_s1383" style="position:absolute;margin-left:154pt;margin-top:198pt;width:79pt;height:48pt;z-index:25245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6kJOg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53376" behindDoc="0" locked="0" layoutInCell="1" allowOverlap="1" wp14:anchorId="31966742" wp14:editId="720428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90" name="Rectangle 1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C7C89F-9D18-1840-A05A-79CA85D375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66742" id="Rectangle 1390" o:spid="_x0000_s1384" style="position:absolute;margin-left:154pt;margin-top:198pt;width:79pt;height:48pt;z-index:25245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54400" behindDoc="0" locked="0" layoutInCell="1" allowOverlap="1" wp14:anchorId="24A46B57" wp14:editId="52B6B9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91" name="Rectangle 1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07CE8C-A71F-2846-9C7E-3766F1F70E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46B57" id="Rectangle 1391" o:spid="_x0000_s1385" style="position:absolute;margin-left:154pt;margin-top:198pt;width:79pt;height:48pt;z-index:25245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55424" behindDoc="0" locked="0" layoutInCell="1" allowOverlap="1" wp14:anchorId="4700F016" wp14:editId="0A07671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1392" name="Rectangle 1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25B9D1-9B9B-754A-96F7-609CE9E1E3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0F016" id="Rectangle 1392" o:spid="_x0000_s1386" style="position:absolute;margin-left:154pt;margin-top:198pt;width:79pt;height:60pt;z-index:25245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56448" behindDoc="0" locked="0" layoutInCell="1" allowOverlap="1" wp14:anchorId="5909C04E" wp14:editId="662354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1393" name="Rectangle 1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C6CDE2-FE31-7848-B296-3F759B9FAE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9C04E" id="Rectangle 1393" o:spid="_x0000_s1387" style="position:absolute;margin-left:154pt;margin-top:198pt;width:79pt;height:60pt;z-index:25245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57472" behindDoc="0" locked="0" layoutInCell="1" allowOverlap="1" wp14:anchorId="747F5F65" wp14:editId="557B93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1394" name="Rectangle 1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0870CA-54EC-BA43-A81E-6348CC4798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7F5F65" id="Rectangle 1394" o:spid="_x0000_s1388" style="position:absolute;margin-left:154pt;margin-top:198pt;width:79pt;height:60pt;z-index:25245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58496" behindDoc="0" locked="0" layoutInCell="1" allowOverlap="1" wp14:anchorId="00D4F3C2" wp14:editId="0497FD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95" name="Rectangle 1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1A3D14F-2606-A44C-9A3D-3E5697D1F4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4F3C2" id="Rectangle 1395" o:spid="_x0000_s1389" style="position:absolute;margin-left:154pt;margin-top:198pt;width:79pt;height:48pt;z-index:25245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h2tOg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59520" behindDoc="0" locked="0" layoutInCell="1" allowOverlap="1" wp14:anchorId="55E2B915" wp14:editId="75E348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96" name="Rectangle 1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C2F3AF-E3C4-5141-AF33-A2D1FE1011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2B915" id="Rectangle 1396" o:spid="_x0000_s1390" style="position:absolute;margin-left:154pt;margin-top:198pt;width:79pt;height:48pt;z-index:25245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60544" behindDoc="0" locked="0" layoutInCell="1" allowOverlap="1" wp14:anchorId="2B645093" wp14:editId="4273E62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97" name="Rectangle 1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94196F-F3D7-7D41-8372-3DA5BCC700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45093" id="Rectangle 1397" o:spid="_x0000_s1391" style="position:absolute;margin-left:154pt;margin-top:198pt;width:79pt;height:48pt;z-index:25246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61568" behindDoc="0" locked="0" layoutInCell="1" allowOverlap="1" wp14:anchorId="73513C55" wp14:editId="0E8484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1398" name="Rectangle 1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107A8A-43E4-C74A-AB2D-2616A7BEBB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13C55" id="Rectangle 1398" o:spid="_x0000_s1392" style="position:absolute;margin-left:154pt;margin-top:198pt;width:79pt;height:60pt;z-index:25246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62592" behindDoc="0" locked="0" layoutInCell="1" allowOverlap="1" wp14:anchorId="0CE503E1" wp14:editId="48D291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1399" name="Rectangle 1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4B507E-CADC-D841-B202-DDF2E0F4FD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E503E1" id="Rectangle 1399" o:spid="_x0000_s1393" style="position:absolute;margin-left:154pt;margin-top:198pt;width:79pt;height:60pt;z-index:25246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63616" behindDoc="0" locked="0" layoutInCell="1" allowOverlap="1" wp14:anchorId="51278F24" wp14:editId="75AB30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00" name="Rectangle 1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356DFC-2E09-A14E-B95E-7A2734FEE3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78F24" id="Rectangle 1400" o:spid="_x0000_s1394" style="position:absolute;margin-left:154pt;margin-top:198pt;width:79pt;height:135pt;z-index:25246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taJOQ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64640" behindDoc="0" locked="0" layoutInCell="1" allowOverlap="1" wp14:anchorId="4375F83E" wp14:editId="1FC135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01" name="Rectangle 1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B95E48-387E-4E4F-9ECB-A4DDCAB408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75F83E" id="Rectangle 1401" o:spid="_x0000_s1395" style="position:absolute;margin-left:154pt;margin-top:198pt;width:79pt;height:135pt;z-index:25246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LBodjk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65664" behindDoc="0" locked="0" layoutInCell="1" allowOverlap="1" wp14:anchorId="5227599D" wp14:editId="4AA5B92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02" name="Rectangle 1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7AB053-03FA-D24C-AEAC-46E8246862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27599D" id="Rectangle 1402" o:spid="_x0000_s1396" style="position:absolute;margin-left:154pt;margin-top:198pt;width:79pt;height:135pt;z-index:25246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NcySGD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66688" behindDoc="0" locked="0" layoutInCell="1" allowOverlap="1" wp14:anchorId="52BD9E5B" wp14:editId="4F70ECF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03" name="Rectangle 1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9CCC26-696A-E546-AEC8-FF27A8BCF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BD9E5B" id="Rectangle 1403" o:spid="_x0000_s1397" style="position:absolute;margin-left:154pt;margin-top:198pt;width:79pt;height:135pt;z-index:25246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DzgjKoOgIAAEM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67712" behindDoc="0" locked="0" layoutInCell="1" allowOverlap="1" wp14:anchorId="3A3E91E6" wp14:editId="0D6FEE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04" name="Rectangle 1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63ED94-709E-C949-8608-1C1525CF62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E91E6" id="Rectangle 1404" o:spid="_x0000_s1398" style="position:absolute;margin-left:154pt;margin-top:198pt;width:79pt;height:135pt;z-index:25246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LN/sYs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68736" behindDoc="0" locked="0" layoutInCell="1" allowOverlap="1" wp14:anchorId="1A295544" wp14:editId="3EB8D1E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05" name="Rectangle 1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FBB8F7-29EC-CA49-B8B4-56506B8D31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95544" id="Rectangle 1405" o:spid="_x0000_s1399" style="position:absolute;margin-left:154pt;margin-top:198pt;width:79pt;height:135pt;z-index:25246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GPu7hw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69760" behindDoc="0" locked="0" layoutInCell="1" allowOverlap="1" wp14:anchorId="5359F166" wp14:editId="3C8EA5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06" name="Rectangle 1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B81B76-411E-D041-BCB5-4BC22B8127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9F166" id="Rectangle 1406" o:spid="_x0000_s1400" style="position:absolute;margin-left:154pt;margin-top:198pt;width:79pt;height:135pt;z-index:25246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oF6ADz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70784" behindDoc="0" locked="0" layoutInCell="1" allowOverlap="1" wp14:anchorId="476C47F8" wp14:editId="2011CF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07" name="Rectangle 1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18B34D-82B0-3043-80AB-FF0FCE2F50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C47F8" id="Rectangle 1407" o:spid="_x0000_s1401" style="position:absolute;margin-left:154pt;margin-top:198pt;width:79pt;height:135pt;z-index:25247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GYQIL8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71808" behindDoc="0" locked="0" layoutInCell="1" allowOverlap="1" wp14:anchorId="6664B6AF" wp14:editId="40C143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08" name="Rectangle 1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AEADC2-E607-D441-A860-618E47FB26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4B6AF" id="Rectangle 1408" o:spid="_x0000_s1402" style="position:absolute;margin-left:154pt;margin-top:198pt;width:79pt;height:135pt;z-index:25247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P4eh3Y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72832" behindDoc="0" locked="0" layoutInCell="1" allowOverlap="1" wp14:anchorId="515A611B" wp14:editId="134C2F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09" name="Rectangle 1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12F75A-FAF9-3244-A5DE-3EF669DF7B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A611B" id="Rectangle 1409" o:spid="_x0000_s1403" style="position:absolute;margin-left:154pt;margin-top:198pt;width:79pt;height:135pt;z-index:25247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A4UCfGOgIAAEM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73856" behindDoc="0" locked="0" layoutInCell="1" allowOverlap="1" wp14:anchorId="6CD9B4F4" wp14:editId="76FFEFB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10" name="Rectangle 1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E1FC6B-42B7-BA47-8B41-B502F681B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9B4F4" id="Rectangle 1410" o:spid="_x0000_s1404" style="position:absolute;margin-left:154pt;margin-top:198pt;width:79pt;height:135pt;z-index:25247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JXRtKD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74880" behindDoc="0" locked="0" layoutInCell="1" allowOverlap="1" wp14:anchorId="539D5D02" wp14:editId="570601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11" name="Rectangle 1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7149A2-BC54-754B-98F4-5F05FEEAB2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D5D02" id="Rectangle 1411" o:spid="_x0000_s1405" style="position:absolute;margin-left:154pt;margin-top:198pt;width:79pt;height:135pt;z-index:25247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TK/PAIAAEM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PXlMr8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75904" behindDoc="0" locked="0" layoutInCell="1" allowOverlap="1" wp14:anchorId="1C81BFCB" wp14:editId="38A7A0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12" name="Rectangle 1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FDAACD-0991-AB44-BAAC-F272757FB9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1BFCB" id="Rectangle 1412" o:spid="_x0000_s1406" style="position:absolute;margin-left:154pt;margin-top:198pt;width:79pt;height:135pt;z-index:25247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JPYOQ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76928" behindDoc="0" locked="0" layoutInCell="1" allowOverlap="1" wp14:anchorId="11B3A2E9" wp14:editId="337D81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13" name="Rectangle 1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B8FB9F8-0E41-9241-9C2B-51A41F923A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3A2E9" id="Rectangle 1413" o:spid="_x0000_s1407" style="position:absolute;margin-left:154pt;margin-top:198pt;width:79pt;height:135pt;z-index:25247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ci4zaD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77952" behindDoc="0" locked="0" layoutInCell="1" allowOverlap="1" wp14:anchorId="70CEFF69" wp14:editId="502963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14" name="Rectangle 1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8857EF-1D0B-B74F-BB41-CC1DA35375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EFF69" id="Rectangle 1414" o:spid="_x0000_s1408" style="position:absolute;margin-left:154pt;margin-top:198pt;width:79pt;height:135pt;z-index:25247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CQMT2w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78976" behindDoc="0" locked="0" layoutInCell="1" allowOverlap="1" wp14:anchorId="5ECB649C" wp14:editId="3BDFAD2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415" name="Rectangle 1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B41020-9738-944D-9C51-3E0633B378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B649C" id="Rectangle 1415" o:spid="_x0000_s1409" style="position:absolute;margin-left:154pt;margin-top:198pt;width:79pt;height:159pt;z-index:25247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80000" behindDoc="0" locked="0" layoutInCell="1" allowOverlap="1" wp14:anchorId="0F02B45F" wp14:editId="75CE56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416" name="Rectangle 1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6DB714-3196-5348-9CA0-CD6D9FE6CA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02B45F" id="Rectangle 1416" o:spid="_x0000_s1410" style="position:absolute;margin-left:154pt;margin-top:198pt;width:79pt;height:159pt;z-index:25248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81024" behindDoc="0" locked="0" layoutInCell="1" allowOverlap="1" wp14:anchorId="07C67F18" wp14:editId="650672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417" name="Rectangle 1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AAD3FA-E984-8B45-AD6B-D75FBBEBA8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67F18" id="Rectangle 1417" o:spid="_x0000_s1411" style="position:absolute;margin-left:154pt;margin-top:198pt;width:79pt;height:159pt;z-index:25248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82048" behindDoc="0" locked="0" layoutInCell="1" allowOverlap="1" wp14:anchorId="4368DCE3" wp14:editId="28EECC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418" name="Rectangle 1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5F1C0E-9A81-5649-AA9A-86F64BB7EC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68DCE3" id="Rectangle 1418" o:spid="_x0000_s1412" style="position:absolute;margin-left:154pt;margin-top:198pt;width:79pt;height:159pt;z-index:25248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83072" behindDoc="0" locked="0" layoutInCell="1" allowOverlap="1" wp14:anchorId="6C18E0E7" wp14:editId="1178E7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419" name="Rectangle 1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DE4D52-A17E-174C-A0F9-A0A483AAC3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8E0E7" id="Rectangle 1419" o:spid="_x0000_s1413" style="position:absolute;margin-left:154pt;margin-top:198pt;width:79pt;height:159pt;z-index:25248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84096" behindDoc="0" locked="0" layoutInCell="1" allowOverlap="1" wp14:anchorId="6655A410" wp14:editId="7E83EB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420" name="Rectangle 1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B4E3A-91B1-144B-8D34-2F65E932AC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5A410" id="Rectangle 1420" o:spid="_x0000_s1414" style="position:absolute;margin-left:154pt;margin-top:198pt;width:79pt;height:159pt;z-index:25248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85120" behindDoc="0" locked="0" layoutInCell="1" allowOverlap="1" wp14:anchorId="25DF36DD" wp14:editId="7F487D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21" name="Rectangle 1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6BFC2B-387D-534C-B97C-CBCCC9510A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F36DD" id="Rectangle 1421" o:spid="_x0000_s1415" style="position:absolute;margin-left:154pt;margin-top:198pt;width:79pt;height:135pt;z-index:25248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lP7OQ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86144" behindDoc="0" locked="0" layoutInCell="1" allowOverlap="1" wp14:anchorId="1B10C533" wp14:editId="6D6A07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22" name="Rectangle 1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1DF180-A8D4-2F4B-AC52-2E3F10A687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0C533" id="Rectangle 1422" o:spid="_x0000_s1416" style="position:absolute;margin-left:154pt;margin-top:198pt;width:79pt;height:135pt;z-index:25248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Uj9OgIAAEM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BxvUj9OgIAAEM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87168" behindDoc="0" locked="0" layoutInCell="1" allowOverlap="1" wp14:anchorId="17B16846" wp14:editId="0BF9FF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23" name="Rectangle 1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9CFD905-6E1E-B447-8D74-4BB8A34E02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16846" id="Rectangle 1423" o:spid="_x0000_s1417" style="position:absolute;margin-left:154pt;margin-top:198pt;width:79pt;height:135pt;z-index:25248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BdqOwIAAEM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oSwXaj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88192" behindDoc="0" locked="0" layoutInCell="1" allowOverlap="1" wp14:anchorId="10C02318" wp14:editId="360F01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24" name="Rectangle 1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B38B80-8F71-2244-A759-13EC665A71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02318" id="Rectangle 1424" o:spid="_x0000_s1418" style="position:absolute;margin-left:154pt;margin-top:198pt;width:79pt;height:135pt;z-index:25248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ZRJOgIAAEM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Dh0ZRJOgIAAEM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89216" behindDoc="0" locked="0" layoutInCell="1" allowOverlap="1" wp14:anchorId="78C6A929" wp14:editId="7854871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25" name="Rectangle 1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1F2875F-FC38-454F-A24C-BAD8BFEE61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6A929" id="Rectangle 1425" o:spid="_x0000_s1419" style="position:absolute;margin-left:154pt;margin-top:198pt;width:79pt;height:135pt;z-index:25248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CefNPk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90240" behindDoc="0" locked="0" layoutInCell="1" allowOverlap="1" wp14:anchorId="5DCFB800" wp14:editId="04D2C3D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26" name="Rectangle 1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6B24A4-783E-6C4D-A517-0D92678357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FB800" id="Rectangle 1426" o:spid="_x0000_s1420" style="position:absolute;margin-left:154pt;margin-top:198pt;width:79pt;height:135pt;z-index:25249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PLwpc0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91264" behindDoc="0" locked="0" layoutInCell="1" allowOverlap="1" wp14:anchorId="24AF37BE" wp14:editId="70FA2F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27" name="Rectangle 1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7F0FAE-70F6-494F-B399-12F88E728C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F37BE" id="Rectangle 1427" o:spid="_x0000_s1421" style="position:absolute;margin-left:154pt;margin-top:198pt;width:79pt;height:135pt;z-index:25249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gV9Ow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NL4FfT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92288" behindDoc="0" locked="0" layoutInCell="1" allowOverlap="1" wp14:anchorId="48FADD77" wp14:editId="5B0EE8C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28" name="Rectangle 1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DC7D9E-66D8-E84F-BFBA-1E9FE281D2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FADD77" id="Rectangle 1428" o:spid="_x0000_s1422" style="position:absolute;margin-left:154pt;margin-top:198pt;width:79pt;height:135pt;z-index:25249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12TOwIAAEM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um9dkz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93312" behindDoc="0" locked="0" layoutInCell="1" allowOverlap="1" wp14:anchorId="66053697" wp14:editId="710C3B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29" name="Rectangle 1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ED34ED-1370-3C47-9BB8-7162CE7E80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53697" id="Rectangle 1429" o:spid="_x0000_s1423" style="position:absolute;margin-left:154pt;margin-top:198pt;width:79pt;height:135pt;z-index:25249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gIEPAIAAEM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Gr+AgQ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94336" behindDoc="0" locked="0" layoutInCell="1" allowOverlap="1" wp14:anchorId="7D4C3A95" wp14:editId="7070741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30" name="Rectangle 1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A04709-730C-E043-BA91-9E77E1A727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C3A95" id="Rectangle 1430" o:spid="_x0000_s1424" style="position:absolute;margin-left:154pt;margin-top:198pt;width:79pt;height:135pt;z-index:25249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kjqOQ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95360" behindDoc="0" locked="0" layoutInCell="1" allowOverlap="1" wp14:anchorId="252384D5" wp14:editId="5EABA2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31" name="Rectangle 1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2AAF85-E7CE-8544-9175-ABDBFBF47B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384D5" id="Rectangle 1431" o:spid="_x0000_s1425" style="position:absolute;margin-left:154pt;margin-top:198pt;width:79pt;height:135pt;z-index:25249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OhaPAIAAEM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LGU6Fo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96384" behindDoc="0" locked="0" layoutInCell="1" allowOverlap="1" wp14:anchorId="79839254" wp14:editId="479193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32" name="Rectangle 1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10F661-F7AE-884A-91A2-5C3E630900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39254" id="Rectangle 1432" o:spid="_x0000_s1426" style="position:absolute;margin-left:154pt;margin-top:198pt;width:79pt;height:135pt;z-index:25249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0HaOAIAAEM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97408" behindDoc="0" locked="0" layoutInCell="1" allowOverlap="1" wp14:anchorId="36C45C21" wp14:editId="260F2D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33" name="Rectangle 1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572638-6E34-8F4C-BA25-50B30BFAB2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45C21" id="Rectangle 1433" o:spid="_x0000_s1427" style="position:absolute;margin-left:154pt;margin-top:198pt;width:79pt;height:135pt;z-index:25249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BEMeFqOgIAAEM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98432" behindDoc="0" locked="0" layoutInCell="1" allowOverlap="1" wp14:anchorId="2F42842F" wp14:editId="25D5BF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34" name="Rectangle 1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48C1B0-EC9D-9E44-8186-9B5505420A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2842F" id="Rectangle 1434" o:spid="_x0000_s1428" style="position:absolute;margin-left:154pt;margin-top:198pt;width:79pt;height:135pt;z-index:25249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ATMYkk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99456" behindDoc="0" locked="0" layoutInCell="1" allowOverlap="1" wp14:anchorId="143225C0" wp14:editId="62DEE1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35" name="Rectangle 1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06C54F-B287-A641-9449-7C43143B3C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3225C0" id="Rectangle 1435" o:spid="_x0000_s1429" style="position:absolute;margin-left:154pt;margin-top:198pt;width:79pt;height:135pt;z-index:25249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NRdPd4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00480" behindDoc="0" locked="0" layoutInCell="1" allowOverlap="1" wp14:anchorId="1B6AF4A7" wp14:editId="713865D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36" name="Rectangle 1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6A5C1B-3139-834D-8EB8-81606403A2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6AF4A7" id="Rectangle 1436" o:spid="_x0000_s1430" style="position:absolute;margin-left:154pt;margin-top:198pt;width:79pt;height:135pt;z-index:25250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AX7VPNOgIAAEM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01504" behindDoc="0" locked="0" layoutInCell="1" allowOverlap="1" wp14:anchorId="1BA895CC" wp14:editId="2D8763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37" name="Rectangle 1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5B4192-EE78-DC48-9B9D-60BBE3FABA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895CC" id="Rectangle 1437" o:spid="_x0000_s1431" style="position:absolute;margin-left:154pt;margin-top:198pt;width:79pt;height:135pt;z-index:25250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NGj830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02528" behindDoc="0" locked="0" layoutInCell="1" allowOverlap="1" wp14:anchorId="3E0A1F14" wp14:editId="25571E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38" name="Rectangle 1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2377F4-D2C6-9545-9668-F37CDAC1E0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0A1F14" id="Rectangle 1438" o:spid="_x0000_s1432" style="position:absolute;margin-left:154pt;margin-top:198pt;width:79pt;height:135pt;z-index:25250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EmtVLQ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03552" behindDoc="0" locked="0" layoutInCell="1" allowOverlap="1" wp14:anchorId="1A4584D4" wp14:editId="780571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439" name="Rectangle 1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72B3FE-7B54-FB4C-B190-2BF3EB8167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4584D4" id="Rectangle 1439" o:spid="_x0000_s1433" style="position:absolute;margin-left:154pt;margin-top:198pt;width:79pt;height:159pt;z-index:25250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04576" behindDoc="0" locked="0" layoutInCell="1" allowOverlap="1" wp14:anchorId="03D2276E" wp14:editId="303F67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440" name="Rectangle 1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11DAE8-81D0-1348-8D4E-FE8B28D5EA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2276E" id="Rectangle 1440" o:spid="_x0000_s1434" style="position:absolute;margin-left:154pt;margin-top:198pt;width:79pt;height:159pt;z-index:25250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05600" behindDoc="0" locked="0" layoutInCell="1" allowOverlap="1" wp14:anchorId="0B6036A3" wp14:editId="051CBC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441" name="Rectangle 1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5B5EE82-BFD1-F149-BD9F-4D1C3227F4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6036A3" id="Rectangle 1441" o:spid="_x0000_s1435" style="position:absolute;margin-left:154pt;margin-top:198pt;width:79pt;height:159pt;z-index:25250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06624" behindDoc="0" locked="0" layoutInCell="1" allowOverlap="1" wp14:anchorId="3A7621DA" wp14:editId="60FD8A2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442" name="Rectangle 1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D2BD2A-2719-7745-BAC1-0A6D3A0CE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621DA" id="Rectangle 1442" o:spid="_x0000_s1436" style="position:absolute;margin-left:154pt;margin-top:198pt;width:79pt;height:159pt;z-index:25250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07648" behindDoc="0" locked="0" layoutInCell="1" allowOverlap="1" wp14:anchorId="79A8D6F9" wp14:editId="5D4BF7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443" name="Rectangle 1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329F3D-C7C9-494F-9B5B-F4778E8DB2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A8D6F9" id="Rectangle 1443" o:spid="_x0000_s1437" style="position:absolute;margin-left:154pt;margin-top:198pt;width:79pt;height:159pt;z-index:25250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08672" behindDoc="0" locked="0" layoutInCell="1" allowOverlap="1" wp14:anchorId="4654A3C0" wp14:editId="381AD2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444" name="Rectangle 1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85835A-F489-A547-BFD0-EEC6E6CAC4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4A3C0" id="Rectangle 1444" o:spid="_x0000_s1438" style="position:absolute;margin-left:154pt;margin-top:198pt;width:79pt;height:159pt;z-index:25250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09696" behindDoc="0" locked="0" layoutInCell="1" allowOverlap="1" wp14:anchorId="7814971F" wp14:editId="48F66C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45" name="Rectangle 1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822504-9D62-3347-80FB-48C9B774B9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4971F" id="Rectangle 1445" o:spid="_x0000_s1439" style="position:absolute;margin-left:154pt;margin-top:198pt;width:79pt;height:135pt;z-index:25250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fJlWKD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10720" behindDoc="0" locked="0" layoutInCell="1" allowOverlap="1" wp14:anchorId="309A6A5C" wp14:editId="2EEF18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46" name="Rectangle 1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713E09A-1AE3-4D40-968D-D51BC062C7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A6A5C" id="Rectangle 1446" o:spid="_x0000_s1440" style="position:absolute;margin-left:154pt;margin-top:198pt;width:79pt;height:135pt;z-index:25251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L8pODs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11744" behindDoc="0" locked="0" layoutInCell="1" allowOverlap="1" wp14:anchorId="259B025A" wp14:editId="46B605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47" name="Rectangle 1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64D074-11C9-A041-B8C2-86FFDDAEE5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B025A" id="Rectangle 1447" o:spid="_x0000_s1441" style="position:absolute;margin-left:154pt;margin-top:198pt;width:79pt;height:135pt;z-index:25251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G+4Z6w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12768" behindDoc="0" locked="0" layoutInCell="1" allowOverlap="1" wp14:anchorId="4FFE9C74" wp14:editId="75C4DF8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48" name="Rectangle 1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56E630-2172-CC46-AAB0-6DD8CFBE98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E9C74" id="Rectangle 1448" o:spid="_x0000_s1442" style="position:absolute;margin-left:154pt;margin-top:198pt;width:79pt;height:135pt;z-index:25251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DhaT9COgIAAEM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13792" behindDoc="0" locked="0" layoutInCell="1" allowOverlap="1" wp14:anchorId="1CBF8879" wp14:editId="7AE3426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49" name="Rectangle 1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594108-27E8-9B45-8F33-74A82E8F65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F8879" id="Rectangle 1449" o:spid="_x0000_s1443" style="position:absolute;margin-left:154pt;margin-top:198pt;width:79pt;height:135pt;z-index:25251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Ccnn/I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14816" behindDoc="0" locked="0" layoutInCell="1" allowOverlap="1" wp14:anchorId="7B765475" wp14:editId="059308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50" name="Rectangle 1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473CFD-BC31-F749-9A71-A435C1FBAE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765475" id="Rectangle 1450" o:spid="_x0000_s1444" style="position:absolute;margin-left:154pt;margin-top:198pt;width:79pt;height:135pt;z-index:25251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CzcKjs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15840" behindDoc="0" locked="0" layoutInCell="1" allowOverlap="1" wp14:anchorId="74C5D439" wp14:editId="646B85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51" name="Rectangle 1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7A09F9-31E0-FF42-9999-5E1E8EC282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5D439" id="Rectangle 1451" o:spid="_x0000_s1445" style="position:absolute;margin-left:154pt;margin-top:198pt;width:79pt;height:135pt;z-index:25251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DqkoqLOgIAAEM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16864" behindDoc="0" locked="0" layoutInCell="1" allowOverlap="1" wp14:anchorId="0BEF02A3" wp14:editId="6B44D2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52" name="Rectangle 1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0276EB-9129-7B46-B1A7-505F9F6D2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F02A3" id="Rectangle 1452" o:spid="_x0000_s1446" style="position:absolute;margin-left:154pt;margin-top:198pt;width:79pt;height:135pt;z-index:25251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JHoJ3j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17888" behindDoc="0" locked="0" layoutInCell="1" allowOverlap="1" wp14:anchorId="4A41B896" wp14:editId="565331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53" name="Rectangle 1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A598BF-BC8E-0549-95E3-83D023B11B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41B896" id="Rectangle 1453" o:spid="_x0000_s1447" style="position:absolute;margin-left:154pt;margin-top:198pt;width:79pt;height:135pt;z-index:25251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9OtWST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18912" behindDoc="0" locked="0" layoutInCell="1" allowOverlap="1" wp14:anchorId="50964204" wp14:editId="2F6F69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54" name="Rectangle 1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0D5852-3601-AE46-B7C5-574ABD5453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64204" id="Rectangle 1454" o:spid="_x0000_s1448" style="position:absolute;margin-left:154pt;margin-top:198pt;width:79pt;height:135pt;z-index:25251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tBbVaj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19936" behindDoc="0" locked="0" layoutInCell="1" allowOverlap="1" wp14:anchorId="602B2EA4" wp14:editId="73A939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55" name="Rectangle 1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68E529-6FB2-A44D-A0A1-3C52A3097A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B2EA4" id="Rectangle 1455" o:spid="_x0000_s1449" style="position:absolute;margin-left:154pt;margin-top:198pt;width:79pt;height:135pt;z-index:25251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HJYddo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20960" behindDoc="0" locked="0" layoutInCell="1" allowOverlap="1" wp14:anchorId="3E0DAB86" wp14:editId="2D79F6B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56" name="Rectangle 1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8201DF-A3A1-AE43-B0AA-1E1279BE2D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0DAB86" id="Rectangle 1456" o:spid="_x0000_s1450" style="position:absolute;margin-left:154pt;margin-top:198pt;width:79pt;height:135pt;z-index:25252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Kc35O4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21984" behindDoc="0" locked="0" layoutInCell="1" allowOverlap="1" wp14:anchorId="3AFBA04E" wp14:editId="62419C8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57" name="Rectangle 1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928D43-E62C-2B40-985A-655AFB6EA0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BA04E" id="Rectangle 1457" o:spid="_x0000_s1451" style="position:absolute;margin-left:154pt;margin-top:198pt;width:79pt;height:135pt;z-index:25252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Re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YXlEXj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23008" behindDoc="0" locked="0" layoutInCell="1" allowOverlap="1" wp14:anchorId="0A1F298F" wp14:editId="688A1B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58" name="Rectangle 1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192249-8789-FD47-A595-BA7CC8E5DF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F298F" id="Rectangle 1458" o:spid="_x0000_s1452" style="position:absolute;margin-left:154pt;margin-top:198pt;width:79pt;height:135pt;z-index:25252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O+oHLA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24032" behindDoc="0" locked="0" layoutInCell="1" allowOverlap="1" wp14:anchorId="153EB194" wp14:editId="212F3B4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59" name="Rectangle 1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6EB435-529C-EE45-92EB-7FC3F8F640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EB194" id="Rectangle 1459" o:spid="_x0000_s1453" style="position:absolute;margin-left:154pt;margin-top:198pt;width:79pt;height:135pt;z-index:25252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D85Qyc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25056" behindDoc="0" locked="0" layoutInCell="1" allowOverlap="1" wp14:anchorId="2C01FBB2" wp14:editId="63219A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60" name="Rectangle 1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A42640-9A5B-AF4D-BC86-3A7A3C7EDE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1FBB2" id="Rectangle 1460" o:spid="_x0000_s1454" style="position:absolute;margin-left:154pt;margin-top:198pt;width:79pt;height:135pt;z-index:25252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mlN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C0kmlNOgIAAEM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26080" behindDoc="0" locked="0" layoutInCell="1" allowOverlap="1" wp14:anchorId="1B321618" wp14:editId="6B8663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61" name="Rectangle 1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826F0F-85A2-E44A-B19C-A3A8870A42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21618" id="Rectangle 1461" o:spid="_x0000_s1455" style="position:absolute;margin-left:154pt;margin-top:198pt;width:79pt;height:135pt;z-index:25252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HLcyf0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27104" behindDoc="0" locked="0" layoutInCell="1" allowOverlap="1" wp14:anchorId="1DA4C620" wp14:editId="555187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62" name="Rectangle 1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E40CEB-C50A-F242-A3EC-1596FCD91E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A4C620" id="Rectangle 1462" o:spid="_x0000_s1456" style="position:absolute;margin-left:154pt;margin-top:198pt;width:79pt;height:135pt;z-index:25252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93gt3D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28128" behindDoc="0" locked="0" layoutInCell="1" allowOverlap="1" wp14:anchorId="33BBA31D" wp14:editId="406D5A3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463" name="Rectangle 1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6A0D80-EBF3-7B41-8B3B-1E1D9DD72E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BA31D" id="Rectangle 1463" o:spid="_x0000_s1457" style="position:absolute;margin-left:154pt;margin-top:198pt;width:79pt;height:159pt;z-index:25252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29152" behindDoc="0" locked="0" layoutInCell="1" allowOverlap="1" wp14:anchorId="3E2BB3AC" wp14:editId="2D989B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464" name="Rectangle 1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51E269-109A-7349-8417-CC79BEE02D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2BB3AC" id="Rectangle 1464" o:spid="_x0000_s1458" style="position:absolute;margin-left:154pt;margin-top:198pt;width:79pt;height:159pt;z-index:25252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30176" behindDoc="0" locked="0" layoutInCell="1" allowOverlap="1" wp14:anchorId="528C0184" wp14:editId="6023058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465" name="Rectangle 1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D384CE-06EC-7441-96A9-44B9EB2F99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8C0184" id="Rectangle 1465" o:spid="_x0000_s1459" style="position:absolute;margin-left:154pt;margin-top:198pt;width:79pt;height:159pt;z-index:25253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31200" behindDoc="0" locked="0" layoutInCell="1" allowOverlap="1" wp14:anchorId="3A9837C7" wp14:editId="7CA0B36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466" name="Rectangle 1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F8D50E-CFF5-0147-9687-F63286EAFC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837C7" id="Rectangle 1466" o:spid="_x0000_s1460" style="position:absolute;margin-left:154pt;margin-top:198pt;width:79pt;height:159pt;z-index:25253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32224" behindDoc="0" locked="0" layoutInCell="1" allowOverlap="1" wp14:anchorId="3C0FFFD1" wp14:editId="4CD5B6C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467" name="Rectangle 1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AA77C7-919C-9041-820E-21DDC14BC4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FFFD1" id="Rectangle 1467" o:spid="_x0000_s1461" style="position:absolute;margin-left:154pt;margin-top:198pt;width:79pt;height:159pt;z-index:25253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33248" behindDoc="0" locked="0" layoutInCell="1" allowOverlap="1" wp14:anchorId="3DD23042" wp14:editId="43923B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468" name="Rectangle 1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0CD3E9-B6B5-7041-B00B-0D0602C8ED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D23042" id="Rectangle 1468" o:spid="_x0000_s1462" style="position:absolute;margin-left:154pt;margin-top:198pt;width:79pt;height:159pt;z-index:25253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34272" behindDoc="0" locked="0" layoutInCell="1" allowOverlap="1" wp14:anchorId="5C0B248B" wp14:editId="3285C2A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69" name="Rectangle 1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2835127-77E4-BA4E-9F75-73FB8F1896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B248B" id="Rectangle 1469" o:spid="_x0000_s1463" style="position:absolute;margin-left:154pt;margin-top:198pt;width:79pt;height:135pt;z-index:25253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JgC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D65JgCOgIAAEM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35296" behindDoc="0" locked="0" layoutInCell="1" allowOverlap="1" wp14:anchorId="5088AE65" wp14:editId="269747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70" name="Rectangle 1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0101EF-1962-4B4F-9A24-C196ECEC6F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88AE65" id="Rectangle 1470" o:spid="_x0000_s1464" style="position:absolute;margin-left:154pt;margin-top:198pt;width:79pt;height:135pt;z-index:25253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OfA0uw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36320" behindDoc="0" locked="0" layoutInCell="1" allowOverlap="1" wp14:anchorId="14B07818" wp14:editId="50FBEE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71" name="Rectangle 1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B75BE9-3B0B-454F-B98E-8618BEE540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B07818" id="Rectangle 1471" o:spid="_x0000_s1465" style="position:absolute;margin-left:154pt;margin-top:198pt;width:79pt;height:135pt;z-index:25253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DdRjXs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37344" behindDoc="0" locked="0" layoutInCell="1" allowOverlap="1" wp14:anchorId="6BF5123F" wp14:editId="33C9E3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72" name="Rectangle 1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B2F6D3-0E09-5140-B296-CAD6E0BA7B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5123F" id="Rectangle 1472" o:spid="_x0000_s1466" style="position:absolute;margin-left:154pt;margin-top:198pt;width:79pt;height:135pt;z-index:25253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38368" behindDoc="0" locked="0" layoutInCell="1" allowOverlap="1" wp14:anchorId="63205C3A" wp14:editId="6B7F03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73" name="Rectangle 1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80CA97-5841-1044-A6C6-1F86F8D622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05C3A" id="Rectangle 1473" o:spid="_x0000_s1467" style="position:absolute;margin-left:154pt;margin-top:198pt;width:79pt;height:135pt;z-index:25253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hdGfOT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39392" behindDoc="0" locked="0" layoutInCell="1" allowOverlap="1" wp14:anchorId="02B8E477" wp14:editId="0A2156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74" name="Rectangle 1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456C62-95CD-FE42-B038-6EAE5B3634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B8E477" id="Rectangle 1474" o:spid="_x0000_s1468" style="position:absolute;margin-left:154pt;margin-top:198pt;width:79pt;height:135pt;z-index:25253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NPz4z0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40416" behindDoc="0" locked="0" layoutInCell="1" allowOverlap="1" wp14:anchorId="3BFCE84B" wp14:editId="706850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75" name="Rectangle 1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367800-29E2-DA43-9F68-1BACE097ED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CE84B" id="Rectangle 1475" o:spid="_x0000_s1469" style="position:absolute;margin-left:154pt;margin-top:198pt;width:79pt;height:135pt;z-index:25254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Fb1DjT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41440" behindDoc="0" locked="0" layoutInCell="1" allowOverlap="1" wp14:anchorId="6CD83E63" wp14:editId="3EDE41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76" name="Rectangle 1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AEE64A-2D4F-1B4E-96CB-7C2BF5B2E5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83E63" id="Rectangle 1476" o:spid="_x0000_s1470" style="position:absolute;margin-left:154pt;margin-top:198pt;width:79pt;height:135pt;z-index:25254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NYNLZ4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42464" behindDoc="0" locked="0" layoutInCell="1" allowOverlap="1" wp14:anchorId="6F8EDCE3" wp14:editId="56BCEF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77" name="Rectangle 1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BB8ECA-48F8-5844-A3E5-9124E21482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EDCE3" id="Rectangle 1477" o:spid="_x0000_s1471" style="position:absolute;margin-left:154pt;margin-top:198pt;width:79pt;height:135pt;z-index:25254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Aaccgk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43488" behindDoc="0" locked="0" layoutInCell="1" allowOverlap="1" wp14:anchorId="294FC31C" wp14:editId="73FCC8D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78" name="Rectangle 1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356964-2458-FA45-84F2-80D97DD1FB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FC31C" id="Rectangle 1478" o:spid="_x0000_s1472" style="position:absolute;margin-left:154pt;margin-top:198pt;width:79pt;height:135pt;z-index:25254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CITSrnOgIAAEM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44512" behindDoc="0" locked="0" layoutInCell="1" allowOverlap="1" wp14:anchorId="43B288E6" wp14:editId="333AA5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79" name="Rectangle 1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0ACA71-C98D-2B49-889C-9A98E14B4E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288E6" id="Rectangle 1479" o:spid="_x0000_s1473" style="position:absolute;margin-left:154pt;margin-top:198pt;width:79pt;height:135pt;z-index:25254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E4Dilc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45536" behindDoc="0" locked="0" layoutInCell="1" allowOverlap="1" wp14:anchorId="6BEA8BC3" wp14:editId="2000A7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80" name="Rectangle 1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1D5F7BD-4906-B84A-9E1E-A974EC1AB6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A8BC3" id="Rectangle 1480" o:spid="_x0000_s1474" style="position:absolute;margin-left:154pt;margin-top:198pt;width:79pt;height:135pt;z-index:25254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JVr+tT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46560" behindDoc="0" locked="0" layoutInCell="1" allowOverlap="1" wp14:anchorId="541D6CB6" wp14:editId="07E064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81" name="Rectangle 1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C40624-62F3-A840-A8BF-F56C722C30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1D6CB6" id="Rectangle 1481" o:spid="_x0000_s1475" style="position:absolute;margin-left:154pt;margin-top:198pt;width:79pt;height:135pt;z-index:25254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F4FOQ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47584" behindDoc="0" locked="0" layoutInCell="1" allowOverlap="1" wp14:anchorId="468AA849" wp14:editId="5066DA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82" name="Rectangle 1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CE4F23-4830-9B41-B1A1-A24730E085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AA849" id="Rectangle 1482" o:spid="_x0000_s1476" style="position:absolute;margin-left:154pt;margin-top:198pt;width:79pt;height:135pt;z-index:25254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cG9FAz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48608" behindDoc="0" locked="0" layoutInCell="1" allowOverlap="1" wp14:anchorId="14CEB784" wp14:editId="596311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83" name="Rectangle 1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B9925C-2AC2-CE44-B605-481DCB7CBB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EB784" id="Rectangle 1483" o:spid="_x0000_s1477" style="position:absolute;margin-left:154pt;margin-top:198pt;width:79pt;height:135pt;z-index:25254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oP4alD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49632" behindDoc="0" locked="0" layoutInCell="1" allowOverlap="1" wp14:anchorId="48A81CB0" wp14:editId="746165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84" name="Rectangle 1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F31400-DF39-AE44-811B-675E2E0C46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A81CB0" id="Rectangle 1484" o:spid="_x0000_s1478" style="position:absolute;margin-left:154pt;margin-top:198pt;width:79pt;height:135pt;z-index:25254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4AOZtz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50656" behindDoc="0" locked="0" layoutInCell="1" allowOverlap="1" wp14:anchorId="5781B55A" wp14:editId="261723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85" name="Rectangle 1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2578AC-A3FF-8B49-8BAB-E41A2BA8D6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81B55A" id="Rectangle 1485" o:spid="_x0000_s1479" style="position:absolute;margin-left:154pt;margin-top:198pt;width:79pt;height:135pt;z-index:25255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CZNOQc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51680" behindDoc="0" locked="0" layoutInCell="1" allowOverlap="1" wp14:anchorId="60BA9FBF" wp14:editId="728F5A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86" name="Rectangle 1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403704-F346-0B4F-895D-10597D533C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BA9FBF" id="Rectangle 1486" o:spid="_x0000_s1480" style="position:absolute;margin-left:154pt;margin-top:198pt;width:79pt;height:135pt;z-index:25255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PMiqDM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52704" behindDoc="0" locked="0" layoutInCell="1" allowOverlap="1" wp14:anchorId="00A0D9B9" wp14:editId="35CD3F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87" name="Rectangle 1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5D57E8-64C6-0E4D-B7AD-58CCB24931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0D9B9" id="Rectangle 1487" o:spid="_x0000_s1481" style="position:absolute;margin-left:154pt;margin-top:198pt;width:79pt;height:135pt;z-index:25255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AiD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NWwIgz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53728" behindDoc="0" locked="0" layoutInCell="1" allowOverlap="1" wp14:anchorId="1E0D2BDF" wp14:editId="7A58C8C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88" name="Rectangle 1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71EFE9-83B3-C949-9F3C-30E0E6B564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D2BDF" id="Rectangle 1488" o:spid="_x0000_s1482" style="position:absolute;margin-left:154pt;margin-top:198pt;width:79pt;height:135pt;z-index:25255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u71QbT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54752" behindDoc="0" locked="0" layoutInCell="1" allowOverlap="1" wp14:anchorId="3B1C428E" wp14:editId="463212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89" name="Rectangle 1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47770E-958D-E644-8E3F-AE6CCA4A24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C428E" id="Rectangle 1489" o:spid="_x0000_s1483" style="position:absolute;margin-left:154pt;margin-top:198pt;width:79pt;height:135pt;z-index:25255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GssD/o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55776" behindDoc="0" locked="0" layoutInCell="1" allowOverlap="1" wp14:anchorId="09FFC589" wp14:editId="3449BF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90" name="Rectangle 1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6D6E01-5884-3A43-BFE1-4B10728D13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FFC589" id="Rectangle 1490" o:spid="_x0000_s1484" style="position:absolute;margin-left:154pt;margin-top:198pt;width:79pt;height:135pt;z-index:25255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dghFFD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56800" behindDoc="0" locked="0" layoutInCell="1" allowOverlap="1" wp14:anchorId="0C3EF4CE" wp14:editId="664248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91" name="Rectangle 1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DAAED7-536C-A345-BDAD-57100DA285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EF4CE" id="Rectangle 1491" o:spid="_x0000_s1485" style="position:absolute;margin-left:154pt;margin-top:198pt;width:79pt;height:135pt;z-index:25255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LBG5aQ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57824" behindDoc="0" locked="0" layoutInCell="1" allowOverlap="1" wp14:anchorId="17D68DF5" wp14:editId="1D10B3A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92" name="Rectangle 1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477341-7387-534C-82AC-6F6D498778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D68DF5" id="Rectangle 1492" o:spid="_x0000_s1486" style="position:absolute;margin-left:154pt;margin-top:198pt;width:79pt;height:135pt;z-index:25255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aHGZ1j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58848" behindDoc="0" locked="0" layoutInCell="1" allowOverlap="1" wp14:anchorId="24C95B6C" wp14:editId="5BC50F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93" name="Rectangle 1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6C3663-06E8-B64B-BCCA-9759277CDE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95B6C" id="Rectangle 1493" o:spid="_x0000_s1487" style="position:absolute;margin-left:154pt;margin-top:198pt;width:79pt;height:135pt;z-index:25255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zlmOQ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59872" behindDoc="0" locked="0" layoutInCell="1" allowOverlap="1" wp14:anchorId="31FD30CD" wp14:editId="5945FA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94" name="Rectangle 1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D824F1-5D83-BD49-81F5-59BC71A305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D30CD" id="Rectangle 1494" o:spid="_x0000_s1488" style="position:absolute;margin-left:154pt;margin-top:198pt;width:79pt;height:135pt;z-index:25255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O7CukU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60896" behindDoc="0" locked="0" layoutInCell="1" allowOverlap="1" wp14:anchorId="6CB415AA" wp14:editId="53B010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95" name="Rectangle 1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3313E6-47A0-0E49-9BC9-94495B6DEE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415AA" id="Rectangle 1495" o:spid="_x0000_s1489" style="position:absolute;margin-left:154pt;margin-top:198pt;width:79pt;height:135pt;z-index:25256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D5T5dI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61920" behindDoc="0" locked="0" layoutInCell="1" allowOverlap="1" wp14:anchorId="247A72F7" wp14:editId="089920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96" name="Rectangle 1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35F3EE3-680F-374D-A40C-8F2F5FE8E8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A72F7" id="Rectangle 1496" o:spid="_x0000_s1490" style="position:absolute;margin-left:154pt;margin-top:198pt;width:79pt;height:135pt;z-index:25256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D944vBOgIAAEM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62944" behindDoc="0" locked="0" layoutInCell="1" allowOverlap="1" wp14:anchorId="75932050" wp14:editId="284B82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97" name="Rectangle 1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7243A1-7EDE-684E-82D7-50E88174E0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32050" id="Rectangle 1497" o:spid="_x0000_s1491" style="position:absolute;margin-left:154pt;margin-top:198pt;width:79pt;height:135pt;z-index:25256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DutK3E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63968" behindDoc="0" locked="0" layoutInCell="1" allowOverlap="1" wp14:anchorId="73E6592D" wp14:editId="66F7F7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98" name="Rectangle 1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718F2D-C4F0-AF4B-8567-3E1357DB0F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6592D" id="Rectangle 1498" o:spid="_x0000_s1492" style="position:absolute;margin-left:154pt;margin-top:198pt;width:79pt;height:135pt;z-index:25256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KOjjLg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64992" behindDoc="0" locked="0" layoutInCell="1" allowOverlap="1" wp14:anchorId="51E2AA48" wp14:editId="7FAB76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99" name="Rectangle 1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599D3A-6BCA-0C40-B451-A5A79BA130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2AA48" id="Rectangle 1499" o:spid="_x0000_s1493" style="position:absolute;margin-left:154pt;margin-top:198pt;width:79pt;height:135pt;z-index:25256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SwI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Bl7SwIOgIAAEM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66016" behindDoc="0" locked="0" layoutInCell="1" allowOverlap="1" wp14:anchorId="6FDEBD80" wp14:editId="4F18D3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500" name="Rectangle 1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91EF0B-A64A-9748-866D-EECD6F5AED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EBD80" id="Rectangle 1500" o:spid="_x0000_s1494" style="position:absolute;margin-left:154pt;margin-top:198pt;width:79pt;height:135pt;z-index:25256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nNaDlj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67040" behindDoc="0" locked="0" layoutInCell="1" allowOverlap="1" wp14:anchorId="067CAD20" wp14:editId="780A56F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501" name="Rectangle 1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ACB0D4-421D-014F-9106-F72BE7BB5F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CAD20" id="Rectangle 1501" o:spid="_x0000_s1495" style="position:absolute;margin-left:154pt;margin-top:198pt;width:79pt;height:135pt;z-index:25256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ExH3AE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68064" behindDoc="0" locked="0" layoutInCell="1" allowOverlap="1" wp14:anchorId="3FB7910F" wp14:editId="0044B7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502" name="Rectangle 1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15CA98-B8A1-E44D-805F-52A18D6D2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B7910F" id="Rectangle 1502" o:spid="_x0000_s1496" style="position:absolute;margin-left:154pt;margin-top:198pt;width:79pt;height:135pt;z-index:25256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McHOQ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69088" behindDoc="0" locked="0" layoutInCell="1" allowOverlap="1" wp14:anchorId="672D70EF" wp14:editId="55527D4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503" name="Rectangle 1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116A92-84D2-AE4E-859A-56853CED76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D70EF" id="Rectangle 1503" o:spid="_x0000_s1497" style="position:absolute;margin-left:154pt;margin-top:198pt;width:79pt;height:135pt;z-index:25256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BlyZ7c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70112" behindDoc="0" locked="0" layoutInCell="1" allowOverlap="1" wp14:anchorId="589D1011" wp14:editId="1C7E3F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504" name="Rectangle 1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C27172-4130-F449-8A5B-8651CC5811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D1011" id="Rectangle 1504" o:spid="_x0000_s1498" style="position:absolute;margin-left:154pt;margin-top:198pt;width:79pt;height:135pt;z-index:25257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E9QG7M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71136" behindDoc="0" locked="0" layoutInCell="1" allowOverlap="1" wp14:anchorId="3243F99B" wp14:editId="74CB8C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505" name="Rectangle 1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95DB06-7906-FE43-980A-5D463FD14B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3F99B" id="Rectangle 1505" o:spid="_x0000_s1499" style="position:absolute;margin-left:154pt;margin-top:198pt;width:79pt;height:159pt;z-index:25257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LymOg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72160" behindDoc="0" locked="0" layoutInCell="1" allowOverlap="1" wp14:anchorId="3FE90203" wp14:editId="68FEF8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506" name="Rectangle 1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1F4A4E2-5993-464E-B021-F3CECA8171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90203" id="Rectangle 1506" o:spid="_x0000_s1500" style="position:absolute;margin-left:154pt;margin-top:198pt;width:79pt;height:159pt;z-index:25257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73184" behindDoc="0" locked="0" layoutInCell="1" allowOverlap="1" wp14:anchorId="1886437C" wp14:editId="71D7A1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507" name="Rectangle 1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29EED3-1367-DF4D-BC52-C784B225C8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86437C" id="Rectangle 1507" o:spid="_x0000_s1501" style="position:absolute;margin-left:154pt;margin-top:198pt;width:79pt;height:159pt;z-index:25257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74208" behindDoc="0" locked="0" layoutInCell="1" allowOverlap="1" wp14:anchorId="784EE681" wp14:editId="05EDD4A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508" name="Rectangle 1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D58F16-02DB-CE49-81F7-B7B5F5E6F6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4EE681" id="Rectangle 1508" o:spid="_x0000_s1502" style="position:absolute;margin-left:154pt;margin-top:198pt;width:79pt;height:159pt;z-index:25257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75232" behindDoc="0" locked="0" layoutInCell="1" allowOverlap="1" wp14:anchorId="1004EDC2" wp14:editId="2821D71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509" name="Rectangle 1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1074F0-33A0-8144-90CE-361C86C39F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04EDC2" id="Rectangle 1509" o:spid="_x0000_s1503" style="position:absolute;margin-left:154pt;margin-top:198pt;width:79pt;height:159pt;z-index:25257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76256" behindDoc="0" locked="0" layoutInCell="1" allowOverlap="1" wp14:anchorId="354535E5" wp14:editId="3B314F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510" name="Rectangle 1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F7544B-DD00-FB44-84A3-AB46D6DC83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4535E5" id="Rectangle 1510" o:spid="_x0000_s1504" style="position:absolute;margin-left:154pt;margin-top:198pt;width:79pt;height:159pt;z-index:25257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77280" behindDoc="0" locked="0" layoutInCell="1" allowOverlap="1" wp14:anchorId="6DD45113" wp14:editId="05372A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511" name="Rectangle 1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3AEBDE-DF91-6B4F-AF47-05D6C9C11E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45113" id="Rectangle 1511" o:spid="_x0000_s1505" style="position:absolute;margin-left:154pt;margin-top:198pt;width:79pt;height:135pt;z-index:25257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WegOg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AfFWegOgIAAEM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78304" behindDoc="0" locked="0" layoutInCell="1" allowOverlap="1" wp14:anchorId="30591BDF" wp14:editId="658EFD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512" name="Rectangle 1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F0B7FD-AC39-1C40-A850-03E3A3CA8C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91BDF" id="Rectangle 1512" o:spid="_x0000_s1506" style="position:absolute;margin-left:154pt;margin-top:198pt;width:79pt;height:135pt;z-index:25257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XpDGxz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79328" behindDoc="0" locked="0" layoutInCell="1" allowOverlap="1" wp14:anchorId="39A3AA47" wp14:editId="56C83B8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513" name="Rectangle 1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F21676-6F47-FE47-870E-2B7114761E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A3AA47" id="Rectangle 1513" o:spid="_x0000_s1507" style="position:absolute;margin-left:154pt;margin-top:198pt;width:79pt;height:135pt;z-index:25257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jgGZUD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98784" behindDoc="0" locked="0" layoutInCell="1" allowOverlap="1" wp14:anchorId="5A9FE2A3" wp14:editId="42C65D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368300</wp:posOffset>
                      </wp:positionV>
                      <wp:extent cx="1003300" cy="1714500"/>
                      <wp:effectExtent l="0" t="0" r="0" b="0"/>
                      <wp:wrapNone/>
                      <wp:docPr id="1921" name="Rectangle 1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05DAB7-31BD-CA44-B253-9B2FA76C5D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FE2A3" id="Rectangle 1921" o:spid="_x0000_s1508" style="position:absolute;margin-left:154pt;margin-top:29pt;width:79pt;height:135pt;z-index:25259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wkF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99808" behindDoc="0" locked="0" layoutInCell="1" allowOverlap="1" wp14:anchorId="4EEDCE9D" wp14:editId="141C2A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368300</wp:posOffset>
                      </wp:positionV>
                      <wp:extent cx="1003300" cy="1714500"/>
                      <wp:effectExtent l="0" t="0" r="0" b="0"/>
                      <wp:wrapNone/>
                      <wp:docPr id="1922" name="Rectangle 1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F4E846-FD74-E548-94E4-DFCC8B678E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DCE9D" id="Rectangle 1922" o:spid="_x0000_s1509" style="position:absolute;margin-left:154pt;margin-top:29pt;width:79pt;height:135pt;z-index:25259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00832" behindDoc="0" locked="0" layoutInCell="1" allowOverlap="1" wp14:anchorId="179D7621" wp14:editId="0EC996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368300</wp:posOffset>
                      </wp:positionV>
                      <wp:extent cx="1003300" cy="1714500"/>
                      <wp:effectExtent l="0" t="0" r="0" b="0"/>
                      <wp:wrapNone/>
                      <wp:docPr id="1923" name="Rectangle 1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3C5749-EDA7-8D42-94B8-4D913C6B93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D7621" id="Rectangle 1923" o:spid="_x0000_s1510" style="position:absolute;margin-left:154pt;margin-top:29pt;width:79pt;height:135pt;z-index:25260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01856" behindDoc="0" locked="0" layoutInCell="1" allowOverlap="1" wp14:anchorId="66A23CEC" wp14:editId="79081A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368300</wp:posOffset>
                      </wp:positionV>
                      <wp:extent cx="1003300" cy="1714500"/>
                      <wp:effectExtent l="0" t="0" r="0" b="0"/>
                      <wp:wrapNone/>
                      <wp:docPr id="1924" name="Rectangle 1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F613A9-537C-E644-A95C-E96C7B961D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23CEC" id="Rectangle 1924" o:spid="_x0000_s1511" style="position:absolute;margin-left:154pt;margin-top:29pt;width:79pt;height:135pt;z-index:25260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02880" behindDoc="0" locked="0" layoutInCell="1" allowOverlap="1" wp14:anchorId="46EAA8A1" wp14:editId="33540B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368300</wp:posOffset>
                      </wp:positionV>
                      <wp:extent cx="1003300" cy="1714500"/>
                      <wp:effectExtent l="0" t="0" r="0" b="0"/>
                      <wp:wrapNone/>
                      <wp:docPr id="1925" name="Rectangle 1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FAD63D-F426-684E-81A5-760F827A9B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EAA8A1" id="Rectangle 1925" o:spid="_x0000_s1512" style="position:absolute;margin-left:154pt;margin-top:29pt;width:79pt;height:135pt;z-index:25260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03904" behindDoc="0" locked="0" layoutInCell="1" allowOverlap="1" wp14:anchorId="3A379330" wp14:editId="011660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368300</wp:posOffset>
                      </wp:positionV>
                      <wp:extent cx="1003300" cy="1714500"/>
                      <wp:effectExtent l="0" t="0" r="0" b="0"/>
                      <wp:wrapNone/>
                      <wp:docPr id="1926" name="Rectangle 1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0DF8AA-93DC-1643-9363-432DB1CBED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79330" id="Rectangle 1926" o:spid="_x0000_s1513" style="position:absolute;margin-left:154pt;margin-top:29pt;width:79pt;height:135pt;z-index:25260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04928" behindDoc="0" locked="0" layoutInCell="1" allowOverlap="1" wp14:anchorId="52733EC3" wp14:editId="2A3B98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368300</wp:posOffset>
                      </wp:positionV>
                      <wp:extent cx="1003300" cy="1714500"/>
                      <wp:effectExtent l="0" t="0" r="0" b="0"/>
                      <wp:wrapNone/>
                      <wp:docPr id="1927" name="Rectangle 1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15DEF3-1816-7A49-9EC2-B4948AEEE6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733EC3" id="Rectangle 1927" o:spid="_x0000_s1514" style="position:absolute;margin-left:154pt;margin-top:29pt;width:79pt;height:135pt;z-index:25260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ys6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05952" behindDoc="0" locked="0" layoutInCell="1" allowOverlap="1" wp14:anchorId="4B462962" wp14:editId="5DAE60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368300</wp:posOffset>
                      </wp:positionV>
                      <wp:extent cx="1003300" cy="1714500"/>
                      <wp:effectExtent l="0" t="0" r="0" b="0"/>
                      <wp:wrapNone/>
                      <wp:docPr id="1928" name="Rectangle 1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E725CE-2BC3-314D-A1F6-E9245EF290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62962" id="Rectangle 1928" o:spid="_x0000_s1515" style="position:absolute;margin-left:154pt;margin-top:29pt;width:79pt;height:135pt;z-index:25260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06976" behindDoc="0" locked="0" layoutInCell="1" allowOverlap="1" wp14:anchorId="05BBEEA7" wp14:editId="15BF2A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368300</wp:posOffset>
                      </wp:positionV>
                      <wp:extent cx="1003300" cy="1714500"/>
                      <wp:effectExtent l="0" t="0" r="0" b="0"/>
                      <wp:wrapNone/>
                      <wp:docPr id="1929" name="Rectangle 1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F91F19-9B40-394D-827F-83C968DDF4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BBEEA7" id="Rectangle 1929" o:spid="_x0000_s1516" style="position:absolute;margin-left:154pt;margin-top:29pt;width:79pt;height:135pt;z-index:25260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1kAOwIAAEM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08000" behindDoc="0" locked="0" layoutInCell="1" allowOverlap="1" wp14:anchorId="61DAB64B" wp14:editId="1E904CB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368300</wp:posOffset>
                      </wp:positionV>
                      <wp:extent cx="1003300" cy="1714500"/>
                      <wp:effectExtent l="0" t="0" r="0" b="0"/>
                      <wp:wrapNone/>
                      <wp:docPr id="1930" name="Rectangle 1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B2F50E-6B18-9940-B88B-3DA2AC8789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DAB64B" id="Rectangle 1930" o:spid="_x0000_s1517" style="position:absolute;margin-left:154pt;margin-top:29pt;width:79pt;height:135pt;z-index:25260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hI/OQ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09024" behindDoc="0" locked="0" layoutInCell="1" allowOverlap="1" wp14:anchorId="20DAD5EE" wp14:editId="064DC4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368300</wp:posOffset>
                      </wp:positionV>
                      <wp:extent cx="1003300" cy="1714500"/>
                      <wp:effectExtent l="0" t="0" r="0" b="0"/>
                      <wp:wrapNone/>
                      <wp:docPr id="1931" name="Rectangle 1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52EAA8-0055-CD43-96B1-795ED158DB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AD5EE" id="Rectangle 1931" o:spid="_x0000_s1518" style="position:absolute;margin-left:154pt;margin-top:29pt;width:79pt;height:135pt;z-index:25260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bKkPAIAAEM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10048" behindDoc="0" locked="0" layoutInCell="1" allowOverlap="1" wp14:anchorId="708024E6" wp14:editId="7F1480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368300</wp:posOffset>
                      </wp:positionV>
                      <wp:extent cx="1003300" cy="1714500"/>
                      <wp:effectExtent l="0" t="0" r="0" b="0"/>
                      <wp:wrapNone/>
                      <wp:docPr id="1932" name="Rectangle 1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229C09-8455-D842-822E-45983E78C4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024E6" id="Rectangle 1932" o:spid="_x0000_s1519" style="position:absolute;margin-left:154pt;margin-top:29pt;width:79pt;height:135pt;z-index:25261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CPtOwIAAEM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11072" behindDoc="0" locked="0" layoutInCell="1" allowOverlap="1" wp14:anchorId="50A1960D" wp14:editId="620647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368300</wp:posOffset>
                      </wp:positionV>
                      <wp:extent cx="1003300" cy="1714500"/>
                      <wp:effectExtent l="0" t="0" r="0" b="0"/>
                      <wp:wrapNone/>
                      <wp:docPr id="1933" name="Rectangle 1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354DE8-D850-3746-B86D-42D31DB4A9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1960D" id="Rectangle 1933" o:spid="_x0000_s1520" style="position:absolute;margin-left:154pt;margin-top:29pt;width:79pt;height:135pt;z-index:25261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IMg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12096" behindDoc="0" locked="0" layoutInCell="1" allowOverlap="1" wp14:anchorId="25FFCCA4" wp14:editId="615A83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368300</wp:posOffset>
                      </wp:positionV>
                      <wp:extent cx="1003300" cy="1714500"/>
                      <wp:effectExtent l="0" t="0" r="0" b="0"/>
                      <wp:wrapNone/>
                      <wp:docPr id="1934" name="Rectangle 1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8AFFE0-7D4D-DA4F-94EA-1CBE836395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FFCCA4" id="Rectangle 1934" o:spid="_x0000_s1521" style="position:absolute;margin-left:154pt;margin-top:29pt;width:79pt;height:135pt;z-index:25261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13120" behindDoc="0" locked="0" layoutInCell="1" allowOverlap="1" wp14:anchorId="6881E91C" wp14:editId="5AD8D4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368300</wp:posOffset>
                      </wp:positionV>
                      <wp:extent cx="1003300" cy="1714500"/>
                      <wp:effectExtent l="0" t="0" r="0" b="0"/>
                      <wp:wrapNone/>
                      <wp:docPr id="1935" name="Rectangle 1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71677E3-CBBC-AF44-961A-0CE9655AD5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81E91C" id="Rectangle 1935" o:spid="_x0000_s1522" style="position:absolute;margin-left:154pt;margin-top:29pt;width:79pt;height:135pt;z-index:25261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14144" behindDoc="0" locked="0" layoutInCell="1" allowOverlap="1" wp14:anchorId="4B6F53AF" wp14:editId="08EA4A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368300</wp:posOffset>
                      </wp:positionV>
                      <wp:extent cx="1003300" cy="1714500"/>
                      <wp:effectExtent l="0" t="0" r="0" b="0"/>
                      <wp:wrapNone/>
                      <wp:docPr id="1936" name="Rectangle 1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0A5B07-51B7-354E-AB98-DE54A3C6E7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F53AF" id="Rectangle 1936" o:spid="_x0000_s1523" style="position:absolute;margin-left:154pt;margin-top:29pt;width:79pt;height:135pt;z-index:25261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jH6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15168" behindDoc="0" locked="0" layoutInCell="1" allowOverlap="1" wp14:anchorId="1F4269FD" wp14:editId="51E8D84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368300</wp:posOffset>
                      </wp:positionV>
                      <wp:extent cx="1003300" cy="1714500"/>
                      <wp:effectExtent l="0" t="0" r="0" b="0"/>
                      <wp:wrapNone/>
                      <wp:docPr id="1937" name="Rectangle 1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25CAC6-8104-E44E-9A4F-90B171C52F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269FD" id="Rectangle 1937" o:spid="_x0000_s1524" style="position:absolute;margin-left:154pt;margin-top:29pt;width:79pt;height:135pt;z-index:25261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16192" behindDoc="0" locked="0" layoutInCell="1" allowOverlap="1" wp14:anchorId="6CBD7BDF" wp14:editId="3C460BA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368300</wp:posOffset>
                      </wp:positionV>
                      <wp:extent cx="1003300" cy="1714500"/>
                      <wp:effectExtent l="0" t="0" r="0" b="0"/>
                      <wp:wrapNone/>
                      <wp:docPr id="1938" name="Rectangle 1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F2EB04-A9AE-3543-8A76-39A87D62B3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D7BDF" id="Rectangle 1938" o:spid="_x0000_s1525" style="position:absolute;margin-left:154pt;margin-top:29pt;width:79pt;height:135pt;z-index:25261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jd5OwIAAEM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17216" behindDoc="0" locked="0" layoutInCell="1" allowOverlap="1" wp14:anchorId="663ADAD0" wp14:editId="7AE95E2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1041400</wp:posOffset>
                      </wp:positionV>
                      <wp:extent cx="1003300" cy="1714500"/>
                      <wp:effectExtent l="0" t="0" r="0" b="0"/>
                      <wp:wrapNone/>
                      <wp:docPr id="1939" name="Rectangle 1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0C6BDA2-489D-9D4D-9AE5-4EEFD9C530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ADAD0" id="Rectangle 1939" o:spid="_x0000_s1526" style="position:absolute;margin-left:154pt;margin-top:82pt;width:79pt;height:135pt;z-index:25261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DU+OQ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18240" behindDoc="0" locked="0" layoutInCell="1" allowOverlap="1" wp14:anchorId="65CD593A" wp14:editId="11E4F14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1041400</wp:posOffset>
                      </wp:positionV>
                      <wp:extent cx="1003300" cy="1714500"/>
                      <wp:effectExtent l="0" t="0" r="0" b="0"/>
                      <wp:wrapNone/>
                      <wp:docPr id="1940" name="Rectangle 1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0687B4-0EA9-954A-9ABF-BB40CF23B9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D593A" id="Rectangle 1940" o:spid="_x0000_s1527" style="position:absolute;margin-left:154pt;margin-top:82pt;width:79pt;height:135pt;z-index:25261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65WOQ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19264" behindDoc="0" locked="0" layoutInCell="1" allowOverlap="1" wp14:anchorId="1709A151" wp14:editId="677E56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1041400</wp:posOffset>
                      </wp:positionV>
                      <wp:extent cx="1003300" cy="1714500"/>
                      <wp:effectExtent l="0" t="0" r="0" b="0"/>
                      <wp:wrapNone/>
                      <wp:docPr id="1941" name="Rectangle 1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DAB59C-F03D-EC4B-A7C3-17134DEE47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9A151" id="Rectangle 1941" o:spid="_x0000_s1528" style="position:absolute;margin-left:154pt;margin-top:82pt;width:79pt;height:135pt;z-index:25261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20288" behindDoc="0" locked="0" layoutInCell="1" allowOverlap="1" wp14:anchorId="74C75231" wp14:editId="1DA908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1041400</wp:posOffset>
                      </wp:positionV>
                      <wp:extent cx="1003300" cy="1714500"/>
                      <wp:effectExtent l="0" t="0" r="0" b="0"/>
                      <wp:wrapNone/>
                      <wp:docPr id="1942" name="Rectangle 1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C04471-0D72-2A4B-BBC8-60A33E278C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75231" id="Rectangle 1942" o:spid="_x0000_s1529" style="position:absolute;margin-left:154pt;margin-top:82pt;width:79pt;height:135pt;z-index:25262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21312" behindDoc="0" locked="0" layoutInCell="1" allowOverlap="1" wp14:anchorId="78B8FE14" wp14:editId="6BF839B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1041400</wp:posOffset>
                      </wp:positionV>
                      <wp:extent cx="1003300" cy="1714500"/>
                      <wp:effectExtent l="0" t="0" r="0" b="0"/>
                      <wp:wrapNone/>
                      <wp:docPr id="1943" name="Rectangle 1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FE1C23-D940-0442-A502-A796F2490B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8FE14" id="Rectangle 1943" o:spid="_x0000_s1530" style="position:absolute;margin-left:154pt;margin-top:82pt;width:79pt;height:135pt;z-index:25262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22336" behindDoc="0" locked="0" layoutInCell="1" allowOverlap="1" wp14:anchorId="2CCA92B9" wp14:editId="726B7F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1041400</wp:posOffset>
                      </wp:positionV>
                      <wp:extent cx="1003300" cy="1714500"/>
                      <wp:effectExtent l="0" t="0" r="0" b="0"/>
                      <wp:wrapNone/>
                      <wp:docPr id="1944" name="Rectangle 1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DE4A29-113F-F84B-80CC-D43D27FDEA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CA92B9" id="Rectangle 1944" o:spid="_x0000_s1531" style="position:absolute;margin-left:154pt;margin-top:82pt;width:79pt;height:135pt;z-index:25262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23360" behindDoc="0" locked="0" layoutInCell="1" allowOverlap="1" wp14:anchorId="20F6DAC4" wp14:editId="3933432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1041400</wp:posOffset>
                      </wp:positionV>
                      <wp:extent cx="1003300" cy="1714500"/>
                      <wp:effectExtent l="0" t="0" r="0" b="0"/>
                      <wp:wrapNone/>
                      <wp:docPr id="1945" name="Rectangle 1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8D7650-B66C-2C4D-91B7-B56F68A4F0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6DAC4" id="Rectangle 1945" o:spid="_x0000_s1532" style="position:absolute;margin-left:154pt;margin-top:82pt;width:79pt;height:135pt;z-index:25262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eP9Og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24384" behindDoc="0" locked="0" layoutInCell="1" allowOverlap="1" wp14:anchorId="7EA51B77" wp14:editId="1F1BA9A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1041400</wp:posOffset>
                      </wp:positionV>
                      <wp:extent cx="1003300" cy="1714500"/>
                      <wp:effectExtent l="0" t="0" r="0" b="0"/>
                      <wp:wrapNone/>
                      <wp:docPr id="1946" name="Rectangle 1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3E3163-D2A9-4949-BD84-F5974D9F71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51B77" id="Rectangle 1946" o:spid="_x0000_s1533" style="position:absolute;margin-left:154pt;margin-top:82pt;width:79pt;height:135pt;z-index:25262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25408" behindDoc="0" locked="0" layoutInCell="1" allowOverlap="1" wp14:anchorId="03493F06" wp14:editId="2C036F3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1041400</wp:posOffset>
                      </wp:positionV>
                      <wp:extent cx="1003300" cy="1714500"/>
                      <wp:effectExtent l="0" t="0" r="0" b="0"/>
                      <wp:wrapNone/>
                      <wp:docPr id="1947" name="Rectangle 1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288431-0CEE-C14F-9D6D-38C339E523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493F06" id="Rectangle 1947" o:spid="_x0000_s1534" style="position:absolute;margin-left:154pt;margin-top:82pt;width:79pt;height:135pt;z-index:25262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26432" behindDoc="0" locked="0" layoutInCell="1" allowOverlap="1" wp14:anchorId="1ACF81DB" wp14:editId="25B581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1041400</wp:posOffset>
                      </wp:positionV>
                      <wp:extent cx="1003300" cy="1714500"/>
                      <wp:effectExtent l="0" t="0" r="0" b="0"/>
                      <wp:wrapNone/>
                      <wp:docPr id="1948" name="Rectangle 1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14F51A-4594-F941-A3D4-EE5E4F0D79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F81DB" id="Rectangle 1948" o:spid="_x0000_s1535" style="position:absolute;margin-left:154pt;margin-top:82pt;width:79pt;height:135pt;z-index:25262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27456" behindDoc="0" locked="0" layoutInCell="1" allowOverlap="1" wp14:anchorId="3F304EE2" wp14:editId="3B4F113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1041400</wp:posOffset>
                      </wp:positionV>
                      <wp:extent cx="1003300" cy="1714500"/>
                      <wp:effectExtent l="0" t="0" r="0" b="0"/>
                      <wp:wrapNone/>
                      <wp:docPr id="1949" name="Rectangle 1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016716-7E5F-0348-A1CD-6372B38BF7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04EE2" id="Rectangle 1949" o:spid="_x0000_s1536" style="position:absolute;margin-left:154pt;margin-top:82pt;width:79pt;height:135pt;z-index:25262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28480" behindDoc="0" locked="0" layoutInCell="1" allowOverlap="1" wp14:anchorId="63552288" wp14:editId="541A9F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1041400</wp:posOffset>
                      </wp:positionV>
                      <wp:extent cx="1003300" cy="1714500"/>
                      <wp:effectExtent l="0" t="0" r="0" b="0"/>
                      <wp:wrapNone/>
                      <wp:docPr id="1950" name="Rectangle 1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704383-8D53-8148-9D6E-8B70E38340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52288" id="Rectangle 1950" o:spid="_x0000_s1537" style="position:absolute;margin-left:154pt;margin-top:82pt;width:79pt;height:135pt;z-index:25262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29504" behindDoc="0" locked="0" layoutInCell="1" allowOverlap="1" wp14:anchorId="1C5D923B" wp14:editId="4CBFABB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1041400</wp:posOffset>
                      </wp:positionV>
                      <wp:extent cx="1003300" cy="1714500"/>
                      <wp:effectExtent l="0" t="0" r="0" b="0"/>
                      <wp:wrapNone/>
                      <wp:docPr id="1951" name="Rectangle 1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EEA3FD-EAD7-0A4D-8FAB-978BB1AE66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5D923B" id="Rectangle 1951" o:spid="_x0000_s1538" style="position:absolute;margin-left:154pt;margin-top:82pt;width:79pt;height:135pt;z-index:25262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UpLOg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30528" behindDoc="0" locked="0" layoutInCell="1" allowOverlap="1" wp14:anchorId="702A5900" wp14:editId="23A53B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1041400</wp:posOffset>
                      </wp:positionV>
                      <wp:extent cx="1003300" cy="1714500"/>
                      <wp:effectExtent l="0" t="0" r="0" b="0"/>
                      <wp:wrapNone/>
                      <wp:docPr id="1952" name="Rectangle 1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E837EC-5481-F842-ABD5-C01AA87656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2A5900" id="Rectangle 1952" o:spid="_x0000_s1539" style="position:absolute;margin-left:154pt;margin-top:82pt;width:79pt;height:135pt;z-index:25263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31552" behindDoc="0" locked="0" layoutInCell="1" allowOverlap="1" wp14:anchorId="14EB69DF" wp14:editId="26493F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1041400</wp:posOffset>
                      </wp:positionV>
                      <wp:extent cx="1003300" cy="1714500"/>
                      <wp:effectExtent l="0" t="0" r="0" b="0"/>
                      <wp:wrapNone/>
                      <wp:docPr id="1953" name="Rectangle 1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F89045-4152-D342-AC50-7E03EB0939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B69DF" id="Rectangle 1953" o:spid="_x0000_s1540" style="position:absolute;margin-left:154pt;margin-top:82pt;width:79pt;height:135pt;z-index:25263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32576" behindDoc="0" locked="0" layoutInCell="1" allowOverlap="1" wp14:anchorId="6327CA29" wp14:editId="088362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1041400</wp:posOffset>
                      </wp:positionV>
                      <wp:extent cx="1003300" cy="1714500"/>
                      <wp:effectExtent l="0" t="0" r="0" b="0"/>
                      <wp:wrapNone/>
                      <wp:docPr id="1954" name="Rectangle 1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110506-E47E-3E4D-9862-65121DBDA0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7CA29" id="Rectangle 1954" o:spid="_x0000_s1541" style="position:absolute;margin-left:154pt;margin-top:82pt;width:79pt;height:135pt;z-index:25263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PjH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33600" behindDoc="0" locked="0" layoutInCell="1" allowOverlap="1" wp14:anchorId="33597B83" wp14:editId="0AE4286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1041400</wp:posOffset>
                      </wp:positionV>
                      <wp:extent cx="1003300" cy="1714500"/>
                      <wp:effectExtent l="0" t="0" r="0" b="0"/>
                      <wp:wrapNone/>
                      <wp:docPr id="1955" name="Rectangle 1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8A4E26-3367-374F-83AD-A078DFCD93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97B83" id="Rectangle 1955" o:spid="_x0000_s1542" style="position:absolute;margin-left:154pt;margin-top:82pt;width:79pt;height:135pt;z-index:25263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34624" behindDoc="0" locked="0" layoutInCell="1" allowOverlap="1" wp14:anchorId="6DEEF31F" wp14:editId="02F1E8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1041400</wp:posOffset>
                      </wp:positionV>
                      <wp:extent cx="1003300" cy="1714500"/>
                      <wp:effectExtent l="0" t="0" r="0" b="0"/>
                      <wp:wrapNone/>
                      <wp:docPr id="1956" name="Rectangle 1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0DC147-D38D-2B4B-A4E6-BC67BD7B4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EEF31F" id="Rectangle 1956" o:spid="_x0000_s1543" style="position:absolute;margin-left:154pt;margin-top:82pt;width:79pt;height:135pt;z-index:25263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35648" behindDoc="0" locked="0" layoutInCell="1" allowOverlap="1" wp14:anchorId="15658A6D" wp14:editId="737C3D4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977900" cy="927100"/>
                      <wp:effectExtent l="0" t="0" r="0" b="0"/>
                      <wp:wrapNone/>
                      <wp:docPr id="1957" name="Rectangle 1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289D68-078B-FE4A-AD93-58045C2296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658A6D" id="Rectangle 1957" o:spid="_x0000_s1544" style="position:absolute;margin-left:154pt;margin-top:228pt;width:77pt;height:73pt;z-index:25263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teROA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36672" behindDoc="0" locked="0" layoutInCell="1" allowOverlap="1" wp14:anchorId="0047E128" wp14:editId="609561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58" name="Rectangle 1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9EBC9B-3902-1645-A9DB-E3124C503C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7E128" id="Rectangle 1958" o:spid="_x0000_s1545" style="position:absolute;margin-left:154pt;margin-top:228pt;width:79pt;height:60pt;z-index:25263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37696" behindDoc="0" locked="0" layoutInCell="1" allowOverlap="1" wp14:anchorId="5DCB08AD" wp14:editId="5118C98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977900" cy="863600"/>
                      <wp:effectExtent l="0" t="0" r="0" b="0"/>
                      <wp:wrapNone/>
                      <wp:docPr id="1959" name="Rectangle 1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4284D9-D5F6-D847-8E68-0BCA520A66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B08AD" id="Rectangle 1959" o:spid="_x0000_s1546" style="position:absolute;margin-left:154pt;margin-top:228pt;width:77pt;height:68pt;z-index:25263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bD1Og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38720" behindDoc="0" locked="0" layoutInCell="1" allowOverlap="1" wp14:anchorId="3EF77950" wp14:editId="36F5B9E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977900" cy="927100"/>
                      <wp:effectExtent l="0" t="0" r="0" b="0"/>
                      <wp:wrapNone/>
                      <wp:docPr id="1960" name="Rectangle 1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60E7B6-10BA-8344-8E51-995AD04082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F77950" id="Rectangle 1960" o:spid="_x0000_s1547" style="position:absolute;margin-left:154pt;margin-top:228pt;width:77pt;height:73pt;z-index:25263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39744" behindDoc="0" locked="0" layoutInCell="1" allowOverlap="1" wp14:anchorId="0BEA4DA2" wp14:editId="36B0EA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61" name="Rectangle 1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DC76C7-CAA8-664A-B390-13CAACF838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A4DA2" id="Rectangle 1961" o:spid="_x0000_s1548" style="position:absolute;margin-left:154pt;margin-top:228pt;width:79pt;height:60pt;z-index:25263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H+1OgIAAEI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40768" behindDoc="0" locked="0" layoutInCell="1" allowOverlap="1" wp14:anchorId="3C207E73" wp14:editId="459FCEB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977900" cy="927100"/>
                      <wp:effectExtent l="0" t="0" r="0" b="0"/>
                      <wp:wrapNone/>
                      <wp:docPr id="1962" name="Rectangle 1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DC020A-D1CF-B04F-B57A-3A8E39C5D3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207E73" id="Rectangle 1962" o:spid="_x0000_s1549" style="position:absolute;margin-left:154pt;margin-top:228pt;width:77pt;height:73pt;z-index:25264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41792" behindDoc="0" locked="0" layoutInCell="1" allowOverlap="1" wp14:anchorId="1ECAA451" wp14:editId="5F0E7CBC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2895600</wp:posOffset>
                      </wp:positionV>
                      <wp:extent cx="977900" cy="927100"/>
                      <wp:effectExtent l="0" t="0" r="0" b="0"/>
                      <wp:wrapNone/>
                      <wp:docPr id="1963" name="Rectangle 1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BFC436-0161-194F-B073-D780C334B7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CAA451" id="Rectangle 1963" o:spid="_x0000_s1550" style="position:absolute;margin-left:155pt;margin-top:228pt;width:77pt;height:73pt;z-index:25264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42816" behindDoc="0" locked="0" layoutInCell="1" allowOverlap="1" wp14:anchorId="49D412CF" wp14:editId="67E279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64" name="Rectangle 1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03D60E-A6A0-534D-8C36-0C81AB890F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412CF" id="Rectangle 1964" o:spid="_x0000_s1551" style="position:absolute;margin-left:154pt;margin-top:228pt;width:79pt;height:60pt;z-index:25264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43840" behindDoc="0" locked="0" layoutInCell="1" allowOverlap="1" wp14:anchorId="76515A5E" wp14:editId="2A04C01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977900" cy="927100"/>
                      <wp:effectExtent l="0" t="0" r="0" b="0"/>
                      <wp:wrapNone/>
                      <wp:docPr id="1965" name="Rectangle 1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67723FD-7C38-AD42-93F6-38E3718369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15A5E" id="Rectangle 1965" o:spid="_x0000_s1552" style="position:absolute;margin-left:154pt;margin-top:228pt;width:77pt;height:73pt;z-index:25264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44864" behindDoc="0" locked="0" layoutInCell="1" allowOverlap="1" wp14:anchorId="134AC4AC" wp14:editId="3667AD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977900" cy="901700"/>
                      <wp:effectExtent l="0" t="0" r="0" b="0"/>
                      <wp:wrapNone/>
                      <wp:docPr id="1966" name="Rectangle 1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2E9C34-092F-AA46-841C-507EFFD731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4AC4AC" id="Rectangle 1966" o:spid="_x0000_s1553" style="position:absolute;margin-left:154pt;margin-top:228pt;width:77pt;height:71pt;z-index:25264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45888" behindDoc="0" locked="0" layoutInCell="1" allowOverlap="1" wp14:anchorId="427568F2" wp14:editId="2D47DBC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67" name="Rectangle 1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05A16A-12C0-A949-BEEB-6C1F726CA5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7568F2" id="Rectangle 1967" o:spid="_x0000_s1554" style="position:absolute;margin-left:154pt;margin-top:228pt;width:79pt;height:60pt;z-index:25264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46912" behindDoc="0" locked="0" layoutInCell="1" allowOverlap="1" wp14:anchorId="38C79FFC" wp14:editId="5D516A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68" name="Rectangle 1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AF0985-85F3-E340-B123-755FD09EBC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79FFC" id="Rectangle 1968" o:spid="_x0000_s1555" style="position:absolute;margin-left:154pt;margin-top:228pt;width:79pt;height:60pt;z-index:25264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A0YRkB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47936" behindDoc="0" locked="0" layoutInCell="1" allowOverlap="1" wp14:anchorId="1780D568" wp14:editId="4487A43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69" name="Rectangle 1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29F0B9-6745-7B40-9FF8-2B62D64639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0D568" id="Rectangle 1969" o:spid="_x0000_s1556" style="position:absolute;margin-left:154pt;margin-top:228pt;width:79pt;height:60pt;z-index:25264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48960" behindDoc="0" locked="0" layoutInCell="1" allowOverlap="1" wp14:anchorId="22B2A220" wp14:editId="3A0273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70" name="Rectangle 1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84A346-4D77-914E-8667-51E7D41629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2A220" id="Rectangle 1970" o:spid="_x0000_s1557" style="position:absolute;margin-left:154pt;margin-top:228pt;width:79pt;height:60pt;z-index:25264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Cu5pnn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49984" behindDoc="0" locked="0" layoutInCell="1" allowOverlap="1" wp14:anchorId="0B17BE78" wp14:editId="28F2B7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71" name="Rectangle 1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BF17B0-62FC-514D-BA11-A588433F17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17BE78" id="Rectangle 1971" o:spid="_x0000_s1558" style="position:absolute;margin-left:154pt;margin-top:228pt;width:79pt;height:60pt;z-index:25264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UoOOwIAAEI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DzVUoO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51008" behindDoc="0" locked="0" layoutInCell="1" allowOverlap="1" wp14:anchorId="027DE0B0" wp14:editId="32217C2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72" name="Rectangle 1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C00551-4E7B-E14D-854D-AE7BE10DB6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DE0B0" id="Rectangle 1972" o:spid="_x0000_s1559" style="position:absolute;margin-left:154pt;margin-top:228pt;width:79pt;height:60pt;z-index:25265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52032" behindDoc="0" locked="0" layoutInCell="1" allowOverlap="1" wp14:anchorId="49A5CC0D" wp14:editId="7891E9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73" name="Rectangle 1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FD4C31-B1A9-424E-A295-C5B985FE64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5CC0D" id="Rectangle 1973" o:spid="_x0000_s1560" style="position:absolute;margin-left:154pt;margin-top:228pt;width:79pt;height:60pt;z-index:25265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53056" behindDoc="0" locked="0" layoutInCell="1" allowOverlap="1" wp14:anchorId="10B06CB2" wp14:editId="5B4698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74" name="Rectangle 1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20CB84-20B7-B445-B741-06AD19184D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06CB2" id="Rectangle 1974" o:spid="_x0000_s1561" style="position:absolute;margin-left:154pt;margin-top:228pt;width:79pt;height:60pt;z-index:25265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54080" behindDoc="0" locked="0" layoutInCell="1" allowOverlap="1" wp14:anchorId="3E626871" wp14:editId="604D85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75" name="Rectangle 1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4F6E04-7D89-1148-B9C0-C2F910F2BE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26871" id="Rectangle 1975" o:spid="_x0000_s1562" style="position:absolute;margin-left:154pt;margin-top:228pt;width:79pt;height:60pt;z-index:25265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3lOOg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55104" behindDoc="0" locked="0" layoutInCell="1" allowOverlap="1" wp14:anchorId="19189F62" wp14:editId="60A73FD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76" name="Rectangle 1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260BE7-5BB5-7D42-86F8-FBDDC7EF25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189F62" id="Rectangle 1976" o:spid="_x0000_s1563" style="position:absolute;margin-left:154pt;margin-top:228pt;width:79pt;height:60pt;z-index:25265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CPK+IE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56128" behindDoc="0" locked="0" layoutInCell="1" allowOverlap="1" wp14:anchorId="0B497274" wp14:editId="1BB880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77" name="Rectangle 1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B0C4A2-97F1-E041-8093-21F63DC488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497274" id="Rectangle 1977" o:spid="_x0000_s1564" style="position:absolute;margin-left:154pt;margin-top:228pt;width:79pt;height:60pt;z-index:25265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D+9DAX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57152" behindDoc="0" locked="0" layoutInCell="1" allowOverlap="1" wp14:anchorId="10385FBF" wp14:editId="5DBDD7F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78" name="Rectangle 1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BBC0C2-CEAF-B54C-B81F-9FBF944ED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85FBF" id="Rectangle 1978" o:spid="_x0000_s1565" style="position:absolute;margin-left:154pt;margin-top:228pt;width:79pt;height:60pt;z-index:25265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58176" behindDoc="0" locked="0" layoutInCell="1" allowOverlap="1" wp14:anchorId="5712CD56" wp14:editId="075C35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79" name="Rectangle 1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9442F2-7B56-2D48-8DE5-7936E7DE6D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12CD56" id="Rectangle 1979" o:spid="_x0000_s1566" style="position:absolute;margin-left:154pt;margin-top:228pt;width:79pt;height:60pt;z-index:25265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59200" behindDoc="0" locked="0" layoutInCell="1" allowOverlap="1" wp14:anchorId="7776D697" wp14:editId="251361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80" name="Rectangle 1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DE9450-C5EE-024A-B5AD-2DC2668656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6D697" id="Rectangle 1980" o:spid="_x0000_s1567" style="position:absolute;margin-left:154pt;margin-top:228pt;width:79pt;height:60pt;z-index:25265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60224" behindDoc="0" locked="0" layoutInCell="1" allowOverlap="1" wp14:anchorId="738E900E" wp14:editId="3F395F0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81" name="Rectangle 1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D1E020-7B8F-8346-881A-46A541783E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E900E" id="Rectangle 1981" o:spid="_x0000_s1568" style="position:absolute;margin-left:154pt;margin-top:228pt;width:79pt;height:60pt;z-index:25266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y40OgIAAEI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61248" behindDoc="0" locked="0" layoutInCell="1" allowOverlap="1" wp14:anchorId="16FF3F6D" wp14:editId="5930EE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82" name="Rectangle 1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FEA688-02AA-0F47-8C14-B10B88756E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F3F6D" id="Rectangle 1982" o:spid="_x0000_s1569" style="position:absolute;margin-left:154pt;margin-top:228pt;width:79pt;height:60pt;z-index:25266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BLd7V+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62272" behindDoc="0" locked="0" layoutInCell="1" allowOverlap="1" wp14:anchorId="4542020C" wp14:editId="105568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83" name="Rectangle 1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14D038-3063-7144-A4DC-B1BBC55257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2020C" id="Rectangle 1983" o:spid="_x0000_s1570" style="position:absolute;margin-left:154pt;margin-top:228pt;width:79pt;height:60pt;z-index:25266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DyH2bB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63296" behindDoc="0" locked="0" layoutInCell="1" allowOverlap="1" wp14:anchorId="37A8A712" wp14:editId="5C1E21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84" name="Rectangle 1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3AC592-9A57-3240-BD51-5EF0DC35CA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8A712" id="Rectangle 1984" o:spid="_x0000_s1571" style="position:absolute;margin-left:154pt;margin-top:228pt;width:79pt;height:60pt;z-index:25266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AbBlBg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64320" behindDoc="0" locked="0" layoutInCell="1" allowOverlap="1" wp14:anchorId="0AE99C53" wp14:editId="3F1ECB8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85" name="Rectangle 1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45607A-51D8-C547-91E3-D96CA92893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99C53" id="Rectangle 1985" o:spid="_x0000_s1572" style="position:absolute;margin-left:154pt;margin-top:228pt;width:79pt;height:60pt;z-index:25266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65344" behindDoc="0" locked="0" layoutInCell="1" allowOverlap="1" wp14:anchorId="1B720C47" wp14:editId="014DAF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86" name="Rectangle 1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CD63A3-998A-9F4A-BA94-EB5459B639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720C47" id="Rectangle 1986" o:spid="_x0000_s1573" style="position:absolute;margin-left:154pt;margin-top:228pt;width:79pt;height:60pt;z-index:25266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66368" behindDoc="0" locked="0" layoutInCell="1" allowOverlap="1" wp14:anchorId="1C4AD698" wp14:editId="7E1752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87" name="Rectangle 1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4FC75E-9279-C842-ABA9-442FB5141B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4AD698" id="Rectangle 1987" o:spid="_x0000_s1574" style="position:absolute;margin-left:154pt;margin-top:228pt;width:79pt;height:60pt;z-index:25266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B1YlQt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67392" behindDoc="0" locked="0" layoutInCell="1" allowOverlap="1" wp14:anchorId="5FD214B3" wp14:editId="197112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88" name="Rectangle 1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10DE94-148A-9543-A491-3FA17BB2A7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214B3" id="Rectangle 1988" o:spid="_x0000_s1575" style="position:absolute;margin-left:154pt;margin-top:228pt;width:79pt;height:60pt;z-index:25266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BpJkiA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68416" behindDoc="0" locked="0" layoutInCell="1" allowOverlap="1" wp14:anchorId="21E88BDE" wp14:editId="714A87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89" name="Rectangle 1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F563F0-5D27-0347-80C2-BC2DBF4C47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88BDE" id="Rectangle 1989" o:spid="_x0000_s1576" style="position:absolute;margin-left:154pt;margin-top:228pt;width:79pt;height:60pt;z-index:25266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CAhe4q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69440" behindDoc="0" locked="0" layoutInCell="1" allowOverlap="1" wp14:anchorId="5346FB96" wp14:editId="652E88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1990" name="Rectangle 1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755DFEA-8A12-134D-A5BE-490B9BFC5A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6FB96" id="Rectangle 1990" o:spid="_x0000_s1577" style="position:absolute;margin-left:154pt;margin-top:228pt;width:79pt;height:48pt;z-index:25266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uTrOQ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70464" behindDoc="0" locked="0" layoutInCell="1" allowOverlap="1" wp14:anchorId="45401C3D" wp14:editId="478833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1991" name="Rectangle 1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AAA343-3F4E-3048-928E-03AF9F8A1B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01C3D" id="Rectangle 1991" o:spid="_x0000_s1578" style="position:absolute;margin-left:154pt;margin-top:228pt;width:79pt;height:48pt;z-index:25267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71488" behindDoc="0" locked="0" layoutInCell="1" allowOverlap="1" wp14:anchorId="4F35C2DC" wp14:editId="5C814CA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1992" name="Rectangle 1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D05F81-7DEA-7F4F-8202-91E1738579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5C2DC" id="Rectangle 1992" o:spid="_x0000_s1579" style="position:absolute;margin-left:154pt;margin-top:228pt;width:79pt;height:48pt;z-index:25267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72512" behindDoc="0" locked="0" layoutInCell="1" allowOverlap="1" wp14:anchorId="6766C7F5" wp14:editId="6D11F6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1993" name="Rectangle 1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180DA8-5736-804C-97FF-23E577D0C0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66C7F5" id="Rectangle 1993" o:spid="_x0000_s1580" style="position:absolute;margin-left:154pt;margin-top:228pt;width:79pt;height:48pt;z-index:25267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eEKOg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73536" behindDoc="0" locked="0" layoutInCell="1" allowOverlap="1" wp14:anchorId="6530D0D7" wp14:editId="1CC8B6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1994" name="Rectangle 1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2CBCEE-FA59-E441-AC97-C5192BED37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30D0D7" id="Rectangle 1994" o:spid="_x0000_s1581" style="position:absolute;margin-left:154pt;margin-top:228pt;width:79pt;height:48pt;z-index:25267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74560" behindDoc="0" locked="0" layoutInCell="1" allowOverlap="1" wp14:anchorId="5B076F68" wp14:editId="4749E0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1995" name="Rectangle 1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7DF5D6-6384-F74E-B9F8-754986AC88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76F68" id="Rectangle 1995" o:spid="_x0000_s1582" style="position:absolute;margin-left:154pt;margin-top:228pt;width:79pt;height:48pt;z-index:25267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75584" behindDoc="0" locked="0" layoutInCell="1" allowOverlap="1" wp14:anchorId="7828AC7A" wp14:editId="4B6DB7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1996" name="Rectangle 1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15424D-B868-0347-80AB-F399FF31BC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8AC7A" id="Rectangle 1996" o:spid="_x0000_s1583" style="position:absolute;margin-left:154pt;margin-top:228pt;width:79pt;height:48pt;z-index:25267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58IOg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76608" behindDoc="0" locked="0" layoutInCell="1" allowOverlap="1" wp14:anchorId="4B2AB0AC" wp14:editId="3FC882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1997" name="Rectangle 1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0E1A2F-E8A1-2145-BB81-F48D5B5A54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AB0AC" id="Rectangle 1997" o:spid="_x0000_s1584" style="position:absolute;margin-left:154pt;margin-top:228pt;width:79pt;height:48pt;z-index:25267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77632" behindDoc="0" locked="0" layoutInCell="1" allowOverlap="1" wp14:anchorId="0A4D493C" wp14:editId="51FF46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1998" name="Rectangle 1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F9B9E8-0C86-7043-BAFC-003BBA5E6D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D493C" id="Rectangle 1998" o:spid="_x0000_s1585" style="position:absolute;margin-left:154pt;margin-top:228pt;width:79pt;height:48pt;z-index:25267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78656" behindDoc="0" locked="0" layoutInCell="1" allowOverlap="1" wp14:anchorId="494D3085" wp14:editId="314B41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1999" name="Rectangle 1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F21771-CDF3-3447-B73A-403318F1F0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4D3085" id="Rectangle 1999" o:spid="_x0000_s1586" style="position:absolute;margin-left:154pt;margin-top:228pt;width:79pt;height:48pt;z-index:25267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79680" behindDoc="0" locked="0" layoutInCell="1" allowOverlap="1" wp14:anchorId="2F2337C8" wp14:editId="751FB4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00" name="Rectangle 2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92486E-28B3-5F43-8BA3-7190F9DC93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337C8" id="Rectangle 2000" o:spid="_x0000_s1587" style="position:absolute;margin-left:154pt;margin-top:228pt;width:79pt;height:48pt;z-index:25267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80704" behindDoc="0" locked="0" layoutInCell="1" allowOverlap="1" wp14:anchorId="5C585E22" wp14:editId="452017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01" name="Rectangle 2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A40006-C1E1-0544-A49B-7A30C4FE6E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585E22" id="Rectangle 2001" o:spid="_x0000_s1588" style="position:absolute;margin-left:154pt;margin-top:228pt;width:79pt;height:48pt;z-index:25268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81728" behindDoc="0" locked="0" layoutInCell="1" allowOverlap="1" wp14:anchorId="7B2A6305" wp14:editId="2425C1A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02" name="Rectangle 2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F8D2AB-60DF-2546-A922-C23F7DF5DE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A6305" id="Rectangle 2002" o:spid="_x0000_s1589" style="position:absolute;margin-left:154pt;margin-top:228pt;width:79pt;height:48pt;z-index:25268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edGOg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82752" behindDoc="0" locked="0" layoutInCell="1" allowOverlap="1" wp14:anchorId="57833A33" wp14:editId="605C8D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03" name="Rectangle 2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60DCB9-289B-8840-A34F-4E154E65A8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833A33" id="Rectangle 2003" o:spid="_x0000_s1590" style="position:absolute;margin-left:154pt;margin-top:228pt;width:79pt;height:48pt;z-index:25268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83776" behindDoc="0" locked="0" layoutInCell="1" allowOverlap="1" wp14:anchorId="599F9D61" wp14:editId="5B6583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04" name="Rectangle 2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FBA3A3-E60C-954A-8494-F0157C1D25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F9D61" id="Rectangle 2004" o:spid="_x0000_s1591" style="position:absolute;margin-left:154pt;margin-top:228pt;width:79pt;height:48pt;z-index:25268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84800" behindDoc="0" locked="0" layoutInCell="1" allowOverlap="1" wp14:anchorId="606E04B7" wp14:editId="77B7D0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05" name="Rectangle 2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C48587-DF5D-D940-A0A2-97D366926E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E04B7" id="Rectangle 2005" o:spid="_x0000_s1592" style="position:absolute;margin-left:154pt;margin-top:228pt;width:79pt;height:48pt;z-index:25268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09MOg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85824" behindDoc="0" locked="0" layoutInCell="1" allowOverlap="1" wp14:anchorId="61C9670D" wp14:editId="06833A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06" name="Rectangle 2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E37CA7-F070-9640-8B8C-A6EF75697C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9670D" id="Rectangle 2006" o:spid="_x0000_s1593" style="position:absolute;margin-left:154pt;margin-top:228pt;width:79pt;height:48pt;z-index:25268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86848" behindDoc="0" locked="0" layoutInCell="1" allowOverlap="1" wp14:anchorId="7375DB4B" wp14:editId="0B6AB0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07" name="Rectangle 2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FA3F26-81FF-1142-BE7F-DDB9C71A40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5DB4B" id="Rectangle 2007" o:spid="_x0000_s1594" style="position:absolute;margin-left:154pt;margin-top:228pt;width:79pt;height:48pt;z-index:25268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87872" behindDoc="0" locked="0" layoutInCell="1" allowOverlap="1" wp14:anchorId="16F39A6A" wp14:editId="1A777F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08" name="Rectangle 2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97CC42-A515-2846-A796-8EF926D9E0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39A6A" id="Rectangle 2008" o:spid="_x0000_s1595" style="position:absolute;margin-left:154pt;margin-top:228pt;width:79pt;height:48pt;z-index:25268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Bq4OQ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88896" behindDoc="0" locked="0" layoutInCell="1" allowOverlap="1" wp14:anchorId="755E0F17" wp14:editId="3475CC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09" name="Rectangle 2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16394C-FBF7-F041-81FD-B93151A733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E0F17" id="Rectangle 2009" o:spid="_x0000_s1596" style="position:absolute;margin-left:154pt;margin-top:228pt;width:79pt;height:48pt;z-index:25268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89920" behindDoc="0" locked="0" layoutInCell="1" allowOverlap="1" wp14:anchorId="262BBC5B" wp14:editId="76E5B7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10" name="Rectangle 2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256272-48CE-C743-87E5-AE38E263C3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BBC5B" id="Rectangle 2010" o:spid="_x0000_s1597" style="position:absolute;margin-left:154pt;margin-top:228pt;width:79pt;height:48pt;z-index:25268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90944" behindDoc="0" locked="0" layoutInCell="1" allowOverlap="1" wp14:anchorId="65C6AED7" wp14:editId="122E5E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11" name="Rectangle 2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E94EFD-3325-B543-8BE1-B0C15040B5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6AED7" id="Rectangle 2011" o:spid="_x0000_s1598" style="position:absolute;margin-left:154pt;margin-top:228pt;width:79pt;height:60pt;z-index:25269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/vHOgIAAEI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91968" behindDoc="0" locked="0" layoutInCell="1" allowOverlap="1" wp14:anchorId="17EEF988" wp14:editId="45E79E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12" name="Rectangle 2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5B61C5-0DC8-5742-9DFA-C91F4A450D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EF988" id="Rectangle 2012" o:spid="_x0000_s1599" style="position:absolute;margin-left:154pt;margin-top:228pt;width:79pt;height:60pt;z-index:25269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Cuq2CN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92992" behindDoc="0" locked="0" layoutInCell="1" allowOverlap="1" wp14:anchorId="61C6508F" wp14:editId="100D7A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13" name="Rectangle 2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C3221E-9393-044E-8105-2690E9D664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6508F" id="Rectangle 2013" o:spid="_x0000_s1600" style="position:absolute;margin-left:154pt;margin-top:228pt;width:79pt;height:60pt;z-index:25269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AXw7My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94016" behindDoc="0" locked="0" layoutInCell="1" allowOverlap="1" wp14:anchorId="702935C9" wp14:editId="78015D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14" name="Rectangle 2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F70553-5508-F54B-83D0-0594B30161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2935C9" id="Rectangle 2014" o:spid="_x0000_s1601" style="position:absolute;margin-left:154pt;margin-top:228pt;width:79pt;height:48pt;z-index:25269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TfjOg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95040" behindDoc="0" locked="0" layoutInCell="1" allowOverlap="1" wp14:anchorId="676DC11C" wp14:editId="78962A8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15" name="Rectangle 2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139953-8D57-A24F-A2C5-0BFB12C8EC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6DC11C" id="Rectangle 2015" o:spid="_x0000_s1602" style="position:absolute;margin-left:154pt;margin-top:228pt;width:79pt;height:48pt;z-index:25269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96064" behindDoc="0" locked="0" layoutInCell="1" allowOverlap="1" wp14:anchorId="33E9A72D" wp14:editId="25BF3D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16" name="Rectangle 2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890523-324D-464E-968E-4A2F511C3E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E9A72D" id="Rectangle 2016" o:spid="_x0000_s1603" style="position:absolute;margin-left:154pt;margin-top:228pt;width:79pt;height:48pt;z-index:25269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97088" behindDoc="0" locked="0" layoutInCell="1" allowOverlap="1" wp14:anchorId="349B6475" wp14:editId="4869A6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17" name="Rectangle 2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A3848A-BD92-134C-8519-35A21A9A10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B6475" id="Rectangle 2017" o:spid="_x0000_s1604" style="position:absolute;margin-left:154pt;margin-top:228pt;width:79pt;height:60pt;z-index:25269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DhAh8j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98112" behindDoc="0" locked="0" layoutInCell="1" allowOverlap="1" wp14:anchorId="181DFB52" wp14:editId="513F2B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18" name="Rectangle 2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68921A-D62C-7C4B-98AC-EEC565BC0A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1DFB52" id="Rectangle 2018" o:spid="_x0000_s1605" style="position:absolute;margin-left:154pt;margin-top:228pt;width:79pt;height:60pt;z-index:25269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CM+p1z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99136" behindDoc="0" locked="0" layoutInCell="1" allowOverlap="1" wp14:anchorId="7F6F7FEC" wp14:editId="738B8B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19" name="Rectangle 2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A3E376-9C62-D844-B752-B322E94ED1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6F7FEC" id="Rectangle 2019" o:spid="_x0000_s1606" style="position:absolute;margin-left:154pt;margin-top:228pt;width:79pt;height:135pt;z-index:25269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7neOQ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00160" behindDoc="0" locked="0" layoutInCell="1" allowOverlap="1" wp14:anchorId="4B767692" wp14:editId="1AAF95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20" name="Rectangle 2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8DAA83-A4F6-A94D-BE79-C2E2BDE243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767692" id="Rectangle 2020" o:spid="_x0000_s1607" style="position:absolute;margin-left:154pt;margin-top:228pt;width:79pt;height:135pt;z-index:25270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BM1ZJl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01184" behindDoc="0" locked="0" layoutInCell="1" allowOverlap="1" wp14:anchorId="5D1006D7" wp14:editId="4AE3532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21" name="Rectangle 2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DED00F-EA33-EA44-BF8C-2E402A653A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1006D7" id="Rectangle 2021" o:spid="_x0000_s1608" style="position:absolute;margin-left:154pt;margin-top:228pt;width:79pt;height:135pt;z-index:25270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c3ZPA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binN2T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02208" behindDoc="0" locked="0" layoutInCell="1" allowOverlap="1" wp14:anchorId="0DF8D77B" wp14:editId="1E6F4FE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22" name="Rectangle 2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ABF7E4-48D6-D545-BF8F-F893EBFB2E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8D77B" id="Rectangle 2022" o:spid="_x0000_s1609" style="position:absolute;margin-left:154pt;margin-top:228pt;width:79pt;height:135pt;z-index:25270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6O3Og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Lsvo7c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03232" behindDoc="0" locked="0" layoutInCell="1" allowOverlap="1" wp14:anchorId="2F58BF3C" wp14:editId="7AAD3F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23" name="Rectangle 2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46C6A6-5EDD-FE4C-A3E7-1672FB157B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8BF3C" id="Rectangle 2023" o:spid="_x0000_s1610" style="position:absolute;margin-left:154pt;margin-top:228pt;width:79pt;height:135pt;z-index:25270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wN6PA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a9cDej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04256" behindDoc="0" locked="0" layoutInCell="1" allowOverlap="1" wp14:anchorId="6372C817" wp14:editId="45730E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24" name="Rectangle 2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66FE28-45B4-4F49-8820-C7408F167E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2C817" id="Rectangle 2024" o:spid="_x0000_s1611" style="position:absolute;margin-left:154pt;margin-top:228pt;width:79pt;height:135pt;z-index:25270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H9VPA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z5h/VT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05280" behindDoc="0" locked="0" layoutInCell="1" allowOverlap="1" wp14:anchorId="6A02C650" wp14:editId="077ECB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25" name="Rectangle 2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B2C5B0-7517-0744-A218-AABC8F360F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02C650" id="Rectangle 2025" o:spid="_x0000_s1612" style="position:absolute;margin-left:154pt;margin-top:228pt;width:79pt;height:135pt;z-index:25270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9/O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D7u9/O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06304" behindDoc="0" locked="0" layoutInCell="1" allowOverlap="1" wp14:anchorId="265757F4" wp14:editId="7FD5EB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26" name="Rectangle 2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11990A-0542-194C-86DE-0D70F1D2AB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757F4" id="Rectangle 2026" o:spid="_x0000_s1613" style="position:absolute;margin-left:154pt;margin-top:228pt;width:79pt;height:135pt;z-index:25270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bGgPA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Lr2xoD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07328" behindDoc="0" locked="0" layoutInCell="1" allowOverlap="1" wp14:anchorId="4CB4BE5C" wp14:editId="4CF7B7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27" name="Rectangle 2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26A59E-C90A-B243-AF0E-F9F4FF4694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4BE5C" id="Rectangle 2027" o:spid="_x0000_s1614" style="position:absolute;margin-left:154pt;margin-top:228pt;width:79pt;height:135pt;z-index:25270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e/mPA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IC3v5j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08352" behindDoc="0" locked="0" layoutInCell="1" allowOverlap="1" wp14:anchorId="564D282E" wp14:editId="690B54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28" name="Rectangle 2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591219-43BF-CF4C-A7FD-216CB40A64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4D282E" id="Rectangle 2028" o:spid="_x0000_s1615" style="position:absolute;margin-left:154pt;margin-top:228pt;width:79pt;height:135pt;z-index:25270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bcjOgIAAEM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FyRtyM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09376" behindDoc="0" locked="0" layoutInCell="1" allowOverlap="1" wp14:anchorId="72B508D6" wp14:editId="2620FA3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29" name="Rectangle 2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416BA2-2DB2-0E42-986A-0DDCD53BCD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508D6" id="Rectangle 2029" o:spid="_x0000_s1616" style="position:absolute;margin-left:154pt;margin-top:228pt;width:79pt;height:135pt;z-index:25270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3KJi+z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10400" behindDoc="0" locked="0" layoutInCell="1" allowOverlap="1" wp14:anchorId="5A2D0A24" wp14:editId="0CEAFD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30" name="Rectangle 2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6596C9-7D64-D846-9A42-EB55F9DBDB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2D0A24" id="Rectangle 2030" o:spid="_x0000_s1617" style="position:absolute;margin-left:154pt;margin-top:228pt;width:79pt;height:135pt;z-index:25271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AJWNbj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11424" behindDoc="0" locked="0" layoutInCell="1" allowOverlap="1" wp14:anchorId="2E04D808" wp14:editId="0AE068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31" name="Rectangle 2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ECDD7F8-B6E0-744F-BFDF-B469FD0C4C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4D808" id="Rectangle 2031" o:spid="_x0000_s1618" style="position:absolute;margin-left:154pt;margin-top:228pt;width:79pt;height:135pt;z-index:25271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3Z4OwIAAEM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A9e3Z4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12448" behindDoc="0" locked="0" layoutInCell="1" allowOverlap="1" wp14:anchorId="5E26F509" wp14:editId="1793546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32" name="Rectangle 2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C1B11A-4CC9-E84D-9400-FF14A2B29C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6F509" id="Rectangle 2032" o:spid="_x0000_s1619" style="position:absolute;margin-left:154pt;margin-top:228pt;width:79pt;height:135pt;z-index:25271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6H0YFj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13472" behindDoc="0" locked="0" layoutInCell="1" allowOverlap="1" wp14:anchorId="0A19D01C" wp14:editId="1B5169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33" name="Rectangle 2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9F43D5-7748-A04A-81CA-9C3F3ED6BD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9D01C" id="Rectangle 2033" o:spid="_x0000_s1620" style="position:absolute;margin-left:154pt;margin-top:228pt;width:79pt;height:135pt;z-index:25271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LlpH/D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14496" behindDoc="0" locked="0" layoutInCell="1" allowOverlap="1" wp14:anchorId="1D52278B" wp14:editId="73C3B5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34" name="Rectangle 2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0CD959-184B-B04D-8526-CBCFE06687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2278B" id="Rectangle 2034" o:spid="_x0000_s1621" style="position:absolute;margin-left:154pt;margin-top:228pt;width:79pt;height:135pt;z-index:25271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sT0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CcysT0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15520" behindDoc="0" locked="0" layoutInCell="1" allowOverlap="1" wp14:anchorId="361A679A" wp14:editId="2E0561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35" name="Rectangle 2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23FA71-5655-6447-BBE6-FB9A857467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A679A" id="Rectangle 2035" o:spid="_x0000_s1622" style="position:absolute;margin-left:154pt;margin-top:228pt;width:79pt;height:135pt;z-index:25271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16544" behindDoc="0" locked="0" layoutInCell="1" allowOverlap="1" wp14:anchorId="1F7F196F" wp14:editId="69FF76C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36" name="Rectangle 2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209ACEB-F737-014F-AE0E-24AA93DB99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F196F" id="Rectangle 2036" o:spid="_x0000_s1623" style="position:absolute;margin-left:154pt;margin-top:228pt;width:79pt;height:135pt;z-index:25271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PUmPAIAAEM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azD1Jj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17568" behindDoc="0" locked="0" layoutInCell="1" allowOverlap="1" wp14:anchorId="087CF775" wp14:editId="3D2DEF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37" name="Rectangle 2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AEE400-B564-9740-AA49-7A8023A047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CF775" id="Rectangle 2037" o:spid="_x0000_s1624" style="position:absolute;margin-left:154pt;margin-top:228pt;width:79pt;height:135pt;z-index:25271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1RHOw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Bzf1RH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18592" behindDoc="0" locked="0" layoutInCell="1" allowOverlap="1" wp14:anchorId="26439A0C" wp14:editId="0A7996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38" name="Rectangle 2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B95734-8C85-6745-AB45-541208DC0E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39A0C" id="Rectangle 2038" o:spid="_x0000_s1625" style="position:absolute;margin-left:154pt;margin-top:228pt;width:79pt;height:135pt;z-index:25271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D8MMgj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19616" behindDoc="0" locked="0" layoutInCell="1" allowOverlap="1" wp14:anchorId="758031D1" wp14:editId="52041E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39" name="Rectangle 2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2AAFA7-4B0F-1443-8A72-77D5DDF23E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031D1" id="Rectangle 2039" o:spid="_x0000_s1626" style="position:absolute;margin-left:154pt;margin-top:228pt;width:79pt;height:135pt;z-index:25271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CbC3j3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20640" behindDoc="0" locked="0" layoutInCell="1" allowOverlap="1" wp14:anchorId="032546FF" wp14:editId="482166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40" name="Rectangle 2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093E29-27D9-AC40-A41D-E7991F937A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546FF" id="Rectangle 2040" o:spid="_x0000_s1627" style="position:absolute;margin-left:154pt;margin-top:228pt;width:79pt;height:135pt;z-index:25272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KO4458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21664" behindDoc="0" locked="0" layoutInCell="1" allowOverlap="1" wp14:anchorId="447468BB" wp14:editId="40E2B8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41" name="Rectangle 2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D6B3A2-82A0-6949-9AF3-844E09BD65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468BB" id="Rectangle 2041" o:spid="_x0000_s1628" style="position:absolute;margin-left:154pt;margin-top:228pt;width:79pt;height:135pt;z-index:25272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l5tDBD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22688" behindDoc="0" locked="0" layoutInCell="1" allowOverlap="1" wp14:anchorId="54BDCC68" wp14:editId="1057A18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42" name="Rectangle 2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C6E4F7-0314-2D44-BA3B-AFFE96B041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DCC68" id="Rectangle 2042" o:spid="_x0000_s1629" style="position:absolute;margin-left:154pt;margin-top:228pt;width:79pt;height:135pt;z-index:25272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VELSTT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23712" behindDoc="0" locked="0" layoutInCell="1" allowOverlap="1" wp14:anchorId="0CDB7EAD" wp14:editId="5B9757C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43" name="Rectangle 2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C8DDEA-7E6C-1949-8534-D334F6C13D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B7EAD" id="Rectangle 2043" o:spid="_x0000_s1630" style="position:absolute;margin-left:154pt;margin-top:228pt;width:79pt;height:135pt;z-index:25272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CEunKA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24736" behindDoc="0" locked="0" layoutInCell="1" allowOverlap="1" wp14:anchorId="580FA8EA" wp14:editId="6BCFEC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44" name="Rectangle 2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9AD0AF-5010-8C4C-9B91-032683BC01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0FA8EA" id="Rectangle 2044" o:spid="_x0000_s1631" style="position:absolute;margin-left:154pt;margin-top:228pt;width:79pt;height:135pt;z-index:25272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NirxiD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25760" behindDoc="0" locked="0" layoutInCell="1" allowOverlap="1" wp14:anchorId="22A74BE3" wp14:editId="071708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45" name="Rectangle 2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7C03EF-2150-AF4B-A2FA-B0312A5012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74BE3" id="Rectangle 2045" o:spid="_x0000_s1632" style="position:absolute;margin-left:154pt;margin-top:228pt;width:79pt;height:135pt;z-index:25272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FNauND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26784" behindDoc="0" locked="0" layoutInCell="1" allowOverlap="1" wp14:anchorId="199BAFBD" wp14:editId="04B1AC2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46" name="Rectangle 2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E797DA-EC84-7745-BD12-236B2CFD5F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BAFBD" id="Rectangle 2046" o:spid="_x0000_s1633" style="position:absolute;margin-left:154pt;margin-top:228pt;width:79pt;height:135pt;z-index:25272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DB0MBa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27808" behindDoc="0" locked="0" layoutInCell="1" allowOverlap="1" wp14:anchorId="2F26C48A" wp14:editId="7D4EB0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47" name="Rectangle 2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E0BDB0-4D7D-3543-9D22-B1C83CEDEA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6C48A" id="Rectangle 2047" o:spid="_x0000_s1634" style="position:absolute;margin-left:154pt;margin-top:228pt;width:79pt;height:135pt;z-index:25272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2Z9hOz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28832" behindDoc="0" locked="0" layoutInCell="1" allowOverlap="1" wp14:anchorId="4ED924C9" wp14:editId="7B6519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48" name="Rectangle 2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240F19-C732-2A4C-9477-F3AF361B2B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924C9" id="Rectangle 2048" o:spid="_x0000_s1635" style="position:absolute;margin-left:154pt;margin-top:228pt;width:79pt;height:135pt;z-index:25272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s/zG2T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29856" behindDoc="0" locked="0" layoutInCell="1" allowOverlap="1" wp14:anchorId="70829062" wp14:editId="5BE9E7D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49" name="Rectangle 2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D86CC6-0988-CF43-ACDF-82B81BDDA5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29062" id="Rectangle 2049" o:spid="_x0000_s1636" style="position:absolute;margin-left:154pt;margin-top:228pt;width:79pt;height:135pt;z-index:25272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MBOQ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30880" behindDoc="0" locked="0" layoutInCell="1" allowOverlap="1" wp14:anchorId="376F7CF8" wp14:editId="4B19FE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50" name="Rectangle 2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A52E08-0AE2-EB4B-B17D-FC4D94D6C1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F7CF8" id="Rectangle 2050" o:spid="_x0000_s1637" style="position:absolute;margin-left:154pt;margin-top:228pt;width:79pt;height:135pt;z-index:25273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Dw6lg+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31904" behindDoc="0" locked="0" layoutInCell="1" allowOverlap="1" wp14:anchorId="3F4453A1" wp14:editId="3B4922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51" name="Rectangle 2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510BA2-0470-E647-B663-B5FC38A20F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453A1" id="Rectangle 2051" o:spid="_x0000_s1638" style="position:absolute;margin-left:154pt;margin-top:228pt;width:79pt;height:135pt;z-index:25273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0hYHgj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32928" behindDoc="0" locked="0" layoutInCell="1" allowOverlap="1" wp14:anchorId="7FAA4405" wp14:editId="420074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52" name="Rectangle 2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673589-3DFD-564F-97BF-7DF97E81CA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A4405" id="Rectangle 2052" o:spid="_x0000_s1639" style="position:absolute;margin-left:154pt;margin-top:228pt;width:79pt;height:135pt;z-index:25273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AHEGns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33952" behindDoc="0" locked="0" layoutInCell="1" allowOverlap="1" wp14:anchorId="268F5438" wp14:editId="639EA2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53" name="Rectangle 2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503703-9092-C143-A676-677B1B4FC8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F5438" id="Rectangle 2053" o:spid="_x0000_s1640" style="position:absolute;margin-left:154pt;margin-top:228pt;width:79pt;height:135pt;z-index:25273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1+jJIT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34976" behindDoc="0" locked="0" layoutInCell="1" allowOverlap="1" wp14:anchorId="57C6ADB5" wp14:editId="7C02EB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54" name="Rectangle 2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C34361-5A31-1F42-8296-12EC3A2D96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C6ADB5" id="Rectangle 2054" o:spid="_x0000_s1641" style="position:absolute;margin-left:154pt;margin-top:228pt;width:79pt;height:135pt;z-index:25273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7UOPA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c6e1Dj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36000" behindDoc="0" locked="0" layoutInCell="1" allowOverlap="1" wp14:anchorId="17079858" wp14:editId="196C34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977900" cy="927100"/>
                      <wp:effectExtent l="0" t="0" r="0" b="0"/>
                      <wp:wrapNone/>
                      <wp:docPr id="2055" name="Rectangle 2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D90A53-AD91-1B4B-ADE5-7B8A31BF9B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79858" id="Rectangle 2055" o:spid="_x0000_s1642" style="position:absolute;margin-left:154pt;margin-top:228pt;width:77pt;height:73pt;z-index:25273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37024" behindDoc="0" locked="0" layoutInCell="1" allowOverlap="1" wp14:anchorId="67200B26" wp14:editId="535897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56" name="Rectangle 2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ED3B97-A815-C242-A3A7-B34BD19D3E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00B26" id="Rectangle 2056" o:spid="_x0000_s1643" style="position:absolute;margin-left:154pt;margin-top:228pt;width:79pt;height:60pt;z-index:25273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cS9PAIAAEI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38048" behindDoc="0" locked="0" layoutInCell="1" allowOverlap="1" wp14:anchorId="08A8D826" wp14:editId="5078E3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977900" cy="863600"/>
                      <wp:effectExtent l="0" t="0" r="0" b="0"/>
                      <wp:wrapNone/>
                      <wp:docPr id="2057" name="Rectangle 2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B93F93-D1A5-6F43-ACAB-E41F69E219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8D826" id="Rectangle 2057" o:spid="_x0000_s1644" style="position:absolute;margin-left:154pt;margin-top:228pt;width:77pt;height:68pt;z-index:25273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HxoOw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39072" behindDoc="0" locked="0" layoutInCell="1" allowOverlap="1" wp14:anchorId="48B3DA7B" wp14:editId="36D189A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977900" cy="927100"/>
                      <wp:effectExtent l="0" t="0" r="0" b="0"/>
                      <wp:wrapNone/>
                      <wp:docPr id="2058" name="Rectangle 2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073FFC-EC44-AD4A-B3BF-0B7CB2D25E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3DA7B" id="Rectangle 2058" o:spid="_x0000_s1645" style="position:absolute;margin-left:154pt;margin-top:228pt;width:77pt;height:73pt;z-index:25273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40096" behindDoc="0" locked="0" layoutInCell="1" allowOverlap="1" wp14:anchorId="1F9ADE3B" wp14:editId="134C3C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59" name="Rectangle 2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47BAA2-8673-5C42-A211-0C2AF006FF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9ADE3B" id="Rectangle 2059" o:spid="_x0000_s1646" style="position:absolute;margin-left:154pt;margin-top:228pt;width:79pt;height:60pt;z-index:25274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41120" behindDoc="0" locked="0" layoutInCell="1" allowOverlap="1" wp14:anchorId="6EA6992C" wp14:editId="084F30A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977900" cy="927100"/>
                      <wp:effectExtent l="0" t="0" r="0" b="0"/>
                      <wp:wrapNone/>
                      <wp:docPr id="2060" name="Rectangle 2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077627-B4CC-EF40-81AE-AADB5F1751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A6992C" id="Rectangle 2060" o:spid="_x0000_s1647" style="position:absolute;margin-left:154pt;margin-top:228pt;width:77pt;height:73pt;z-index:25274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42144" behindDoc="0" locked="0" layoutInCell="1" allowOverlap="1" wp14:anchorId="6109963C" wp14:editId="47D55E67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2895600</wp:posOffset>
                      </wp:positionV>
                      <wp:extent cx="977900" cy="927100"/>
                      <wp:effectExtent l="0" t="0" r="0" b="0"/>
                      <wp:wrapNone/>
                      <wp:docPr id="2061" name="Rectangle 2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75CD82-268C-E442-B554-6599C90AFB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9963C" id="Rectangle 2061" o:spid="_x0000_s1648" style="position:absolute;margin-left:155pt;margin-top:228pt;width:77pt;height:73pt;z-index:25274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43168" behindDoc="0" locked="0" layoutInCell="1" allowOverlap="1" wp14:anchorId="5F9370C1" wp14:editId="3659861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62" name="Rectangle 2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237BD3-9826-5748-962C-9AC48ED2DE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370C1" id="Rectangle 2062" o:spid="_x0000_s1649" style="position:absolute;margin-left:154pt;margin-top:228pt;width:79pt;height:60pt;z-index:25274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DwUZTL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44192" behindDoc="0" locked="0" layoutInCell="1" allowOverlap="1" wp14:anchorId="2378E782" wp14:editId="70563BF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977900" cy="927100"/>
                      <wp:effectExtent l="0" t="0" r="0" b="0"/>
                      <wp:wrapNone/>
                      <wp:docPr id="2063" name="Rectangle 2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50043B-7DA0-DF4C-B52F-5A860B438E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8E782" id="Rectangle 2063" o:spid="_x0000_s1650" style="position:absolute;margin-left:154pt;margin-top:228pt;width:77pt;height:73pt;z-index:25274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45216" behindDoc="0" locked="0" layoutInCell="1" allowOverlap="1" wp14:anchorId="374684F6" wp14:editId="2767A75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977900" cy="901700"/>
                      <wp:effectExtent l="0" t="0" r="0" b="0"/>
                      <wp:wrapNone/>
                      <wp:docPr id="2064" name="Rectangle 2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B94431-05E3-3240-A43D-E4FF679B0E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684F6" id="Rectangle 2064" o:spid="_x0000_s1651" style="position:absolute;margin-left:154pt;margin-top:228pt;width:77pt;height:71pt;z-index:25274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46240" behindDoc="0" locked="0" layoutInCell="1" allowOverlap="1" wp14:anchorId="4E8A68A6" wp14:editId="2EDD98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65" name="Rectangle 2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AF78BE-A986-F642-9B7A-EC5AA379CC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A68A6" id="Rectangle 2065" o:spid="_x0000_s1652" style="position:absolute;margin-left:154pt;margin-top:228pt;width:79pt;height:60pt;z-index:25274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47264" behindDoc="0" locked="0" layoutInCell="1" allowOverlap="1" wp14:anchorId="0623B118" wp14:editId="224DA8C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66" name="Rectangle 2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DD25C7-6689-8B44-82F9-6A597C3C3B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3B118" id="Rectangle 2066" o:spid="_x0000_s1653" style="position:absolute;margin-left:154pt;margin-top:228pt;width:79pt;height:60pt;z-index:25274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zl2PAIAAEI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48288" behindDoc="0" locked="0" layoutInCell="1" allowOverlap="1" wp14:anchorId="1850C9F0" wp14:editId="6E5FC8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67" name="Rectangle 2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2306A1-0002-5441-8C1A-EE30DBEB99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50C9F0" id="Rectangle 2067" o:spid="_x0000_s1654" style="position:absolute;margin-left:154pt;margin-top:228pt;width:79pt;height:60pt;z-index:25274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DORHWY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49312" behindDoc="0" locked="0" layoutInCell="1" allowOverlap="1" wp14:anchorId="6B9773C0" wp14:editId="2C407B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68" name="Rectangle 2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489F35-5C70-0F4B-82BE-3F00B0705D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9773C0" id="Rectangle 2068" o:spid="_x0000_s1655" style="position:absolute;margin-left:154pt;margin-top:228pt;width:79pt;height:60pt;z-index:25274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DSAGk1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50336" behindDoc="0" locked="0" layoutInCell="1" allowOverlap="1" wp14:anchorId="40C5DCE9" wp14:editId="01B89E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69" name="Rectangle 2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02E980-DA57-4F4E-AFEB-4C18E26C40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C5DCE9" id="Rectangle 2069" o:spid="_x0000_s1656" style="position:absolute;margin-left:154pt;margin-top:228pt;width:79pt;height:60pt;z-index:25275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A7o8+f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51360" behindDoc="0" locked="0" layoutInCell="1" allowOverlap="1" wp14:anchorId="22971668" wp14:editId="194353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70" name="Rectangle 2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9B00BA-9D16-CD49-8960-7DABA0DDAB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71668" id="Rectangle 2070" o:spid="_x0000_s1657" style="position:absolute;margin-left:154pt;margin-top:228pt;width:79pt;height:60pt;z-index:25275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52384" behindDoc="0" locked="0" layoutInCell="1" allowOverlap="1" wp14:anchorId="46D4E359" wp14:editId="7022A2D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71" name="Rectangle 2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C1D9D1-956B-2D4D-805A-C4DEE5B35C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4E359" id="Rectangle 2071" o:spid="_x0000_s1658" style="position:absolute;margin-left:154pt;margin-top:228pt;width:79pt;height:60pt;z-index:25275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Do6OwIAAEI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AVNDo6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53408" behindDoc="0" locked="0" layoutInCell="1" allowOverlap="1" wp14:anchorId="7BCD5C27" wp14:editId="10554C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72" name="Rectangle 2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75A5CF-6587-D242-A266-DE0F81F02B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D5C27" id="Rectangle 2072" o:spid="_x0000_s1659" style="position:absolute;margin-left:154pt;margin-top:228pt;width:79pt;height:60pt;z-index:25275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54432" behindDoc="0" locked="0" layoutInCell="1" allowOverlap="1" wp14:anchorId="336EB3C6" wp14:editId="38F392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73" name="Rectangle 2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13CEF6-D71B-514C-882D-3BABA004BC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EB3C6" id="Rectangle 2073" o:spid="_x0000_s1660" style="position:absolute;margin-left:154pt;margin-top:228pt;width:79pt;height:60pt;z-index:25275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Cf6HLP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55456" behindDoc="0" locked="0" layoutInCell="1" allowOverlap="1" wp14:anchorId="73384A0E" wp14:editId="517DE2C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74" name="Rectangle 2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4D5194-32A3-C44E-BAD3-1E4A62CD84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84A0E" id="Rectangle 2074" o:spid="_x0000_s1661" style="position:absolute;margin-left:154pt;margin-top:228pt;width:79pt;height:60pt;z-index:25275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56480" behindDoc="0" locked="0" layoutInCell="1" allowOverlap="1" wp14:anchorId="657221D8" wp14:editId="668939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75" name="Rectangle 2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4CB0EE-067D-124D-B057-FA77381915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7221D8" id="Rectangle 2075" o:spid="_x0000_s1662" style="position:absolute;margin-left:154pt;margin-top:228pt;width:79pt;height:60pt;z-index:25275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peHPAIAAEI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57504" behindDoc="0" locked="0" layoutInCell="1" allowOverlap="1" wp14:anchorId="397881BE" wp14:editId="5F16227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76" name="Rectangle 2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D6243D-1B7B-BD43-9F55-B9E489085D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7881BE" id="Rectangle 2076" o:spid="_x0000_s1663" style="position:absolute;margin-left:154pt;margin-top:228pt;width:79pt;height:60pt;z-index:25275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58528" behindDoc="0" locked="0" layoutInCell="1" allowOverlap="1" wp14:anchorId="6F347A1B" wp14:editId="4B3D3F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77" name="Rectangle 2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559ECF-6BC5-A541-96E7-6821A79034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47A1B" id="Rectangle 2077" o:spid="_x0000_s1664" style="position:absolute;margin-left:154pt;margin-top:228pt;width:79pt;height:60pt;z-index:25275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UAjOwIAAEI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AYlUAj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59552" behindDoc="0" locked="0" layoutInCell="1" allowOverlap="1" wp14:anchorId="07CBBEC6" wp14:editId="2E6275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78" name="Rectangle 2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6A2890-2DBA-0D49-9F54-33600FA5D7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BBEC6" id="Rectangle 2078" o:spid="_x0000_s1665" style="position:absolute;margin-left:154pt;margin-top:228pt;width:79pt;height:60pt;z-index:25275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60576" behindDoc="0" locked="0" layoutInCell="1" allowOverlap="1" wp14:anchorId="124E9C22" wp14:editId="6CC889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79" name="Rectangle 2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1BBFC5-2350-A94D-B881-F8AA7F95E9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E9C22" id="Rectangle 2079" o:spid="_x0000_s1666" style="position:absolute;margin-left:154pt;margin-top:228pt;width:79pt;height:60pt;z-index:25276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61600" behindDoc="0" locked="0" layoutInCell="1" allowOverlap="1" wp14:anchorId="64531309" wp14:editId="620E2E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80" name="Rectangle 2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462369-3620-9547-B4B9-AB436E77A4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31309" id="Rectangle 2080" o:spid="_x0000_s1667" style="position:absolute;margin-left:154pt;margin-top:228pt;width:79pt;height:60pt;z-index:25276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62624" behindDoc="0" locked="0" layoutInCell="1" allowOverlap="1" wp14:anchorId="551A52AB" wp14:editId="6DE23B1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81" name="Rectangle 2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05321D-C5C6-914D-A5C7-A4134A9586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A52AB" id="Rectangle 2081" o:spid="_x0000_s1668" style="position:absolute;margin-left:154pt;margin-top:228pt;width:79pt;height:60pt;z-index:25276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sD9PAIAAEI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63648" behindDoc="0" locked="0" layoutInCell="1" allowOverlap="1" wp14:anchorId="1B02D54D" wp14:editId="56BDB7E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82" name="Rectangle 2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E8A852-54B9-1C4E-8321-4A222304D3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2D54D" id="Rectangle 2082" o:spid="_x0000_s1669" style="position:absolute;margin-left:154pt;margin-top:228pt;width:79pt;height:60pt;z-index:25276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64672" behindDoc="0" locked="0" layoutInCell="1" allowOverlap="1" wp14:anchorId="4745C77A" wp14:editId="5B027E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83" name="Rectangle 2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89A438-945E-8D4A-88D0-4A2AC29FB6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5C77A" id="Rectangle 2083" o:spid="_x0000_s1670" style="position:absolute;margin-left:154pt;margin-top:228pt;width:79pt;height:60pt;z-index:25276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AUfhb1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65696" behindDoc="0" locked="0" layoutInCell="1" allowOverlap="1" wp14:anchorId="09CEB0CA" wp14:editId="5960F9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84" name="Rectangle 2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0C0597-42E5-984B-BF9A-7824FCCF6B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CEB0CA" id="Rectangle 2084" o:spid="_x0000_s1671" style="position:absolute;margin-left:154pt;margin-top:228pt;width:79pt;height:60pt;z-index:25276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66720" behindDoc="0" locked="0" layoutInCell="1" allowOverlap="1" wp14:anchorId="783EF5A8" wp14:editId="226325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85" name="Rectangle 2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DFA1E0-C54F-2C49-9C21-CC5FDFBDB2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EF5A8" id="Rectangle 2085" o:spid="_x0000_s1672" style="position:absolute;margin-left:154pt;margin-top:228pt;width:79pt;height:60pt;z-index:25276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Cg1PO9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67744" behindDoc="0" locked="0" layoutInCell="1" allowOverlap="1" wp14:anchorId="50B553C5" wp14:editId="575B85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86" name="Rectangle 2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A707FA-5CEB-3146-AFD4-D5FDDFB94D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553C5" id="Rectangle 2086" o:spid="_x0000_s1673" style="position:absolute;margin-left:154pt;margin-top:228pt;width:79pt;height:60pt;z-index:25276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68768" behindDoc="0" locked="0" layoutInCell="1" allowOverlap="1" wp14:anchorId="6D2BF65B" wp14:editId="4A96F74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87" name="Rectangle 2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1F0ED1-DB97-C949-A24E-88E33B1308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2BF65B" id="Rectangle 2087" o:spid="_x0000_s1674" style="position:absolute;margin-left:154pt;margin-top:228pt;width:79pt;height:60pt;z-index:25276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69792" behindDoc="0" locked="0" layoutInCell="1" allowOverlap="1" wp14:anchorId="1C99EA5D" wp14:editId="57C0BD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88" name="Rectangle 2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62947B-E52F-F34C-968E-EF7366362B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9EA5D" id="Rectangle 2088" o:spid="_x0000_s1675" style="position:absolute;margin-left:154pt;margin-top:228pt;width:79pt;height:48pt;z-index:25276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70816" behindDoc="0" locked="0" layoutInCell="1" allowOverlap="1" wp14:anchorId="183CC2BA" wp14:editId="6E0707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89" name="Rectangle 2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B2060B-5BC5-864E-AD00-A53A262555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3CC2BA" id="Rectangle 2089" o:spid="_x0000_s1676" style="position:absolute;margin-left:154pt;margin-top:228pt;width:79pt;height:48pt;z-index:25277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71840" behindDoc="0" locked="0" layoutInCell="1" allowOverlap="1" wp14:anchorId="1EC04037" wp14:editId="506C49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90" name="Rectangle 2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07629B6-3D74-B344-93FD-49D61EA35A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C04037" id="Rectangle 2090" o:spid="_x0000_s1677" style="position:absolute;margin-left:154pt;margin-top:228pt;width:79pt;height:48pt;z-index:25277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72864" behindDoc="0" locked="0" layoutInCell="1" allowOverlap="1" wp14:anchorId="653E7E4F" wp14:editId="2980783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91" name="Rectangle 2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133C52-A175-0948-BAA4-F04E2E9D89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3E7E4F" id="Rectangle 2091" o:spid="_x0000_s1678" style="position:absolute;margin-left:154pt;margin-top:228pt;width:79pt;height:48pt;z-index:25277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Ec2Ow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73888" behindDoc="0" locked="0" layoutInCell="1" allowOverlap="1" wp14:anchorId="408F9AF6" wp14:editId="60389A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92" name="Rectangle 2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A59375-EF7F-AF48-8D76-70AC2EBDD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8F9AF6" id="Rectangle 2092" o:spid="_x0000_s1679" style="position:absolute;margin-left:154pt;margin-top:228pt;width:79pt;height:48pt;z-index:25277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74912" behindDoc="0" locked="0" layoutInCell="1" allowOverlap="1" wp14:anchorId="769840C1" wp14:editId="49F91D7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93" name="Rectangle 2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B81FB3-A9AE-6E4F-AEE3-C296020EEE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9840C1" id="Rectangle 2093" o:spid="_x0000_s1680" style="position:absolute;margin-left:154pt;margin-top:228pt;width:79pt;height:48pt;z-index:25277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75936" behindDoc="0" locked="0" layoutInCell="1" allowOverlap="1" wp14:anchorId="74ECCAC7" wp14:editId="3B2C1E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94" name="Rectangle 2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BB81C3-8AC5-3142-AFA2-E76326FFE0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CCAC7" id="Rectangle 2094" o:spid="_x0000_s1681" style="position:absolute;margin-left:154pt;margin-top:228pt;width:79pt;height:48pt;z-index:25277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TliOw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76960" behindDoc="0" locked="0" layoutInCell="1" allowOverlap="1" wp14:anchorId="26ADC2ED" wp14:editId="731BD0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95" name="Rectangle 2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0E1AAF-9877-3E4C-AB28-3F73837147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DC2ED" id="Rectangle 2095" o:spid="_x0000_s1682" style="position:absolute;margin-left:154pt;margin-top:228pt;width:79pt;height:48pt;z-index:25277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77984" behindDoc="0" locked="0" layoutInCell="1" allowOverlap="1" wp14:anchorId="0D2C8FE4" wp14:editId="0198D08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96" name="Rectangle 2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94C649-8A15-3F48-BFA0-BCF3B05E51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2C8FE4" id="Rectangle 2096" o:spid="_x0000_s1683" style="position:absolute;margin-left:154pt;margin-top:228pt;width:79pt;height:48pt;z-index:25277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79008" behindDoc="0" locked="0" layoutInCell="1" allowOverlap="1" wp14:anchorId="5E85B04D" wp14:editId="49C9563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97" name="Rectangle 2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CE5236-5CCC-EB42-B221-20D7DFE956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5B04D" id="Rectangle 2097" o:spid="_x0000_s1684" style="position:absolute;margin-left:154pt;margin-top:228pt;width:79pt;height:48pt;z-index:25277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T0vOw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80032" behindDoc="0" locked="0" layoutInCell="1" allowOverlap="1" wp14:anchorId="4BFD2B8F" wp14:editId="4A7CF3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98" name="Rectangle 2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316386-6908-D844-A386-B165612AFC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FD2B8F" id="Rectangle 2098" o:spid="_x0000_s1685" style="position:absolute;margin-left:154pt;margin-top:228pt;width:79pt;height:48pt;z-index:25278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81056" behindDoc="0" locked="0" layoutInCell="1" allowOverlap="1" wp14:anchorId="36A5AE6C" wp14:editId="0D2146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99" name="Rectangle 2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BA4992-C5B2-424B-9A1F-2904CCC5B4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A5AE6C" id="Rectangle 2099" o:spid="_x0000_s1686" style="position:absolute;margin-left:154pt;margin-top:228pt;width:79pt;height:48pt;z-index:25278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82080" behindDoc="0" locked="0" layoutInCell="1" allowOverlap="1" wp14:anchorId="50946107" wp14:editId="675B39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100" name="Rectangle 2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E3DADDF-0EDB-CC49-8700-6A9DA31F57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46107" id="Rectangle 2100" o:spid="_x0000_s1687" style="position:absolute;margin-left:154pt;margin-top:228pt;width:79pt;height:48pt;z-index:25278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83104" behindDoc="0" locked="0" layoutInCell="1" allowOverlap="1" wp14:anchorId="31ADB2A4" wp14:editId="6FAB0D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101" name="Rectangle 2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5B974A-10F3-0D43-BED2-7E3E222AE0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ADB2A4" id="Rectangle 2101" o:spid="_x0000_s1688" style="position:absolute;margin-left:154pt;margin-top:228pt;width:79pt;height:48pt;z-index:25278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QFRPAIAAEI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84128" behindDoc="0" locked="0" layoutInCell="1" allowOverlap="1" wp14:anchorId="101EA786" wp14:editId="030D70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102" name="Rectangle 2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EBD13C-9313-BF4C-9C56-8389C8C4B1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1EA786" id="Rectangle 2102" o:spid="_x0000_s1689" style="position:absolute;margin-left:154pt;margin-top:228pt;width:79pt;height:48pt;z-index:25278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85152" behindDoc="0" locked="0" layoutInCell="1" allowOverlap="1" wp14:anchorId="35949C61" wp14:editId="213FF3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103" name="Rectangle 2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7F06E1-1E90-2445-A680-199534592F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49C61" id="Rectangle 2103" o:spid="_x0000_s1690" style="position:absolute;margin-left:154pt;margin-top:228pt;width:79pt;height:48pt;z-index:25278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86176" behindDoc="0" locked="0" layoutInCell="1" allowOverlap="1" wp14:anchorId="2D734A46" wp14:editId="3AF53B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104" name="Rectangle 2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139152-E0D4-A74E-8A9F-45B237506E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734A46" id="Rectangle 2104" o:spid="_x0000_s1691" style="position:absolute;margin-left:154pt;margin-top:228pt;width:79pt;height:48pt;z-index:25278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87200" behindDoc="0" locked="0" layoutInCell="1" allowOverlap="1" wp14:anchorId="6D077936" wp14:editId="52C1EF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105" name="Rectangle 2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8F7E56-1FF4-634F-A8EC-1462F00E2E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77936" id="Rectangle 2105" o:spid="_x0000_s1692" style="position:absolute;margin-left:154pt;margin-top:228pt;width:79pt;height:48pt;z-index:25278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6zsPAIAAEI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88224" behindDoc="0" locked="0" layoutInCell="1" allowOverlap="1" wp14:anchorId="7503390B" wp14:editId="17B044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106" name="Rectangle 2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084614-2C31-2E48-82A5-3420B9B323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03390B" id="Rectangle 2106" o:spid="_x0000_s1693" style="position:absolute;margin-left:154pt;margin-top:228pt;width:79pt;height:48pt;z-index:25278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zemOwIAAEI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89248" behindDoc="0" locked="0" layoutInCell="1" allowOverlap="1" wp14:anchorId="6051CBC2" wp14:editId="3D02B5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107" name="Rectangle 2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728790-6493-6C4E-81C7-528F9F480E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51CBC2" id="Rectangle 2107" o:spid="_x0000_s1694" style="position:absolute;margin-left:154pt;margin-top:228pt;width:79pt;height:48pt;z-index:25278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HtIPAIAAEIEAAAOAAAAZHJzL2Uyb0RvYy54bWysU0tv2zAMvg/YfxB0d/ysY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90272" behindDoc="0" locked="0" layoutInCell="1" allowOverlap="1" wp14:anchorId="2BEBA328" wp14:editId="09DF0C2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108" name="Rectangle 2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85B24A-F213-954E-82AC-1964A43F59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EBA328" id="Rectangle 2108" o:spid="_x0000_s1695" style="position:absolute;margin-left:154pt;margin-top:228pt;width:79pt;height:48pt;z-index:25279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91296" behindDoc="0" locked="0" layoutInCell="1" allowOverlap="1" wp14:anchorId="4CE1E6BE" wp14:editId="115DF8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109" name="Rectangle 2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F5252C-0B58-C54E-B673-270E2816CF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1E6BE" id="Rectangle 2109" o:spid="_x0000_s1696" style="position:absolute;margin-left:154pt;margin-top:228pt;width:79pt;height:60pt;z-index:25279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HM/OgIAAEI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92320" behindDoc="0" locked="0" layoutInCell="1" allowOverlap="1" wp14:anchorId="5D0647BC" wp14:editId="54FAE7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110" name="Rectangle 2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406A1A-997D-1F49-A9B6-BB9A89614B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647BC" id="Rectangle 2110" o:spid="_x0000_s1697" style="position:absolute;margin-left:154pt;margin-top:228pt;width:79pt;height:60pt;z-index:25279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BNOMuO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93344" behindDoc="0" locked="0" layoutInCell="1" allowOverlap="1" wp14:anchorId="388BB6FA" wp14:editId="62F771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111" name="Rectangle 2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4FD200-4484-A04C-B024-C56AF42077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8BB6FA" id="Rectangle 2111" o:spid="_x0000_s1698" style="position:absolute;margin-left:154pt;margin-top:228pt;width:79pt;height:60pt;z-index:25279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xhnPAIAAEI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94368" behindDoc="0" locked="0" layoutInCell="1" allowOverlap="1" wp14:anchorId="49D8B581" wp14:editId="19B7FD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112" name="Rectangle 2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26BBED-1B45-EB49-BA0F-B2F7793248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8B581" id="Rectangle 2112" o:spid="_x0000_s1699" style="position:absolute;margin-left:154pt;margin-top:228pt;width:79pt;height:48pt;z-index:25279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DFdOgIAAEI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95392" behindDoc="0" locked="0" layoutInCell="1" allowOverlap="1" wp14:anchorId="4292E59F" wp14:editId="187FD28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113" name="Rectangle 2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340C0F-412E-5B48-ABCA-D1F0FA51A7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2E59F" id="Rectangle 2113" o:spid="_x0000_s1700" style="position:absolute;margin-left:154pt;margin-top:228pt;width:79pt;height:48pt;z-index:25279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HwfPAIAAEI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96416" behindDoc="0" locked="0" layoutInCell="1" allowOverlap="1" wp14:anchorId="7ABCC06F" wp14:editId="362F6D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114" name="Rectangle 2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2358CC-D1C5-B346-94D3-81D39B79F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CC06F" id="Rectangle 2114" o:spid="_x0000_s1701" style="position:absolute;margin-left:154pt;margin-top:228pt;width:79pt;height:48pt;z-index:25279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dRDPAIAAEI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97440" behindDoc="0" locked="0" layoutInCell="1" allowOverlap="1" wp14:anchorId="548473F6" wp14:editId="78618E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115" name="Rectangle 2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31DB03-E4BA-1B41-A3F2-D535EE89C2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473F6" id="Rectangle 2115" o:spid="_x0000_s1702" style="position:absolute;margin-left:154pt;margin-top:228pt;width:79pt;height:60pt;z-index:25279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bXaPAIAAEI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98464" behindDoc="0" locked="0" layoutInCell="1" allowOverlap="1" wp14:anchorId="51920DA3" wp14:editId="6B220C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116" name="Rectangle 2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C5DBFA-5CB0-474A-85DF-B4791A3DAB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20DA3" id="Rectangle 2116" o:spid="_x0000_s1703" style="position:absolute;margin-left:154pt;margin-top:228pt;width:79pt;height:60pt;z-index:25279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bBtOwIAAEI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Bs9bBt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99488" behindDoc="0" locked="0" layoutInCell="1" allowOverlap="1" wp14:anchorId="1446154B" wp14:editId="5FAB97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17" name="Rectangle 2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CC889E-6FB6-FD46-B941-2B5069AD89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6154B" id="Rectangle 2117" o:spid="_x0000_s1704" style="position:absolute;margin-left:154pt;margin-top:228pt;width:79pt;height:135pt;z-index:25279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H9KN7E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00512" behindDoc="0" locked="0" layoutInCell="1" allowOverlap="1" wp14:anchorId="54E82D88" wp14:editId="6A27A3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18" name="Rectangle 2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41F641-BDD1-284D-8204-3C6B36E485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82D88" id="Rectangle 2118" o:spid="_x0000_s1705" style="position:absolute;margin-left:154pt;margin-top:228pt;width:79pt;height:135pt;z-index:25280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m90PAIAAEM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A/ZvdD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01536" behindDoc="0" locked="0" layoutInCell="1" allowOverlap="1" wp14:anchorId="0DB3AC70" wp14:editId="40EB034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19" name="Rectangle 2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71D4AD-2A18-074B-B97C-1362943ABA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B3AC70" id="Rectangle 2119" o:spid="_x0000_s1706" style="position:absolute;margin-left:154pt;margin-top:228pt;width:79pt;height:135pt;z-index:25280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P/qOwIAAEM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BH5P/q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02560" behindDoc="0" locked="0" layoutInCell="1" allowOverlap="1" wp14:anchorId="12E8A1CB" wp14:editId="01939F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20" name="Rectangle 2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3A1F0B-D701-F749-BB5D-E2C3A63EAC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E8A1CB" id="Rectangle 2120" o:spid="_x0000_s1707" style="position:absolute;margin-left:154pt;margin-top:228pt;width:79pt;height:135pt;z-index:25280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tRROgIAAEM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BJO1FE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03584" behindDoc="0" locked="0" layoutInCell="1" allowOverlap="1" wp14:anchorId="1761426F" wp14:editId="093E51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21" name="Rectangle 2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60E7F5-D2E4-F846-8E1F-45B45136BE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61426F" id="Rectangle 2121" o:spid="_x0000_s1708" style="position:absolute;margin-left:154pt;margin-top:228pt;width:79pt;height:135pt;z-index:25280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XTKPAIAAEM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Jm10yj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04608" behindDoc="0" locked="0" layoutInCell="1" allowOverlap="1" wp14:anchorId="36CD458B" wp14:editId="7BF1B75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22" name="Rectangle 2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22AEBB-C316-4D4F-8102-79C6DA119E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D458B" id="Rectangle 2122" o:spid="_x0000_s1709" style="position:absolute;margin-left:154pt;margin-top:228pt;width:79pt;height:135pt;z-index:25280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DltOWD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05632" behindDoc="0" locked="0" layoutInCell="1" allowOverlap="1" wp14:anchorId="0313F5BB" wp14:editId="2FC6A8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23" name="Rectangle 2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363426-623E-224A-B84B-415B333A86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3F5BB" id="Rectangle 2123" o:spid="_x0000_s1710" style="position:absolute;margin-left:154pt;margin-top:228pt;width:79pt;height:135pt;z-index:25280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EVOOwIAAEM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A1TEVO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06656" behindDoc="0" locked="0" layoutInCell="1" allowOverlap="1" wp14:anchorId="732CBF5F" wp14:editId="16B698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24" name="Rectangle 2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85AF46-6345-5744-A5E8-04E10D2072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2CBF5F" id="Rectangle 2124" o:spid="_x0000_s1711" style="position:absolute;margin-left:154pt;margin-top:228pt;width:79pt;height:135pt;z-index:25280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MZGPA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h9zGRj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07680" behindDoc="0" locked="0" layoutInCell="1" allowOverlap="1" wp14:anchorId="75F1EE78" wp14:editId="5D5673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25" name="Rectangle 2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CD5125-D2D4-D34E-B6F0-8A33D37A46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F1EE78" id="Rectangle 2125" o:spid="_x0000_s1712" style="position:absolute;margin-left:154pt;margin-top:228pt;width:79pt;height:135pt;z-index:25280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Jn6PA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pSCZ+j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08704" behindDoc="0" locked="0" layoutInCell="1" allowOverlap="1" wp14:anchorId="58A60D70" wp14:editId="755E6C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26" name="Rectangle 2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B86E47-8AB8-8642-BD36-A52F6DBA89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60D70" id="Rectangle 2126" o:spid="_x0000_s1713" style="position:absolute;margin-left:154pt;margin-top:228pt;width:79pt;height:135pt;z-index:25280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veUOw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BwJveU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09728" behindDoc="0" locked="0" layoutInCell="1" allowOverlap="1" wp14:anchorId="42821DD7" wp14:editId="14BFA1B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27" name="Rectangle 2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A36B96-3DA8-5F40-B54C-95900D874E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21DD7" id="Rectangle 2127" o:spid="_x0000_s1714" style="position:absolute;margin-left:154pt;margin-top:228pt;width:79pt;height:135pt;z-index:25280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Vb1OwIAAEM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BoaVb1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10752" behindDoc="0" locked="0" layoutInCell="1" allowOverlap="1" wp14:anchorId="16AABBF3" wp14:editId="2EF919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28" name="Rectangle 2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067813-2CEE-6B41-BC52-C501400BE4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ABBF3" id="Rectangle 2128" o:spid="_x0000_s1715" style="position:absolute;margin-left:154pt;margin-top:228pt;width:79pt;height:135pt;z-index:25281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AgrxFz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11776" behindDoc="0" locked="0" layoutInCell="1" allowOverlap="1" wp14:anchorId="25428494" wp14:editId="03E4E37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29" name="Rectangle 2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8656FD-5265-0C4B-AEE8-4BBDE6741F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428494" id="Rectangle 2129" o:spid="_x0000_s1716" style="position:absolute;margin-left:154pt;margin-top:228pt;width:79pt;height:135pt;z-index:25281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STPOgIAAEM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II5JM8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12800" behindDoc="0" locked="0" layoutInCell="1" allowOverlap="1" wp14:anchorId="7EF7A49F" wp14:editId="7D7357C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30" name="Rectangle 2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69B2EC-53F2-394A-A5DE-E70E658139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7A49F" id="Rectangle 2130" o:spid="_x0000_s1717" style="position:absolute;margin-left:154pt;margin-top:228pt;width:79pt;height:135pt;z-index:25281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BBHG/w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13824" behindDoc="0" locked="0" layoutInCell="1" allowOverlap="1" wp14:anchorId="4CFB5C69" wp14:editId="621510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31" name="Rectangle 2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D77F80-3EA9-A643-B50E-90A0EE7B12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B5C69" id="Rectangle 2131" o:spid="_x0000_s1718" style="position:absolute;margin-left:154pt;margin-top:228pt;width:79pt;height:135pt;z-index:25281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DBMPAIAAEM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Y+AwTD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14848" behindDoc="0" locked="0" layoutInCell="1" allowOverlap="1" wp14:anchorId="5D21D963" wp14:editId="769D92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32" name="Rectangle 2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F9CDB3-81EC-F74B-9547-D3B31058F6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1D963" id="Rectangle 2132" o:spid="_x0000_s1719" style="position:absolute;margin-left:154pt;margin-top:228pt;width:79pt;height:135pt;z-index:25281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l4i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LbmXiI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15872" behindDoc="0" locked="0" layoutInCell="1" allowOverlap="1" wp14:anchorId="16134C75" wp14:editId="7D68D8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33" name="Rectangle 2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340BC8-2C95-8746-9762-4D53DBB0AD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34C75" id="Rectangle 2133" o:spid="_x0000_s1720" style="position:absolute;margin-left:154pt;margin-top:228pt;width:79pt;height:135pt;z-index:25281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v7vPAIAAEM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Zh7+7z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16896" behindDoc="0" locked="0" layoutInCell="1" allowOverlap="1" wp14:anchorId="3A3E0957" wp14:editId="78F917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34" name="Rectangle 2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95DDC5-73D9-4B4A-9BA8-16E926493C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E0957" id="Rectangle 2134" o:spid="_x0000_s1721" style="position:absolute;margin-left:154pt;margin-top:228pt;width:79pt;height:135pt;z-index:25281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YLAPAIAAEM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wlGCwD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17920" behindDoc="0" locked="0" layoutInCell="1" allowOverlap="1" wp14:anchorId="070D8C0F" wp14:editId="2DC2D10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35" name="Rectangle 2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04C4A5-014A-D44C-AF60-862179A9DA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D8C0F" id="Rectangle 2135" o:spid="_x0000_s1722" style="position:absolute;margin-left:154pt;margin-top:228pt;width:79pt;height:135pt;z-index:25281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iJbOw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D2ciJb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18944" behindDoc="0" locked="0" layoutInCell="1" allowOverlap="1" wp14:anchorId="25D9A826" wp14:editId="2A1492E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36" name="Rectangle 2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29F401-61AC-4E43-983B-C294224B38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9A826" id="Rectangle 2136" o:spid="_x0000_s1723" style="position:absolute;margin-left:154pt;margin-top:228pt;width:79pt;height:135pt;z-index:25281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Ew1PAIAAEM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I3RMNT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19968" behindDoc="0" locked="0" layoutInCell="1" allowOverlap="1" wp14:anchorId="725433E7" wp14:editId="235827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37" name="Rectangle 2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72DB1C-ABD3-494A-9360-340CFBC0E5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5433E7" id="Rectangle 2137" o:spid="_x0000_s1724" style="position:absolute;margin-left:154pt;margin-top:228pt;width:79pt;height:135pt;z-index:25281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BJzPAIAAEM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LeQScz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20992" behindDoc="0" locked="0" layoutInCell="1" allowOverlap="1" wp14:anchorId="07F0E3E0" wp14:editId="3F62B1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38" name="Rectangle 2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97CA2C-F9B2-CA49-84F2-D9698C144D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0E3E0" id="Rectangle 2138" o:spid="_x0000_s1725" style="position:absolute;margin-left:154pt;margin-top:228pt;width:79pt;height:135pt;z-index:25282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Eq2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FFYSrY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22016" behindDoc="0" locked="0" layoutInCell="1" allowOverlap="1" wp14:anchorId="48439D96" wp14:editId="650152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39" name="Rectangle 2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561DC6-6BC0-9644-B46A-726F4A2997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39D96" id="Rectangle 2139" o:spid="_x0000_s1726" style="position:absolute;margin-left:154pt;margin-top:228pt;width:79pt;height:135pt;z-index:25282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kjxOgIAAEM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An6SPE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23040" behindDoc="0" locked="0" layoutInCell="1" allowOverlap="1" wp14:anchorId="7EB44B13" wp14:editId="65B120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40" name="Rectangle 2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191717-85C6-D747-B580-8057524EEB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44B13" id="Rectangle 2140" o:spid="_x0000_s1727" style="position:absolute;margin-left:154pt;margin-top:228pt;width:79pt;height:135pt;z-index:25282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iy+OQ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24064" behindDoc="0" locked="0" layoutInCell="1" allowOverlap="1" wp14:anchorId="572A27CB" wp14:editId="07456B1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41" name="Rectangle 2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7CBD8A-6C5A-BF4B-AC51-EBE6CB1F52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A27CB" id="Rectangle 2141" o:spid="_x0000_s1728" style="position:absolute;margin-left:154pt;margin-top:228pt;width:79pt;height:135pt;z-index:25282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ATtYwl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25088" behindDoc="0" locked="0" layoutInCell="1" allowOverlap="1" wp14:anchorId="0D2B259C" wp14:editId="4B4E7E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42" name="Rectangle 2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AFDE5F-87E4-CB41-BB89-97098DEC2B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2B259C" id="Rectangle 2142" o:spid="_x0000_s1729" style="position:absolute;margin-left:154pt;margin-top:228pt;width:79pt;height:135pt;z-index:25282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xrPiSz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26112" behindDoc="0" locked="0" layoutInCell="1" allowOverlap="1" wp14:anchorId="1D5CBFBB" wp14:editId="0A3429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43" name="Rectangle 2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7B9589-5684-F74D-9F94-D1BC485F6E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CBFBB" id="Rectangle 2143" o:spid="_x0000_s1730" style="position:absolute;margin-left:154pt;margin-top:228pt;width:79pt;height:135pt;z-index:25282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AJS9oT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27136" behindDoc="0" locked="0" layoutInCell="1" allowOverlap="1" wp14:anchorId="0E1E43B4" wp14:editId="3A181B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44" name="Rectangle 2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E4DBD5-F07C-C84F-9E1B-C656E459D3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E43B4" id="Rectangle 2144" o:spid="_x0000_s1731" style="position:absolute;margin-left:154pt;margin-top:228pt;width:79pt;height:135pt;z-index:25282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D6pOw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CyBD6p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28160" behindDoc="0" locked="0" layoutInCell="1" allowOverlap="1" wp14:anchorId="49E86453" wp14:editId="735D9B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45" name="Rectangle 2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4A39DA-7DF7-D64F-9D32-78E1FB5FFD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E86453" id="Rectangle 2145" o:spid="_x0000_s1732" style="position:absolute;margin-left:154pt;margin-top:228pt;width:79pt;height:135pt;z-index:25282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hieeMj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29184" behindDoc="0" locked="0" layoutInCell="1" allowOverlap="1" wp14:anchorId="69240F36" wp14:editId="276878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46" name="Rectangle 2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FFC3A9-DCBE-5E4A-8D2C-CC2255655E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40F36" id="Rectangle 2146" o:spid="_x0000_s1733" style="position:absolute;margin-left:154pt;margin-top:228pt;width:79pt;height:135pt;z-index:25282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g97OwIAAEM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BF/g97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30208" behindDoc="0" locked="0" layoutInCell="1" allowOverlap="1" wp14:anchorId="6DF64ABD" wp14:editId="1C9E23C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47" name="Rectangle 2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338271-F451-204F-9FA1-96CB5CD93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64ABD" id="Rectangle 2147" o:spid="_x0000_s1734" style="position:absolute;margin-left:154pt;margin-top:228pt;width:79pt;height:135pt;z-index:25283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F2xrho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31232" behindDoc="0" locked="0" layoutInCell="1" allowOverlap="1" wp14:anchorId="79CF7184" wp14:editId="2642C8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48" name="Rectangle 2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115649-46F6-8D4A-91A2-C93EE4626F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F7184" id="Rectangle 2148" o:spid="_x0000_s1735" style="position:absolute;margin-left:154pt;margin-top:228pt;width:79pt;height:135pt;z-index:25283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IQ323z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32256" behindDoc="0" locked="0" layoutInCell="1" allowOverlap="1" wp14:anchorId="6B06E7B9" wp14:editId="02F4A1F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49" name="Rectangle 2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A714A9-7BC1-8044-B913-CDC6F87CF1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6E7B9" id="Rectangle 2149" o:spid="_x0000_s1736" style="position:absolute;margin-left:154pt;margin-top:228pt;width:79pt;height:135pt;z-index:25283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dwgOwIAAEM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C34dwg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33280" behindDoc="0" locked="0" layoutInCell="1" allowOverlap="1" wp14:anchorId="7DF5463B" wp14:editId="459441A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50" name="Rectangle 2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9A00F4-D11F-5F40-87E6-FCC815C06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5463B" id="Rectangle 2150" o:spid="_x0000_s1737" style="position:absolute;margin-left:154pt;margin-top:228pt;width:79pt;height:135pt;z-index:25283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JcfOg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HTElx8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34304" behindDoc="0" locked="0" layoutInCell="1" allowOverlap="1" wp14:anchorId="63A80DD1" wp14:editId="4126FC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51" name="Rectangle 2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45B32A-53B7-DD45-8C40-E933D586EE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80DD1" id="Rectangle 2151" o:spid="_x0000_s1738" style="position:absolute;margin-left:154pt;margin-top:228pt;width:79pt;height:135pt;z-index:25283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zeEPAIAAEM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QOc3hD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35328" behindDoc="0" locked="0" layoutInCell="1" allowOverlap="1" wp14:anchorId="0FBDBB5D" wp14:editId="7CC9A5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52" name="Rectangle 2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6A20BE-4B72-9246-A1F5-5434B276F6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DBB5D" id="Rectangle 2152" o:spid="_x0000_s1739" style="position:absolute;margin-left:154pt;margin-top:228pt;width:79pt;height:135pt;z-index:25283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gz6mzT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36352" behindDoc="0" locked="0" layoutInCell="1" allowOverlap="1" wp14:anchorId="5EE56484" wp14:editId="214DFC3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53" name="Rectangle 2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33FF94-013B-274B-9BD8-A18D92791B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E56484" id="Rectangle 2153" o:spid="_x0000_s1740" style="position:absolute;margin-left:154pt;margin-top:228pt;width:79pt;height:135pt;z-index:25283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gYAOw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BTxgYA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37376" behindDoc="0" locked="0" layoutInCell="1" allowOverlap="1" wp14:anchorId="47D2734C" wp14:editId="6F9DFA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54" name="Rectangle 2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A8DFEF-E108-304F-99B2-8A6E7995DA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D2734C" id="Rectangle 2154" o:spid="_x0000_s1741" style="position:absolute;margin-left:154pt;margin-top:228pt;width:79pt;height:135pt;z-index:25283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oUIPA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4VaFCD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38400" behindDoc="0" locked="0" layoutInCell="1" allowOverlap="1" wp14:anchorId="1AAD9201" wp14:editId="0FC700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55" name="Rectangle 2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8F26199-6DD1-6A41-9788-40F2A40506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AD9201" id="Rectangle 2155" o:spid="_x0000_s1742" style="position:absolute;margin-left:154pt;margin-top:228pt;width:79pt;height:135pt;z-index:25283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tq0PA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w6ratD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39424" behindDoc="0" locked="0" layoutInCell="1" allowOverlap="1" wp14:anchorId="6063CFA2" wp14:editId="70215A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56" name="Rectangle 2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6395B4-5E24-8D47-B35D-C2DA53CAF8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3CFA2" id="Rectangle 2156" o:spid="_x0000_s1743" style="position:absolute;margin-left:154pt;margin-top:228pt;width:79pt;height:135pt;z-index:25283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AWrLTa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40448" behindDoc="0" locked="0" layoutInCell="1" allowOverlap="1" wp14:anchorId="4A8BB3DA" wp14:editId="6C7F82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57" name="Rectangle 2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128A46-21A1-B545-B834-77863FD60C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8BB3DA" id="Rectangle 2157" o:spid="_x0000_s1744" style="position:absolute;margin-left:154pt;margin-top:228pt;width:79pt;height:135pt;z-index:25284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AO4xW7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41472" behindDoc="0" locked="0" layoutInCell="1" allowOverlap="1" wp14:anchorId="72BC177E" wp14:editId="34DE331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58" name="Rectangle 2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6039A5-357A-3748-AA08-8553189EB8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C177E" id="Rectangle 2158" o:spid="_x0000_s1745" style="position:absolute;margin-left:154pt;margin-top:228pt;width:79pt;height:135pt;z-index:25284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ZICyWT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42496" behindDoc="0" locked="0" layoutInCell="1" allowOverlap="1" wp14:anchorId="4B5AA5A3" wp14:editId="6F9145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59" name="Rectangle 2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78EFBD-CF2F-BF4C-8BE3-98D46034F4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AA5A3" id="Rectangle 2159" o:spid="_x0000_s1746" style="position:absolute;margin-left:154pt;margin-top:228pt;width:79pt;height:135pt;z-index:25284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P/SOg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Lkg/9I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43520" behindDoc="0" locked="0" layoutInCell="1" allowOverlap="1" wp14:anchorId="3322CB9C" wp14:editId="58E9F0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60" name="Rectangle 2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653EA4-ABDE-7A49-86F1-E745622C3B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22CB9C" id="Rectangle 2160" o:spid="_x0000_s1747" style="position:absolute;margin-left:154pt;margin-top:228pt;width:79pt;height:135pt;z-index:25284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DsitRp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44544" behindDoc="0" locked="0" layoutInCell="1" allowOverlap="1" wp14:anchorId="21B7380B" wp14:editId="0CEDB5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61" name="Rectangle 2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245499-AC40-9447-B3D7-6D4F26A1C4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B7380B" id="Rectangle 2161" o:spid="_x0000_s1748" style="position:absolute;margin-left:154pt;margin-top:228pt;width:79pt;height:135pt;z-index:25284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ovVPAIAAEM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znaL1T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45568" behindDoc="0" locked="0" layoutInCell="1" allowOverlap="1" wp14:anchorId="16483A6D" wp14:editId="6BF614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62" name="Rectangle 2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EB839E-0E5C-5140-903A-0B6609B566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83A6D" id="Rectangle 2162" o:spid="_x0000_s1749" style="position:absolute;margin-left:154pt;margin-top:228pt;width:79pt;height:135pt;z-index:25284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OW7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Btw5bs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46592" behindDoc="0" locked="0" layoutInCell="1" allowOverlap="1" wp14:anchorId="5A8244B2" wp14:editId="529243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63" name="Rectangle 2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7BB48A-1C69-9443-A131-3D08105347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8244B2" id="Rectangle 2163" o:spid="_x0000_s1750" style="position:absolute;margin-left:154pt;margin-top:228pt;width:79pt;height:135pt;z-index:25284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EV2PAIAAEM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y4hFdj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47616" behindDoc="0" locked="0" layoutInCell="1" allowOverlap="1" wp14:anchorId="5028A988" wp14:editId="42FCB4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64" name="Rectangle 2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2764A8-E8DD-F544-8E03-A561376534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8A988" id="Rectangle 2164" o:spid="_x0000_s1751" style="position:absolute;margin-left:154pt;margin-top:228pt;width:79pt;height:135pt;z-index:25284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zlZPAIAAEM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b8c5WT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48640" behindDoc="0" locked="0" layoutInCell="1" allowOverlap="1" wp14:anchorId="73A47FA3" wp14:editId="08C18F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65" name="Rectangle 2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E8CCD1-C944-C84B-A851-160C3E3841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A47FA3" id="Rectangle 2165" o:spid="_x0000_s1752" style="position:absolute;margin-left:154pt;margin-top:228pt;width:79pt;height:135pt;z-index:25284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JnCOw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Bb5JnC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49664" behindDoc="0" locked="0" layoutInCell="1" allowOverlap="1" wp14:anchorId="04B72BA8" wp14:editId="021280A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66" name="Rectangle 2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F7994B-5334-8744-87F2-A45B440B80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72BA8" id="Rectangle 2166" o:spid="_x0000_s1753" style="position:absolute;margin-left:154pt;margin-top:228pt;width:79pt;height:135pt;z-index:25284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vesOwIAAEM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CO4ves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50688" behindDoc="0" locked="0" layoutInCell="1" allowOverlap="1" wp14:anchorId="1ADD8DF6" wp14:editId="409BD8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67" name="Rectangle 2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6C7B80-1736-5440-812E-DC65C644FC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DD8DF6" id="Rectangle 2167" o:spid="_x0000_s1754" style="position:absolute;margin-left:154pt;margin-top:228pt;width:79pt;height:135pt;z-index:25285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qnqOwIAAEM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CAcqnq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51712" behindDoc="0" locked="0" layoutInCell="1" allowOverlap="1" wp14:anchorId="35C6132F" wp14:editId="0ADACCA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68" name="Rectangle 2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BBD902-74F3-D74D-9702-2C662CAE03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C6132F" id="Rectangle 2168" o:spid="_x0000_s1755" style="position:absolute;margin-left:154pt;margin-top:228pt;width:79pt;height:135pt;z-index:25285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vEv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PzO8S8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52736" behindDoc="0" locked="0" layoutInCell="1" allowOverlap="1" wp14:anchorId="06EA6064" wp14:editId="68808C8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69" name="Rectangle 2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5D5F53-2E43-6A44-8E5B-CBB44D95A7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EA6064" id="Rectangle 2169" o:spid="_x0000_s1756" style="position:absolute;margin-left:154pt;margin-top:228pt;width:79pt;height:135pt;z-index:25285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ST3OwIAAEM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B8/ST3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53760" behindDoc="0" locked="0" layoutInCell="1" allowOverlap="1" wp14:anchorId="269B2933" wp14:editId="298858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70" name="Rectangle 2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DCBFA0-1A7D-9A4D-999A-268545A1A7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B2933" id="Rectangle 2170" o:spid="_x0000_s1757" style="position:absolute;margin-left:154pt;margin-top:228pt;width:79pt;height:135pt;z-index:25285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KkHkO8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54784" behindDoc="0" locked="0" layoutInCell="1" allowOverlap="1" wp14:anchorId="6EB531B3" wp14:editId="384093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71" name="Rectangle 2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810EDE-A78C-654D-A96C-7FADE8CFD0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531B3" id="Rectangle 2171" o:spid="_x0000_s1758" style="position:absolute;margin-left:154pt;margin-top:228pt;width:79pt;height:135pt;z-index:25285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J0kMHQ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55808" behindDoc="0" locked="0" layoutInCell="1" allowOverlap="1" wp14:anchorId="206CDEE9" wp14:editId="0BB04C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72" name="Rectangle 2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6DE0F0-BE7A-024B-A274-2D76B86C59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CDEE9" id="Rectangle 2172" o:spid="_x0000_s1759" style="position:absolute;margin-left:154pt;margin-top:228pt;width:79pt;height:135pt;z-index:25285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BIIl4a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56832" behindDoc="0" locked="0" layoutInCell="1" allowOverlap="1" wp14:anchorId="05713C95" wp14:editId="642DD6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73" name="Rectangle 2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45ADA2-9662-5643-BD9D-3C6A6859CB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13C95" id="Rectangle 2173" o:spid="_x0000_s1760" style="position:absolute;margin-left:154pt;margin-top:228pt;width:79pt;height:135pt;z-index:25285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QHwOwIAAEM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COBQHw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57856" behindDoc="0" locked="0" layoutInCell="1" allowOverlap="1" wp14:anchorId="4D7A8EB6" wp14:editId="71C1C6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74" name="Rectangle 2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F41CBC-B073-394C-96F2-EA1CA0A1EB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A8EB6" id="Rectangle 2174" o:spid="_x0000_s1761" style="position:absolute;margin-left:154pt;margin-top:228pt;width:79pt;height:135pt;z-index:25285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A8lYL4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58880" behindDoc="0" locked="0" layoutInCell="1" allowOverlap="1" wp14:anchorId="31FACC52" wp14:editId="7D7D30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75" name="Rectangle 2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A3C42E-45B8-424F-8968-3C7C526C52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ACC52" id="Rectangle 2175" o:spid="_x0000_s1762" style="position:absolute;margin-left:154pt;margin-top:228pt;width:79pt;height:135pt;z-index:25285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AItiJj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59904" behindDoc="0" locked="0" layoutInCell="1" allowOverlap="1" wp14:anchorId="46BA2F49" wp14:editId="6FB4D1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76" name="Rectangle 2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B2BFC5-E77B-9341-B03D-D0424CBDB8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A2F49" id="Rectangle 2176" o:spid="_x0000_s1763" style="position:absolute;margin-left:154pt;margin-top:228pt;width:79pt;height:135pt;z-index:25285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7MqOwIAAEM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DLb7Mq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60928" behindDoc="0" locked="0" layoutInCell="1" allowOverlap="1" wp14:anchorId="06D0F8CA" wp14:editId="19E517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77" name="Rectangle 2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9C42C19-2B48-F04D-9628-5A8BE254EA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0F8CA" id="Rectangle 2177" o:spid="_x0000_s1764" style="position:absolute;margin-left:154pt;margin-top:228pt;width:79pt;height:135pt;z-index:25286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NMgEks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61952" behindDoc="0" locked="0" layoutInCell="1" allowOverlap="1" wp14:anchorId="04CD0DB3" wp14:editId="499343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78" name="Rectangle 2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EAAF84-6DB9-C043-962C-1413A88FB4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D0DB3" id="Rectangle 2178" o:spid="_x0000_s1765" style="position:absolute;margin-left:154pt;margin-top:228pt;width:79pt;height:135pt;z-index:25286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CvnEqO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62976" behindDoc="0" locked="0" layoutInCell="1" allowOverlap="1" wp14:anchorId="3193428D" wp14:editId="796CFC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79" name="Rectangle 2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250062-F41E-D443-9E48-6D337808A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3428D" id="Rectangle 2179" o:spid="_x0000_s1766" style="position:absolute;margin-left:154pt;margin-top:228pt;width:79pt;height:135pt;z-index:25286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cmFOgIAAEM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N7FyYU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64000" behindDoc="0" locked="0" layoutInCell="1" allowOverlap="1" wp14:anchorId="65162C11" wp14:editId="1EA57C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80" name="Rectangle 2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B39A71-1FF3-9040-A903-9261499BD8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162C11" id="Rectangle 2180" o:spid="_x0000_s1767" style="position:absolute;margin-left:154pt;margin-top:228pt;width:79pt;height:135pt;z-index:25286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B9QkOR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65024" behindDoc="0" locked="0" layoutInCell="1" allowOverlap="1" wp14:anchorId="4D96581E" wp14:editId="1BBF67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81" name="Rectangle 2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6A6477-D34D-104D-8F03-BAD195019F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96581E" id="Rectangle 2181" o:spid="_x0000_s1768" style="position:absolute;margin-left:154pt;margin-top:228pt;width:79pt;height:135pt;z-index:25286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eMKPAIAAEM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SWHjCj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66048" behindDoc="0" locked="0" layoutInCell="1" allowOverlap="1" wp14:anchorId="19044C3E" wp14:editId="54EDB4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82" name="Rectangle 2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AC8B07-9ABD-7740-8452-2D686CBC31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44C3E" id="Rectangle 2182" o:spid="_x0000_s1769" style="position:absolute;margin-left:154pt;margin-top:228pt;width:79pt;height:135pt;z-index:25286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HJDOgIAAEM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Iq4ckM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67072" behindDoc="0" locked="0" layoutInCell="1" allowOverlap="1" wp14:anchorId="3E2D9626" wp14:editId="75E610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83" name="Rectangle 2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3F75F7-F362-E74F-B38D-FB3AC62407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2D9626" id="Rectangle 2183" o:spid="_x0000_s1770" style="position:absolute;margin-left:154pt;margin-top:228pt;width:79pt;height:135pt;z-index:25286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NKOOw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BaQNKO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68096" behindDoc="0" locked="0" layoutInCell="1" allowOverlap="1" wp14:anchorId="160F84FA" wp14:editId="6C6D2A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84" name="Rectangle 2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57E5E5-7E4B-E64A-ADA1-EA41898AA9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F84FA" id="Rectangle 2184" o:spid="_x0000_s1771" style="position:absolute;margin-left:154pt;margin-top:228pt;width:79pt;height:135pt;z-index:25286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6NBRhj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69120" behindDoc="0" locked="0" layoutInCell="1" allowOverlap="1" wp14:anchorId="33078613" wp14:editId="42AF48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85" name="Rectangle 2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F64254-5E04-3E47-9BE7-1BCD0C413F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78613" id="Rectangle 2185" o:spid="_x0000_s1772" style="position:absolute;margin-left:154pt;margin-top:228pt;width:79pt;height:135pt;z-index:25286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A46PAIAAEMEAAAOAAAAZHJzL2Uyb0RvYy54bWysU0tv2zAMvg/YfxB0d/ysY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yiwOOj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70144" behindDoc="0" locked="0" layoutInCell="1" allowOverlap="1" wp14:anchorId="59875414" wp14:editId="37B16B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86" name="Rectangle 2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8FDB39-54FC-F74B-81CF-237CCC276F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75414" id="Rectangle 2186" o:spid="_x0000_s1773" style="position:absolute;margin-left:154pt;margin-top:228pt;width:79pt;height:135pt;z-index:25287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B8qYFQ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71168" behindDoc="0" locked="0" layoutInCell="1" allowOverlap="1" wp14:anchorId="2C644E6D" wp14:editId="1F2185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87" name="Rectangle 2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424899-8782-9C48-8661-2854174E5A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44E6D" id="Rectangle 2187" o:spid="_x0000_s1774" style="position:absolute;margin-left:154pt;margin-top:228pt;width:79pt;height:135pt;z-index:25287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cE1OwIAAEM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AHZcE1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72192" behindDoc="0" locked="0" layoutInCell="1" allowOverlap="1" wp14:anchorId="64146AD7" wp14:editId="7E53A9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88" name="Rectangle 2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9D71DFE-3C34-254E-92F8-E13DECCAEB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146AD7" id="Rectangle 2188" o:spid="_x0000_s1775" style="position:absolute;margin-left:154pt;margin-top:228pt;width:79pt;height:135pt;z-index:25287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mbXOwIAAEM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BtBmbX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73216" behindDoc="0" locked="0" layoutInCell="1" allowOverlap="1" wp14:anchorId="6A959799" wp14:editId="07E5AC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89" name="Rectangle 2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97DF9D-5397-F840-8D8B-8A031D6D1C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59799" id="Rectangle 2189" o:spid="_x0000_s1776" style="position:absolute;margin-left:154pt;margin-top:228pt;width:79pt;height:135pt;z-index:25287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bMPOg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O01sw8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74240" behindDoc="0" locked="0" layoutInCell="1" allowOverlap="1" wp14:anchorId="111BC952" wp14:editId="720710C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90" name="Rectangle 2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56A763-5871-8246-9318-B7F4AFE686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BC952" id="Rectangle 2190" o:spid="_x0000_s1777" style="position:absolute;margin-left:154pt;margin-top:228pt;width:79pt;height:135pt;z-index:25287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AuEPgw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75264" behindDoc="0" locked="0" layoutInCell="1" allowOverlap="1" wp14:anchorId="141C634A" wp14:editId="2019C70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91" name="Rectangle 2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33D96C-55C7-1944-B072-9D58A85ADE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1C634A" id="Rectangle 2191" o:spid="_x0000_s1778" style="position:absolute;margin-left:154pt;margin-top:228pt;width:79pt;height:135pt;z-index:25287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KeMPAIAAEM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DOynjD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76288" behindDoc="0" locked="0" layoutInCell="1" allowOverlap="1" wp14:anchorId="17F62E45" wp14:editId="5A59B9C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92" name="Rectangle 2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487371-ED7A-E94D-AB3E-419A21759B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F62E45" id="Rectangle 2192" o:spid="_x0000_s1779" style="position:absolute;margin-left:154pt;margin-top:228pt;width:79pt;height:135pt;z-index:25287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sniOw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DZ6sni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77312" behindDoc="0" locked="0" layoutInCell="1" allowOverlap="1" wp14:anchorId="3F39B1CF" wp14:editId="23671ED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93" name="Rectangle 2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5972C9-A6DC-634A-824A-2048CDFF1D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9B1CF" id="Rectangle 2193" o:spid="_x0000_s1780" style="position:absolute;margin-left:154pt;margin-top:228pt;width:79pt;height:135pt;z-index:25287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mkvPAIAAEM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CRJpLz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78336" behindDoc="0" locked="0" layoutInCell="1" allowOverlap="1" wp14:anchorId="46176411" wp14:editId="0A66B5F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94" name="Rectangle 2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0A0DE1-56D1-CD47-BD37-46CBFE5323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176411" id="Rectangle 2194" o:spid="_x0000_s1781" style="position:absolute;margin-left:154pt;margin-top:228pt;width:79pt;height:135pt;z-index:25287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RUAPA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rV0VAD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79360" behindDoc="0" locked="0" layoutInCell="1" allowOverlap="1" wp14:anchorId="215FC41C" wp14:editId="71F337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95" name="Rectangle 2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9905CB-17CB-AE4A-A325-FAF06E0843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FC41C" id="Rectangle 2195" o:spid="_x0000_s1782" style="position:absolute;margin-left:154pt;margin-top:228pt;width:79pt;height:135pt;z-index:25287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rWb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CZfrWb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80384" behindDoc="0" locked="0" layoutInCell="1" allowOverlap="1" wp14:anchorId="1AB512BB" wp14:editId="2F9C5A3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96" name="Rectangle 2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631CEC-B1ED-1F41-8A7C-34046839A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512BB" id="Rectangle 2196" o:spid="_x0000_s1783" style="position:absolute;margin-left:154pt;margin-top:228pt;width:79pt;height:135pt;z-index:25288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BMeNv1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81408" behindDoc="0" locked="0" layoutInCell="1" allowOverlap="1" wp14:anchorId="1C3CBD81" wp14:editId="613EBE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97" name="Rectangle 2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A7B3CE-4AA6-B54D-AE72-CE8EF2459B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3CBD81" id="Rectangle 2197" o:spid="_x0000_s1784" style="position:absolute;margin-left:154pt;margin-top:228pt;width:79pt;height:135pt;z-index:25288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BC6IWz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82432" behindDoc="0" locked="0" layoutInCell="1" allowOverlap="1" wp14:anchorId="3F0ED24B" wp14:editId="36A656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98" name="Rectangle 2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82361C-77FF-3B4F-9BDF-AF7AB10BB6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0ED24B" id="Rectangle 2198" o:spid="_x0000_s1785" style="position:absolute;margin-left:154pt;margin-top:228pt;width:79pt;height:135pt;z-index:25288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N12Og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D5U3XY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83456" behindDoc="0" locked="0" layoutInCell="1" allowOverlap="1" wp14:anchorId="2654ECC6" wp14:editId="230C1C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99" name="Rectangle 2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9A47E3-5BF7-944E-9045-C272853EFE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4ECC6" id="Rectangle 2199" o:spid="_x0000_s1786" style="position:absolute;margin-left:154pt;margin-top:228pt;width:79pt;height:135pt;z-index:25288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JD9OwIAAEM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Dj9JD9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84480" behindDoc="0" locked="0" layoutInCell="1" allowOverlap="1" wp14:anchorId="22AC74A5" wp14:editId="4D03A4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200" name="Rectangle 2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53A8CD-3B51-A147-BCF2-8115B03972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C74A5" id="Rectangle 2200" o:spid="_x0000_s1787" style="position:absolute;margin-left:154pt;margin-top:228pt;width:79pt;height:135pt;z-index:25288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CxHKYw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85504" behindDoc="0" locked="0" layoutInCell="1" allowOverlap="1" wp14:anchorId="1FB76779" wp14:editId="5A094D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201" name="Rectangle 2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3E89E6-DD2C-074A-8594-5C5656159E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B76779" id="Rectangle 2201" o:spid="_x0000_s1788" style="position:absolute;margin-left:154pt;margin-top:228pt;width:79pt;height:135pt;z-index:25288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IkXOgIAAEM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BhkiRc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86528" behindDoc="0" locked="0" layoutInCell="1" allowOverlap="1" wp14:anchorId="31F95CFA" wp14:editId="4670B7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202" name="Rectangle 2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B78D7A-A78B-6B45-99C6-9F6E4908B2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95CFA" id="Rectangle 2202" o:spid="_x0000_s1789" style="position:absolute;margin-left:154pt;margin-top:228pt;width:79pt;height:135pt;z-index:25288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zWLneT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87552" behindDoc="0" locked="0" layoutInCell="1" allowOverlap="1" wp14:anchorId="6D3EF9DC" wp14:editId="240452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203" name="Rectangle 2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4FCE6F-6962-6F49-966C-737F9854D5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EF9DC" id="Rectangle 2203" o:spid="_x0000_s1790" style="position:absolute;margin-left:154pt;margin-top:228pt;width:79pt;height:135pt;z-index:25288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biTPAIAAEM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C0W4kz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88576" behindDoc="0" locked="0" layoutInCell="1" allowOverlap="1" wp14:anchorId="54CAA530" wp14:editId="7D2FFE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204" name="Rectangle 2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1C11C8-CD12-5C44-8CD7-FA5B94ED2D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AA530" id="Rectangle 2204" o:spid="_x0000_s1791" style="position:absolute;margin-left:154pt;margin-top:228pt;width:79pt;height:135pt;z-index:25288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TubOwIAAEM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C51Tub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89600" behindDoc="0" locked="0" layoutInCell="1" allowOverlap="1" wp14:anchorId="35415DB7" wp14:editId="27B50A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205" name="Rectangle 2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9FDF28-CC36-7F47-8744-D775BF3130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415DB7" id="Rectangle 2205" o:spid="_x0000_s1792" style="position:absolute;margin-left:154pt;margin-top:228pt;width:79pt;height:135pt;z-index:25288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psAPAIAAEM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jfabAD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90624" behindDoc="0" locked="0" layoutInCell="1" allowOverlap="1" wp14:anchorId="676196BC" wp14:editId="25E0A54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206" name="Rectangle 2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A69536-FB3D-4942-9D86-0D5E18E921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6196BC" id="Rectangle 2206" o:spid="_x0000_s1793" style="position:absolute;margin-left:154pt;margin-top:228pt;width:79pt;height:135pt;z-index:25289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wpJOwIAAEM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BOLwpJ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91648" behindDoc="0" locked="0" layoutInCell="1" allowOverlap="1" wp14:anchorId="36308B3A" wp14:editId="7F59F70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977900" cy="927100"/>
                      <wp:effectExtent l="0" t="0" r="0" b="0"/>
                      <wp:wrapNone/>
                      <wp:docPr id="2207" name="Rectangle 2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1EDEBD-BE56-FC41-9248-12FB13244A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08B3A" id="Rectangle 2207" o:spid="_x0000_s1794" style="position:absolute;margin-left:154pt;margin-top:281pt;width:77pt;height:73pt;z-index:25289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Oz/OAIAAEI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92672" behindDoc="0" locked="0" layoutInCell="1" allowOverlap="1" wp14:anchorId="3966A1E8" wp14:editId="315E1D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08" name="Rectangle 2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26332F-4183-4E47-905B-A6E140FF85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66A1E8" id="Rectangle 2208" o:spid="_x0000_s1795" style="position:absolute;margin-left:154pt;margin-top:281pt;width:79pt;height:60pt;z-index:25289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93696" behindDoc="0" locked="0" layoutInCell="1" allowOverlap="1" wp14:anchorId="029F41CD" wp14:editId="32ABF7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977900" cy="863600"/>
                      <wp:effectExtent l="0" t="0" r="0" b="0"/>
                      <wp:wrapNone/>
                      <wp:docPr id="2209" name="Rectangle 2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D3A3FE-4DD1-4B41-8CE9-60A664C145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F41CD" id="Rectangle 2209" o:spid="_x0000_s1796" style="position:absolute;margin-left:154pt;margin-top:281pt;width:77pt;height:68pt;z-index:25289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BPIOgIAAEI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94720" behindDoc="0" locked="0" layoutInCell="1" allowOverlap="1" wp14:anchorId="0A4B01B3" wp14:editId="7A8CEE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977900" cy="927100"/>
                      <wp:effectExtent l="0" t="0" r="0" b="0"/>
                      <wp:wrapNone/>
                      <wp:docPr id="2210" name="Rectangle 2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CE5F49-1AED-2A4F-A900-2353132DE6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B01B3" id="Rectangle 2210" o:spid="_x0000_s1797" style="position:absolute;margin-left:154pt;margin-top:281pt;width:77pt;height:73pt;z-index:25289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95744" behindDoc="0" locked="0" layoutInCell="1" allowOverlap="1" wp14:anchorId="0BB2AA03" wp14:editId="6030DF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11" name="Rectangle 2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880AE6-CE6A-7B45-807A-400BF73985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2AA03" id="Rectangle 2211" o:spid="_x0000_s1798" style="position:absolute;margin-left:154pt;margin-top:281pt;width:79pt;height:60pt;z-index:25289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NElElY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96768" behindDoc="0" locked="0" layoutInCell="1" allowOverlap="1" wp14:anchorId="4E03A39C" wp14:editId="7CA864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977900" cy="927100"/>
                      <wp:effectExtent l="0" t="0" r="0" b="0"/>
                      <wp:wrapNone/>
                      <wp:docPr id="2212" name="Rectangle 2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9BA7A5-7925-DD40-891C-CEEB316CF3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3A39C" id="Rectangle 2212" o:spid="_x0000_s1799" style="position:absolute;margin-left:154pt;margin-top:281pt;width:77pt;height:73pt;z-index:25289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97792" behindDoc="0" locked="0" layoutInCell="1" allowOverlap="1" wp14:anchorId="63291681" wp14:editId="3A513EB0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3568700</wp:posOffset>
                      </wp:positionV>
                      <wp:extent cx="977900" cy="927100"/>
                      <wp:effectExtent l="0" t="0" r="0" b="0"/>
                      <wp:wrapNone/>
                      <wp:docPr id="2213" name="Rectangle 2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AD7A30-C881-3847-B25B-8A43F0EEDA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91681" id="Rectangle 2213" o:spid="_x0000_s1800" style="position:absolute;margin-left:155pt;margin-top:281pt;width:77pt;height:73pt;z-index:25289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98816" behindDoc="0" locked="0" layoutInCell="1" allowOverlap="1" wp14:anchorId="59DEA806" wp14:editId="4DE0CF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14" name="Rectangle 2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83B759-ABDF-BF44-B980-EF2687DB33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EA806" id="Rectangle 2214" o:spid="_x0000_s1801" style="position:absolute;margin-left:154pt;margin-top:281pt;width:79pt;height:60pt;z-index:25289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MNc8v8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99840" behindDoc="0" locked="0" layoutInCell="1" allowOverlap="1" wp14:anchorId="4496EBC8" wp14:editId="6CE0223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977900" cy="927100"/>
                      <wp:effectExtent l="0" t="0" r="0" b="0"/>
                      <wp:wrapNone/>
                      <wp:docPr id="2215" name="Rectangle 2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0DCB50-2EA2-F540-B06F-DCD9EA29D1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6EBC8" id="Rectangle 2215" o:spid="_x0000_s1802" style="position:absolute;margin-left:154pt;margin-top:281pt;width:77pt;height:73pt;z-index:25289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00864" behindDoc="0" locked="0" layoutInCell="1" allowOverlap="1" wp14:anchorId="6D8D4130" wp14:editId="5F0ACB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977900" cy="901700"/>
                      <wp:effectExtent l="0" t="0" r="0" b="0"/>
                      <wp:wrapNone/>
                      <wp:docPr id="2216" name="Rectangle 2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8DFF5A-4323-EB4F-8A5E-40D9AEB596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D4130" id="Rectangle 2216" o:spid="_x0000_s1803" style="position:absolute;margin-left:154pt;margin-top:281pt;width:77pt;height:71pt;z-index:25290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01888" behindDoc="0" locked="0" layoutInCell="1" allowOverlap="1" wp14:anchorId="3C1C4188" wp14:editId="230AE4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17" name="Rectangle 2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560469-4401-E345-85A8-15203E5F79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1C4188" id="Rectangle 2217" o:spid="_x0000_s1804" style="position:absolute;margin-left:154pt;margin-top:281pt;width:79pt;height:60pt;z-index:25290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PayOwIAAEI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K049rI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02912" behindDoc="0" locked="0" layoutInCell="1" allowOverlap="1" wp14:anchorId="73F6C4F5" wp14:editId="5CEEED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18" name="Rectangle 2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7C3942-AF7B-C44A-92FE-3E0E287F47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F6C4F5" id="Rectangle 2218" o:spid="_x0000_s1805" style="position:absolute;margin-left:154pt;margin-top:281pt;width:79pt;height:60pt;z-index:25290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MDAdOI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03936" behindDoc="0" locked="0" layoutInCell="1" allowOverlap="1" wp14:anchorId="5509FEB1" wp14:editId="7B7CB1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19" name="Rectangle 2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717DAF-C765-3947-9246-55780EFC86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9FEB1" id="Rectangle 2219" o:spid="_x0000_s1806" style="position:absolute;margin-left:154pt;margin-top:281pt;width:79pt;height:60pt;z-index:25290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fbUOgIAAEI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04960" behindDoc="0" locked="0" layoutInCell="1" allowOverlap="1" wp14:anchorId="79BC10B4" wp14:editId="3ED9B04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20" name="Rectangle 2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06FEE6-1361-F447-A3AE-C85A5AC12F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C10B4" id="Rectangle 2220" o:spid="_x0000_s1807" style="position:absolute;margin-left:154pt;margin-top:281pt;width:79pt;height:60pt;z-index:25290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05984" behindDoc="0" locked="0" layoutInCell="1" allowOverlap="1" wp14:anchorId="404C09AE" wp14:editId="401C1E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21" name="Rectangle 2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D6559E-7B9F-5E4C-9511-A0D0757531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C09AE" id="Rectangle 2221" o:spid="_x0000_s1808" style="position:absolute;margin-left:154pt;margin-top:281pt;width:79pt;height:60pt;z-index:25290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lNSOwIAAEI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MZCU1I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07008" behindDoc="0" locked="0" layoutInCell="1" allowOverlap="1" wp14:anchorId="11B970ED" wp14:editId="122E01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22" name="Rectangle 2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D55AF7-F0CA-AF42-A2F0-3B5C75F019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970ED" id="Rectangle 2222" o:spid="_x0000_s1809" style="position:absolute;margin-left:154pt;margin-top:281pt;width:79pt;height:60pt;z-index:25290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08032" behindDoc="0" locked="0" layoutInCell="1" allowOverlap="1" wp14:anchorId="09F3B7B8" wp14:editId="65DBC6C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23" name="Rectangle 2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6A52FE-6AE8-EA49-AD70-AC62137DDE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F3B7B8" id="Rectangle 2223" o:spid="_x0000_s1810" style="position:absolute;margin-left:154pt;margin-top:281pt;width:79pt;height:60pt;z-index:25290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09056" behindDoc="0" locked="0" layoutInCell="1" allowOverlap="1" wp14:anchorId="3B660F05" wp14:editId="555B12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24" name="Rectangle 2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7924A7-6232-184F-B00E-22C6304584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60F05" id="Rectangle 2224" o:spid="_x0000_s1811" style="position:absolute;margin-left:154pt;margin-top:281pt;width:79pt;height:60pt;z-index:25290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10080" behindDoc="0" locked="0" layoutInCell="1" allowOverlap="1" wp14:anchorId="21D8F101" wp14:editId="1AA28A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25" name="Rectangle 2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2037CB-0367-114C-8FAE-0002F52BBD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8F101" id="Rectangle 2225" o:spid="_x0000_s1812" style="position:absolute;margin-left:154pt;margin-top:281pt;width:79pt;height:60pt;z-index:25291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ImIYBI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11104" behindDoc="0" locked="0" layoutInCell="1" allowOverlap="1" wp14:anchorId="68AB3A16" wp14:editId="0BE054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26" name="Rectangle 2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8E6CC6-2CEE-E040-A893-3B55956E63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B3A16" id="Rectangle 2226" o:spid="_x0000_s1813" style="position:absolute;margin-left:154pt;margin-top:281pt;width:79pt;height:60pt;z-index:25291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12128" behindDoc="0" locked="0" layoutInCell="1" allowOverlap="1" wp14:anchorId="3817A685" wp14:editId="7E5C10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27" name="Rectangle 2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B52B39-1149-284A-AD55-A1D2370B81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7A685" id="Rectangle 2227" o:spid="_x0000_s1814" style="position:absolute;margin-left:154pt;margin-top:281pt;width:79pt;height:60pt;z-index:25291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13152" behindDoc="0" locked="0" layoutInCell="1" allowOverlap="1" wp14:anchorId="2CE7B86C" wp14:editId="509ACC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28" name="Rectangle 2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7442F2-0EB3-3246-83AC-FDC1264E81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7B86C" id="Rectangle 2228" o:spid="_x0000_s1815" style="position:absolute;margin-left:154pt;margin-top:281pt;width:79pt;height:60pt;z-index:25291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14176" behindDoc="0" locked="0" layoutInCell="1" allowOverlap="1" wp14:anchorId="5DB70A3B" wp14:editId="521071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29" name="Rectangle 2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5DC9F6-E9A0-944D-A792-A8BB6726BF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70A3B" id="Rectangle 2229" o:spid="_x0000_s1816" style="position:absolute;margin-left:154pt;margin-top:281pt;width:79pt;height:60pt;z-index:25291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A2xOwIAAEI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E+4DbE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15200" behindDoc="0" locked="0" layoutInCell="1" allowOverlap="1" wp14:anchorId="5BCF82A1" wp14:editId="42D33D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30" name="Rectangle 2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B3E08F-3273-F047-A42E-05F7CE8605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CF82A1" id="Rectangle 2230" o:spid="_x0000_s1817" style="position:absolute;margin-left:154pt;margin-top:281pt;width:79pt;height:60pt;z-index:25291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DycK/0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16224" behindDoc="0" locked="0" layoutInCell="1" allowOverlap="1" wp14:anchorId="3CE43CAB" wp14:editId="1AF849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31" name="Rectangle 2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A0CB36-8B2F-BE41-933C-FF3324EA07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43CAB" id="Rectangle 2231" o:spid="_x0000_s1818" style="position:absolute;margin-left:154pt;margin-top:281pt;width:79pt;height:60pt;z-index:25291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2bpOwIAAEI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BCTZuk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17248" behindDoc="0" locked="0" layoutInCell="1" allowOverlap="1" wp14:anchorId="42307993" wp14:editId="58B4C7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32" name="Rectangle 2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A142E8-C42B-054A-820A-AFA7462B5C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07993" id="Rectangle 2232" o:spid="_x0000_s1819" style="position:absolute;margin-left:154pt;margin-top:281pt;width:79pt;height:60pt;z-index:25291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CMn/aM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18272" behindDoc="0" locked="0" layoutInCell="1" allowOverlap="1" wp14:anchorId="2A58738B" wp14:editId="1E5576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33" name="Rectangle 2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43294D-691F-7C49-8A9A-6C89682939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8738B" id="Rectangle 2233" o:spid="_x0000_s1820" style="position:absolute;margin-left:154pt;margin-top:281pt;width:79pt;height:60pt;z-index:25291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y4cPAIAAEI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19296" behindDoc="0" locked="0" layoutInCell="1" allowOverlap="1" wp14:anchorId="4FC27311" wp14:editId="71C544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34" name="Rectangle 2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320B21-2F2E-C842-BFBD-324FB8A11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27311" id="Rectangle 2234" o:spid="_x0000_s1821" style="position:absolute;margin-left:154pt;margin-top:281pt;width:79pt;height:60pt;z-index:25291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HNWGL0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20320" behindDoc="0" locked="0" layoutInCell="1" allowOverlap="1" wp14:anchorId="37F49ABE" wp14:editId="3DE136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35" name="Rectangle 2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951ECB-B0B9-8745-AB04-F0AE7CB50B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49ABE" id="Rectangle 2235" o:spid="_x0000_s1822" style="position:absolute;margin-left:154pt;margin-top:281pt;width:79pt;height:60pt;z-index:25292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VWpPAIAAEI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21344" behindDoc="0" locked="0" layoutInCell="1" allowOverlap="1" wp14:anchorId="03E83D4F" wp14:editId="7F84B4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36" name="Rectangle 2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E7A77C-C415-314A-9956-FA5B2703E0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83D4F" id="Rectangle 2236" o:spid="_x0000_s1823" style="position:absolute;margin-left:154pt;margin-top:281pt;width:79pt;height:60pt;z-index:25292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VAeOgIAAEI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22368" behindDoc="0" locked="0" layoutInCell="1" allowOverlap="1" wp14:anchorId="2119D42D" wp14:editId="76ED8DC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37" name="Rectangle 2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FF3A2A-3194-2D4B-BF25-AACE6EE584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9D42D" id="Rectangle 2237" o:spid="_x0000_s1824" style="position:absolute;margin-left:154pt;margin-top:281pt;width:79pt;height:60pt;z-index:25292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23392" behindDoc="0" locked="0" layoutInCell="1" allowOverlap="1" wp14:anchorId="1265C7F1" wp14:editId="65B433B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38" name="Rectangle 2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49494C-6409-DB4C-AB51-702B666C45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65C7F1" id="Rectangle 2238" o:spid="_x0000_s1825" style="position:absolute;margin-left:154pt;margin-top:281pt;width:79pt;height:60pt;z-index:25292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AF2AF0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24416" behindDoc="0" locked="0" layoutInCell="1" allowOverlap="1" wp14:anchorId="4D306159" wp14:editId="54136E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39" name="Rectangle 2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8385DD-CD87-1D49-B552-E72F537386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306159" id="Rectangle 2239" o:spid="_x0000_s1826" style="position:absolute;margin-left:154pt;margin-top:281pt;width:79pt;height:60pt;z-index:25292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c0AOgIAAEI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25440" behindDoc="0" locked="0" layoutInCell="1" allowOverlap="1" wp14:anchorId="088F3FD1" wp14:editId="7A8FDA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40" name="Rectangle 2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8E764A-5DB3-B04D-AB42-29B9B398BD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8F3FD1" id="Rectangle 2240" o:spid="_x0000_s1827" style="position:absolute;margin-left:154pt;margin-top:281pt;width:79pt;height:48pt;z-index:25292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26464" behindDoc="0" locked="0" layoutInCell="1" allowOverlap="1" wp14:anchorId="7BABA1EB" wp14:editId="026FA5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41" name="Rectangle 2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6DE437-127B-B746-8CB2-C22EC4CDFD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ABA1EB" id="Rectangle 2241" o:spid="_x0000_s1828" style="position:absolute;margin-left:154pt;margin-top:281pt;width:79pt;height:48pt;z-index:25292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6ltPAIAAEI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27488" behindDoc="0" locked="0" layoutInCell="1" allowOverlap="1" wp14:anchorId="103BD680" wp14:editId="62A0A8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42" name="Rectangle 2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ED76EF-BD36-2944-823C-8EB547CD1D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BD680" id="Rectangle 2242" o:spid="_x0000_s1829" style="position:absolute;margin-left:154pt;margin-top:281pt;width:79pt;height:48pt;z-index:25292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28512" behindDoc="0" locked="0" layoutInCell="1" allowOverlap="1" wp14:anchorId="4870B39F" wp14:editId="26A7C3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43" name="Rectangle 2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60CDF1-0725-6149-A617-B15A44E086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70B39F" id="Rectangle 2243" o:spid="_x0000_s1830" style="position:absolute;margin-left:154pt;margin-top:281pt;width:79pt;height:48pt;z-index:25292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29536" behindDoc="0" locked="0" layoutInCell="1" allowOverlap="1" wp14:anchorId="0D12AF3D" wp14:editId="20D96D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44" name="Rectangle 2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37CAC6-AEF0-BD48-8520-62CCC24DBA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2AF3D" id="Rectangle 2244" o:spid="_x0000_s1831" style="position:absolute;margin-left:154pt;margin-top:281pt;width:79pt;height:48pt;z-index:25292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30560" behindDoc="0" locked="0" layoutInCell="1" allowOverlap="1" wp14:anchorId="5049FBF9" wp14:editId="415455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45" name="Rectangle 2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395BE5-4F9B-9B46-B904-D376C39B78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49FBF9" id="Rectangle 2245" o:spid="_x0000_s1832" style="position:absolute;margin-left:154pt;margin-top:281pt;width:79pt;height:48pt;z-index:25293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31584" behindDoc="0" locked="0" layoutInCell="1" allowOverlap="1" wp14:anchorId="5B68907D" wp14:editId="557BEA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46" name="Rectangle 2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B4D962-58EB-ED4D-B210-744FE61D22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68907D" id="Rectangle 2246" o:spid="_x0000_s1833" style="position:absolute;margin-left:154pt;margin-top:281pt;width:79pt;height:48pt;z-index:25293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32608" behindDoc="0" locked="0" layoutInCell="1" allowOverlap="1" wp14:anchorId="0DEB505B" wp14:editId="177668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47" name="Rectangle 2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A3C80B-7DD2-EC4F-B23A-D544131228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EB505B" id="Rectangle 2247" o:spid="_x0000_s1834" style="position:absolute;margin-left:154pt;margin-top:281pt;width:79pt;height:48pt;z-index:25293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33632" behindDoc="0" locked="0" layoutInCell="1" allowOverlap="1" wp14:anchorId="3481E4DB" wp14:editId="763579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48" name="Rectangle 2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95B169-FAC3-BD42-809A-B9C07C2184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81E4DB" id="Rectangle 2248" o:spid="_x0000_s1835" style="position:absolute;margin-left:154pt;margin-top:281pt;width:79pt;height:48pt;z-index:25293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34656" behindDoc="0" locked="0" layoutInCell="1" allowOverlap="1" wp14:anchorId="7C798854" wp14:editId="5D6FF6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49" name="Rectangle 2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4713CF-D02E-F64B-ABB9-A18C3F3A3B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98854" id="Rectangle 2249" o:spid="_x0000_s1836" style="position:absolute;margin-left:154pt;margin-top:281pt;width:79pt;height:48pt;z-index:25293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35680" behindDoc="0" locked="0" layoutInCell="1" allowOverlap="1" wp14:anchorId="2B60B80B" wp14:editId="38813E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50" name="Rectangle 2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39DB5D-312C-E840-B0B8-39E8ECA59E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0B80B" id="Rectangle 2250" o:spid="_x0000_s1837" style="position:absolute;margin-left:154pt;margin-top:281pt;width:79pt;height:48pt;z-index:25293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36704" behindDoc="0" locked="0" layoutInCell="1" allowOverlap="1" wp14:anchorId="514AC9FF" wp14:editId="3D341CB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51" name="Rectangle 2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AFA54D-4F1B-0E45-9957-CC3C45B15C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AC9FF" id="Rectangle 2251" o:spid="_x0000_s1838" style="position:absolute;margin-left:154pt;margin-top:281pt;width:79pt;height:48pt;z-index:25293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gIrPAIAAEIEAAAOAAAAZHJzL2Uyb0RvYy54bWysU99vmzAQfp+0/8HyOwEMo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37728" behindDoc="0" locked="0" layoutInCell="1" allowOverlap="1" wp14:anchorId="133F8E73" wp14:editId="08489B1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52" name="Rectangle 2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FE35B5-BC55-644F-8DEF-26F0B3DE61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F8E73" id="Rectangle 2252" o:spid="_x0000_s1839" style="position:absolute;margin-left:154pt;margin-top:281pt;width:79pt;height:48pt;z-index:25293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plhOg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38752" behindDoc="0" locked="0" layoutInCell="1" allowOverlap="1" wp14:anchorId="64715AA6" wp14:editId="6BAF88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53" name="Rectangle 2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AE1247-B18D-8140-B02C-FEABD0E70C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715AA6" id="Rectangle 2253" o:spid="_x0000_s1840" style="position:absolute;margin-left:154pt;margin-top:281pt;width:79pt;height:48pt;z-index:25293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tQjPAIAAEIEAAAOAAAAZHJzL2Uyb0RvYy54bWysU99vmzAQfp+0/8HyOwEMo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39776" behindDoc="0" locked="0" layoutInCell="1" allowOverlap="1" wp14:anchorId="4804C8E0" wp14:editId="7A9B103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54" name="Rectangle 2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8699AB-4F2D-8B4C-80C1-ED9378B665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4C8E0" id="Rectangle 2254" o:spid="_x0000_s1841" style="position:absolute;margin-left:154pt;margin-top:281pt;width:79pt;height:48pt;z-index:25293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3x/PAIAAEI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40800" behindDoc="0" locked="0" layoutInCell="1" allowOverlap="1" wp14:anchorId="29C9FBD4" wp14:editId="44CEB2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55" name="Rectangle 2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980AE8-D047-4849-9DD1-44FA67089B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9FBD4" id="Rectangle 2255" o:spid="_x0000_s1842" style="position:absolute;margin-left:154pt;margin-top:281pt;width:79pt;height:48pt;z-index:25294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DFrOw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41824" behindDoc="0" locked="0" layoutInCell="1" allowOverlap="1" wp14:anchorId="48A5CB4E" wp14:editId="1B754C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56" name="Rectangle 2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B25EC4-04DA-404F-BFA0-B5D590BA18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A5CB4E" id="Rectangle 2256" o:spid="_x0000_s1843" style="position:absolute;margin-left:154pt;margin-top:281pt;width:79pt;height:48pt;z-index:25294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KohPAIAAEI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42848" behindDoc="0" locked="0" layoutInCell="1" allowOverlap="1" wp14:anchorId="7E094F11" wp14:editId="462B41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57" name="Rectangle 2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F67ECD-F9C2-4345-A9A2-9A502EB77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94F11" id="Rectangle 2257" o:spid="_x0000_s1844" style="position:absolute;margin-left:154pt;margin-top:281pt;width:79pt;height:48pt;z-index:25294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3gyPAIAAEI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43872" behindDoc="0" locked="0" layoutInCell="1" allowOverlap="1" wp14:anchorId="04703AE3" wp14:editId="608FBA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58" name="Rectangle 2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2BB729-6A32-E74D-9127-020F8FA6B0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03AE3" id="Rectangle 2258" o:spid="_x0000_s1845" style="position:absolute;margin-left:154pt;margin-top:281pt;width:79pt;height:48pt;z-index:25294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2SfOg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44896" behindDoc="0" locked="0" layoutInCell="1" allowOverlap="1" wp14:anchorId="04EA2F41" wp14:editId="272394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59" name="Rectangle 2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3E2125-A73B-2B45-B851-43D71B4F4A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EA2F41" id="Rectangle 2259" o:spid="_x0000_s1846" style="position:absolute;margin-left:154pt;margin-top:281pt;width:79pt;height:48pt;z-index:25294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45920" behindDoc="0" locked="0" layoutInCell="1" allowOverlap="1" wp14:anchorId="1B15FAEE" wp14:editId="35484F5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60" name="Rectangle 2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3515DE-BD36-5E43-AEC1-BB80803433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5FAEE" id="Rectangle 2260" o:spid="_x0000_s1847" style="position:absolute;margin-left:154pt;margin-top:281pt;width:79pt;height:48pt;z-index:25294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46944" behindDoc="0" locked="0" layoutInCell="1" allowOverlap="1" wp14:anchorId="321845AC" wp14:editId="6835B0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61" name="Rectangle 2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4456FD-B51E-6B4E-B9FB-A787637D89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845AC" id="Rectangle 2261" o:spid="_x0000_s1848" style="position:absolute;margin-left:154pt;margin-top:281pt;width:79pt;height:60pt;z-index:25294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9NtOgIAAEI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47968" behindDoc="0" locked="0" layoutInCell="1" allowOverlap="1" wp14:anchorId="6EC0F03F" wp14:editId="7ACD81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62" name="Rectangle 2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66DD84-E2BE-314B-BD99-2EC733D34E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0F03F" id="Rectangle 2262" o:spid="_x0000_s1849" style="position:absolute;margin-left:154pt;margin-top:281pt;width:79pt;height:60pt;z-index:25294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GDXSCc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48992" behindDoc="0" locked="0" layoutInCell="1" allowOverlap="1" wp14:anchorId="38E41824" wp14:editId="217EF7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63" name="Rectangle 2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77F214-FDCA-4041-8918-D0AC7C48C8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41824" id="Rectangle 2263" o:spid="_x0000_s1850" style="position:absolute;margin-left:154pt;margin-top:281pt;width:79pt;height:60pt;z-index:25294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Nm/m5g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50016" behindDoc="0" locked="0" layoutInCell="1" allowOverlap="1" wp14:anchorId="1EDEE687" wp14:editId="683E91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64" name="Rectangle 2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F1B2C1-CFEA-6A41-8F05-546673605D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EE687" id="Rectangle 2264" o:spid="_x0000_s1851" style="position:absolute;margin-left:154pt;margin-top:281pt;width:79pt;height:48pt;z-index:25295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51040" behindDoc="0" locked="0" layoutInCell="1" allowOverlap="1" wp14:anchorId="4371E700" wp14:editId="03B7CF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65" name="Rectangle 2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A1D495-B4BD-4C40-AC3F-7D9E3480EE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71E700" id="Rectangle 2265" o:spid="_x0000_s1852" style="position:absolute;margin-left:154pt;margin-top:281pt;width:79pt;height:48pt;z-index:25295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52064" behindDoc="0" locked="0" layoutInCell="1" allowOverlap="1" wp14:anchorId="3D8E2C31" wp14:editId="124215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66" name="Rectangle 2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9486C5-CBFA-A24A-A885-C80A3AB3F6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E2C31" id="Rectangle 2266" o:spid="_x0000_s1853" style="position:absolute;margin-left:154pt;margin-top:281pt;width:79pt;height:48pt;z-index:25295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53088" behindDoc="0" locked="0" layoutInCell="1" allowOverlap="1" wp14:anchorId="0C4BA761" wp14:editId="4D60ED6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67" name="Rectangle 2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C48E7D-74BC-DF44-933D-F6291288BA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4BA761" id="Rectangle 2267" o:spid="_x0000_s1854" style="position:absolute;margin-left:154pt;margin-top:281pt;width:79pt;height:60pt;z-index:25295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jeJOwIAAEI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C9+N4k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54112" behindDoc="0" locked="0" layoutInCell="1" allowOverlap="1" wp14:anchorId="1A809F53" wp14:editId="536D063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68" name="Rectangle 2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B442D2-5423-7F47-ABEA-D179311077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809F53" id="Rectangle 2268" o:spid="_x0000_s1855" style="position:absolute;margin-left:154pt;margin-top:281pt;width:79pt;height:60pt;z-index:25295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EKGtdk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55136" behindDoc="0" locked="0" layoutInCell="1" allowOverlap="1" wp14:anchorId="18958996" wp14:editId="3BCC0C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69" name="Rectangle 2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F93F52-C68A-1747-9F6C-E17CD1045E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58996" id="Rectangle 2269" o:spid="_x0000_s1856" style="position:absolute;margin-left:154pt;margin-top:281pt;width:79pt;height:135pt;z-index:25295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L+nOgIAAEM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ACMv6c6AgAAQw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56160" behindDoc="0" locked="0" layoutInCell="1" allowOverlap="1" wp14:anchorId="1DFABA51" wp14:editId="36CA64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70" name="Rectangle 2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14C79F-44FA-AC49-9B9B-03182BF144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ABA51" id="Rectangle 2270" o:spid="_x0000_s1857" style="position:absolute;margin-left:154pt;margin-top:281pt;width:79pt;height:135pt;z-index:25295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DDqfSY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57184" behindDoc="0" locked="0" layoutInCell="1" allowOverlap="1" wp14:anchorId="0D8BFE94" wp14:editId="4EB21F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71" name="Rectangle 2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8A87D6-73A3-A94B-B728-1233DF2E4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BFE94" id="Rectangle 2271" o:spid="_x0000_s1858" style="position:absolute;margin-left:154pt;margin-top:281pt;width:79pt;height:135pt;z-index:25295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askOwIAAEM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DhVask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58208" behindDoc="0" locked="0" layoutInCell="1" allowOverlap="1" wp14:anchorId="2261D52A" wp14:editId="1E3B76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72" name="Rectangle 2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0DB7FB-A910-BB4E-AE5B-6AB49E48BA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61D52A" id="Rectangle 2272" o:spid="_x0000_s1859" style="position:absolute;margin-left:154pt;margin-top:281pt;width:79pt;height:135pt;z-index:25295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8VK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DRTxUo6AgAAQw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59232" behindDoc="0" locked="0" layoutInCell="1" allowOverlap="1" wp14:anchorId="6A3899E9" wp14:editId="18756E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73" name="Rectangle 2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700EFA-CF50-764A-B10F-50E8E043FF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899E9" id="Rectangle 2273" o:spid="_x0000_s1860" style="position:absolute;margin-left:154pt;margin-top:281pt;width:79pt;height:135pt;z-index:25295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2WHPAIAAEM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5Ktlhz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60256" behindDoc="0" locked="0" layoutInCell="1" allowOverlap="1" wp14:anchorId="6C1B9781" wp14:editId="79902C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74" name="Rectangle 2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855B79-AE71-4A45-A44B-8F569F1368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B9781" id="Rectangle 2274" o:spid="_x0000_s1861" style="position:absolute;margin-left:154pt;margin-top:281pt;width:79pt;height:135pt;z-index:25296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QOQZqD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61280" behindDoc="0" locked="0" layoutInCell="1" allowOverlap="1" wp14:anchorId="2B0C93E0" wp14:editId="1C91B0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75" name="Rectangle 2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DF449E-C560-E245-91B6-8AE2A0A445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C93E0" id="Rectangle 2275" o:spid="_x0000_s1862" style="position:absolute;margin-left:154pt;margin-top:281pt;width:79pt;height:135pt;z-index:25296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7kzOwIAAEM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B0x7kz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62304" behindDoc="0" locked="0" layoutInCell="1" allowOverlap="1" wp14:anchorId="1C21545E" wp14:editId="45AE6A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76" name="Rectangle 2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183625-EAD2-804B-A61D-4B085F747D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1545E" id="Rectangle 2276" o:spid="_x0000_s1863" style="position:absolute;margin-left:154pt;margin-top:281pt;width:79pt;height:135pt;z-index:25296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dddOwIAAEM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Chwddd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63328" behindDoc="0" locked="0" layoutInCell="1" allowOverlap="1" wp14:anchorId="4F40129E" wp14:editId="68171D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77" name="Rectangle 2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5B5A4D-1610-2E4F-A093-F45331113A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40129E" id="Rectangle 2277" o:spid="_x0000_s1864" style="position:absolute;margin-left:154pt;margin-top:281pt;width:79pt;height:135pt;z-index:25296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YkbOwIAAEM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CvUYkb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64352" behindDoc="0" locked="0" layoutInCell="1" allowOverlap="1" wp14:anchorId="59C34E66" wp14:editId="34A379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78" name="Rectangle 2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9DCEFC-FED4-AF4D-BF98-06588F563E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34E66" id="Rectangle 2278" o:spid="_x0000_s1865" style="position:absolute;margin-left:154pt;margin-top:281pt;width:79pt;height:135pt;z-index:25296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dHe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NPt0d46AgAAQw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65376" behindDoc="0" locked="0" layoutInCell="1" allowOverlap="1" wp14:anchorId="7E78B9D3" wp14:editId="787DD8C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79" name="Rectangle 2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80847F-2C12-0544-B761-8D06E2CD62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78B9D3" id="Rectangle 2279" o:spid="_x0000_s1866" style="position:absolute;margin-left:154pt;margin-top:281pt;width:79pt;height:135pt;z-index:25296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63yOgIAAEM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LRrrfI6AgAAQw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66400" behindDoc="0" locked="0" layoutInCell="1" allowOverlap="1" wp14:anchorId="0EF301C6" wp14:editId="1B97BF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80" name="Rectangle 2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8F18C2-D852-A144-B9DB-4518D4792A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301C6" id="Rectangle 2280" o:spid="_x0000_s1867" style="position:absolute;margin-left:154pt;margin-top:281pt;width:79pt;height:135pt;z-index:25296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ABM9jB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67424" behindDoc="0" locked="0" layoutInCell="1" allowOverlap="1" wp14:anchorId="279C6E06" wp14:editId="3735A1F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81" name="Rectangle 2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031591-B4BE-2D46-8CB5-53687B1DBE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C6E06" id="Rectangle 2281" o:spid="_x0000_s1868" style="position:absolute;margin-left:154pt;margin-top:281pt;width:79pt;height:135pt;z-index:25296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HhaOwIAAEM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A1EHha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68448" behindDoc="0" locked="0" layoutInCell="1" allowOverlap="1" wp14:anchorId="1F925226" wp14:editId="4B664D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82" name="Rectangle 2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8E6864-9CB3-004C-B72F-E982C9811B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925226" id="Rectangle 2282" o:spid="_x0000_s1869" style="position:absolute;margin-left:154pt;margin-top:281pt;width:79pt;height:135pt;z-index:25296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DgFhY0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69472" behindDoc="0" locked="0" layoutInCell="1" allowOverlap="1" wp14:anchorId="2EA8BB5C" wp14:editId="1A2874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83" name="Rectangle 2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979B3E-72D0-5848-9B4D-3229B2ED60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8BB5C" id="Rectangle 2283" o:spid="_x0000_s1870" style="position:absolute;margin-left:154pt;margin-top:281pt;width:79pt;height:135pt;z-index:25296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UnePAIAAEM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JjFJ3j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70496" behindDoc="0" locked="0" layoutInCell="1" allowOverlap="1" wp14:anchorId="1D1918B6" wp14:editId="66D5B5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84" name="Rectangle 2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502AA5-0C54-4843-877E-D7917E100D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918B6" id="Rectangle 2284" o:spid="_x0000_s1871" style="position:absolute;margin-left:154pt;margin-top:281pt;width:79pt;height:135pt;z-index:25297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crWOwIAAEM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CUocrW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71520" behindDoc="0" locked="0" layoutInCell="1" allowOverlap="1" wp14:anchorId="2F9A9F6D" wp14:editId="59E2E3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85" name="Rectangle 2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B727EC-8756-A545-AD96-E332B913EB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9A9F6D" id="Rectangle 2285" o:spid="_x0000_s1872" style="position:absolute;margin-left:154pt;margin-top:281pt;width:79pt;height:135pt;z-index:25297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mpNPA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oIJqTT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72544" behindDoc="0" locked="0" layoutInCell="1" allowOverlap="1" wp14:anchorId="70481DB4" wp14:editId="19A884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86" name="Rectangle 2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6F4429-65CF-1D41-8C9A-D50AD48D6C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81DB4" id="Rectangle 2286" o:spid="_x0000_s1873" style="position:absolute;margin-left:154pt;margin-top:281pt;width:79pt;height:135pt;z-index:25297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/sEPAIAAEM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Y1v7BD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73568" behindDoc="0" locked="0" layoutInCell="1" allowOverlap="1" wp14:anchorId="70E6101E" wp14:editId="450547A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87" name="Rectangle 2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ECB247-1A12-654E-A0D9-9B379C25E4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E6101E" id="Rectangle 2287" o:spid="_x0000_s1874" style="position:absolute;margin-left:154pt;margin-top:281pt;width:79pt;height:135pt;z-index:25297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FplOw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B7FFpl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74592" behindDoc="0" locked="0" layoutInCell="1" allowOverlap="1" wp14:anchorId="769BD6EB" wp14:editId="5390E7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88" name="Rectangle 2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A53956-866A-5643-9280-28B90EBAB2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9BD6EB" id="Rectangle 2288" o:spid="_x0000_s1875" style="position:absolute;margin-left:154pt;margin-top:281pt;width:79pt;height:135pt;z-index:25297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AeoAqA6AgAAQw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75616" behindDoc="0" locked="0" layoutInCell="1" allowOverlap="1" wp14:anchorId="78FF132E" wp14:editId="6C8FCF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89" name="Rectangle 2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B6A50B-8307-4C4E-8D90-BA774BC992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FF132E" id="Rectangle 2289" o:spid="_x0000_s1876" style="position:absolute;margin-left:154pt;margin-top:281pt;width:79pt;height:135pt;z-index:25297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ChfOw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CRRChf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76640" behindDoc="0" locked="0" layoutInCell="1" allowOverlap="1" wp14:anchorId="640A3C44" wp14:editId="77B6F2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90" name="Rectangle 2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7F639E-AB5C-1B49-90F3-AD8400A93F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A3C44" id="Rectangle 2290" o:spid="_x0000_s1877" style="position:absolute;margin-left:154pt;margin-top:281pt;width:79pt;height:135pt;z-index:25297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WNgOg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FJhY2A6AgAAQw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77664" behindDoc="0" locked="0" layoutInCell="1" allowOverlap="1" wp14:anchorId="408A338B" wp14:editId="10E8260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91" name="Rectangle 2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8D6DBA-7B27-F74D-BE36-9A9F33CDC3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8A338B" id="Rectangle 2291" o:spid="_x0000_s1878" style="position:absolute;margin-left:154pt;margin-top:281pt;width:79pt;height:135pt;z-index:25297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sP7PA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ZkLD+z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78688" behindDoc="0" locked="0" layoutInCell="1" allowOverlap="1" wp14:anchorId="3508904C" wp14:editId="249489B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92" name="Rectangle 2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0895E6-21B8-664E-822A-BB70FA69C5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08904C" id="Rectangle 2292" o:spid="_x0000_s1879" style="position:absolute;margin-left:154pt;margin-top:281pt;width:79pt;height:135pt;z-index:25297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pZtSsj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79712" behindDoc="0" locked="0" layoutInCell="1" allowOverlap="1" wp14:anchorId="71738CEA" wp14:editId="78F1D4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93" name="Rectangle 2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CEDAEE-9A34-044C-81E7-5789468047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38CEA" id="Rectangle 2293" o:spid="_x0000_s1880" style="position:absolute;margin-left:154pt;margin-top:281pt;width:79pt;height:135pt;z-index:25297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/J/OwIAAEM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B1Y/J/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80736" behindDoc="0" locked="0" layoutInCell="1" allowOverlap="1" wp14:anchorId="70772CC8" wp14:editId="26FDDE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94" name="Rectangle 2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CFE699-965D-AC4E-9E57-2710D727FD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72CC8" id="Rectangle 2294" o:spid="_x0000_s1881" style="position:absolute;margin-left:154pt;margin-top:281pt;width:79pt;height:135pt;z-index:25298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3F3PA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x/Nxdz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81760" behindDoc="0" locked="0" layoutInCell="1" allowOverlap="1" wp14:anchorId="743D94FB" wp14:editId="79895A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95" name="Rectangle 2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AB9C43-5103-7B4C-B94B-6D097BC9AA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D94FB" id="Rectangle 2295" o:spid="_x0000_s1882" style="position:absolute;margin-left:154pt;margin-top:281pt;width:79pt;height:135pt;z-index:25298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y7LPA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5Q8uyz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82784" behindDoc="0" locked="0" layoutInCell="1" allowOverlap="1" wp14:anchorId="256A104C" wp14:editId="71000A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96" name="Rectangle 2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F3A607-319A-9C43-B968-5193911B41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6A104C" id="Rectangle 2296" o:spid="_x0000_s1883" style="position:absolute;margin-left:154pt;margin-top:281pt;width:79pt;height:135pt;z-index:25298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UClOw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AwCUCl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83808" behindDoc="0" locked="0" layoutInCell="1" allowOverlap="1" wp14:anchorId="29924C24" wp14:editId="6C7FD02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97" name="Rectangle 2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4223B8-660A-C743-B22D-E109F487E1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24C24" id="Rectangle 2297" o:spid="_x0000_s1884" style="position:absolute;margin-left:154pt;margin-top:281pt;width:79pt;height:135pt;z-index:25298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uHEPA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KEbhxD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84832" behindDoc="0" locked="0" layoutInCell="1" allowOverlap="1" wp14:anchorId="7E604DAA" wp14:editId="4F905E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98" name="Rectangle 2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15770D-A1F0-8C49-905A-14C4F1CBD6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04DAA" id="Rectangle 2298" o:spid="_x0000_s1885" style="position:absolute;margin-left:154pt;margin-top:281pt;width:79pt;height:135pt;z-index:25298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QiVGJj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85856" behindDoc="0" locked="0" layoutInCell="1" allowOverlap="1" wp14:anchorId="707DBCCE" wp14:editId="22C124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99" name="Rectangle 2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697F1B-A7A0-C04C-896A-D033EB2AAD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DBCCE" id="Rectangle 2299" o:spid="_x0000_s1886" style="position:absolute;margin-left:154pt;margin-top:281pt;width:79pt;height:135pt;z-index:25298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QutOgIAAEM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J+FC606AgAAQw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86880" behindDoc="0" locked="0" layoutInCell="1" allowOverlap="1" wp14:anchorId="66919C7B" wp14:editId="7B2D01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00" name="Rectangle 2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93A747-A820-2347-8616-CE170DE309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19C7B" id="Rectangle 2300" o:spid="_x0000_s1887" style="position:absolute;margin-left:154pt;margin-top:281pt;width:79pt;height:135pt;z-index:25298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Li/peI6AgAAQw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87904" behindDoc="0" locked="0" layoutInCell="1" allowOverlap="1" wp14:anchorId="08A493B9" wp14:editId="2CC3DB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01" name="Rectangle 2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8356E8-7D62-5240-909D-4AA5E42572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493B9" id="Rectangle 2301" o:spid="_x0000_s1888" style="position:absolute;margin-left:154pt;margin-top:281pt;width:79pt;height:135pt;z-index:25298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/pePAIAAEM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mkP6Xj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88928" behindDoc="0" locked="0" layoutInCell="1" allowOverlap="1" wp14:anchorId="70B66592" wp14:editId="20637D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02" name="Rectangle 2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61FC808-52BA-1B43-9C0E-70F4E2F00F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B66592" id="Rectangle 2302" o:spid="_x0000_s1889" style="position:absolute;margin-left:154pt;margin-top:281pt;width:79pt;height:135pt;z-index:25298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ZQw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E9FlDA6AgAAQw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89952" behindDoc="0" locked="0" layoutInCell="1" allowOverlap="1" wp14:anchorId="23D4C9F7" wp14:editId="3554DB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03" name="Rectangle 2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938F334-3D19-4A46-BA16-7AC3D9AFE9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4C9F7" id="Rectangle 2303" o:spid="_x0000_s1890" style="position:absolute;margin-left:154pt;margin-top:281pt;width:79pt;height:135pt;z-index:25298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TT9PAIAAEM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n700/T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90976" behindDoc="0" locked="0" layoutInCell="1" allowOverlap="1" wp14:anchorId="137978BE" wp14:editId="3619C3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04" name="Rectangle 2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ED694D-7941-9A4C-9F62-F463518A76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978BE" id="Rectangle 2304" o:spid="_x0000_s1891" style="position:absolute;margin-left:154pt;margin-top:281pt;width:79pt;height:135pt;z-index:25299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kjSPAIAAEMEAAAOAAAAZHJzL2Uyb0RvYy54bWysU0tv2zAMvg/YfxB0d/ysY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O/JI0j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92000" behindDoc="0" locked="0" layoutInCell="1" allowOverlap="1" wp14:anchorId="15749599" wp14:editId="349BC8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977900" cy="927100"/>
                      <wp:effectExtent l="0" t="0" r="0" b="0"/>
                      <wp:wrapNone/>
                      <wp:docPr id="2305" name="Rectangle 2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053C0E-4638-504F-A3CA-B3E7377C26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749599" id="Rectangle 2305" o:spid="_x0000_s1892" style="position:absolute;margin-left:154pt;margin-top:281pt;width:77pt;height:73pt;z-index:25299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93024" behindDoc="0" locked="0" layoutInCell="1" allowOverlap="1" wp14:anchorId="576A9FDE" wp14:editId="3083FA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06" name="Rectangle 2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DFFD52-FCA4-3A49-9D3A-3073C703DC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A9FDE" id="Rectangle 2306" o:spid="_x0000_s1893" style="position:absolute;margin-left:154pt;margin-top:281pt;width:79pt;height:60pt;z-index:25299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Fsex8c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94048" behindDoc="0" locked="0" layoutInCell="1" allowOverlap="1" wp14:anchorId="521FFF88" wp14:editId="309AF70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977900" cy="863600"/>
                      <wp:effectExtent l="0" t="0" r="0" b="0"/>
                      <wp:wrapNone/>
                      <wp:docPr id="2307" name="Rectangle 2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BCD0AF-3F4C-094C-AF06-ABCCD74280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1FFF88" id="Rectangle 2307" o:spid="_x0000_s1894" style="position:absolute;margin-left:154pt;margin-top:281pt;width:77pt;height:68pt;z-index:25299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38SOwIAAEI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95072" behindDoc="0" locked="0" layoutInCell="1" allowOverlap="1" wp14:anchorId="44045DC0" wp14:editId="768D79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977900" cy="927100"/>
                      <wp:effectExtent l="0" t="0" r="0" b="0"/>
                      <wp:wrapNone/>
                      <wp:docPr id="2308" name="Rectangle 2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3C23A4-EC34-014A-9DB3-CCD4F72C00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45DC0" id="Rectangle 2308" o:spid="_x0000_s1895" style="position:absolute;margin-left:154pt;margin-top:281pt;width:77pt;height:73pt;z-index:25299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96096" behindDoc="0" locked="0" layoutInCell="1" allowOverlap="1" wp14:anchorId="2C6D7DF3" wp14:editId="7F8590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09" name="Rectangle 2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EE5C79-03DB-624D-8975-02FA04C729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D7DF3" id="Rectangle 2309" o:spid="_x0000_s1896" style="position:absolute;margin-left:154pt;margin-top:281pt;width:79pt;height:60pt;z-index:25299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97120" behindDoc="0" locked="0" layoutInCell="1" allowOverlap="1" wp14:anchorId="41FF5B3B" wp14:editId="7C5BC98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977900" cy="927100"/>
                      <wp:effectExtent l="0" t="0" r="0" b="0"/>
                      <wp:wrapNone/>
                      <wp:docPr id="2310" name="Rectangle 2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23E8B9-302A-AF48-9111-B533164587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F5B3B" id="Rectangle 2310" o:spid="_x0000_s1897" style="position:absolute;margin-left:154pt;margin-top:281pt;width:77pt;height:73pt;z-index:25299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98144" behindDoc="0" locked="0" layoutInCell="1" allowOverlap="1" wp14:anchorId="68507F10" wp14:editId="73277C6D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3568700</wp:posOffset>
                      </wp:positionV>
                      <wp:extent cx="977900" cy="927100"/>
                      <wp:effectExtent l="0" t="0" r="0" b="0"/>
                      <wp:wrapNone/>
                      <wp:docPr id="2311" name="Rectangle 2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B9A605-7A16-424F-991F-08DCB4A547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07F10" id="Rectangle 2311" o:spid="_x0000_s1898" style="position:absolute;margin-left:155pt;margin-top:281pt;width:77pt;height:73pt;z-index:25299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y8IOA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99168" behindDoc="0" locked="0" layoutInCell="1" allowOverlap="1" wp14:anchorId="4CDD45DA" wp14:editId="5FCD97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12" name="Rectangle 2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7A31CA-64F3-C948-ACF8-543CF805DF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D45DA" id="Rectangle 2312" o:spid="_x0000_s1899" style="position:absolute;margin-left:154pt;margin-top:281pt;width:79pt;height:60pt;z-index:25299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00192" behindDoc="0" locked="0" layoutInCell="1" allowOverlap="1" wp14:anchorId="6D3B265A" wp14:editId="113B44C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977900" cy="927100"/>
                      <wp:effectExtent l="0" t="0" r="0" b="0"/>
                      <wp:wrapNone/>
                      <wp:docPr id="2313" name="Rectangle 2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CE8DEF-2185-9A4E-A1F0-D0740594C5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B265A" id="Rectangle 2313" o:spid="_x0000_s1900" style="position:absolute;margin-left:154pt;margin-top:281pt;width:77pt;height:73pt;z-index:25300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01216" behindDoc="0" locked="0" layoutInCell="1" allowOverlap="1" wp14:anchorId="29C975E8" wp14:editId="30BD1E4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977900" cy="901700"/>
                      <wp:effectExtent l="0" t="0" r="0" b="0"/>
                      <wp:wrapNone/>
                      <wp:docPr id="2314" name="Rectangle 2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3D412C-2D4F-874B-BCA1-582E01A8F5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975E8" id="Rectangle 2314" o:spid="_x0000_s1901" style="position:absolute;margin-left:154pt;margin-top:281pt;width:77pt;height:71pt;z-index:25300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02240" behindDoc="0" locked="0" layoutInCell="1" allowOverlap="1" wp14:anchorId="62401B5B" wp14:editId="506652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15" name="Rectangle 2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45D5B7-F8D9-5247-BFA6-686956DE7E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401B5B" id="Rectangle 2315" o:spid="_x0000_s1902" style="position:absolute;margin-left:154pt;margin-top:281pt;width:79pt;height:60pt;z-index:25300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2k2PAIAAEIEAAAOAAAAZHJzL2Uyb0RvYy54bWysU0tv2zAMvg/YfxB0d/ysY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03264" behindDoc="0" locked="0" layoutInCell="1" allowOverlap="1" wp14:anchorId="00749CFB" wp14:editId="14B6EE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16" name="Rectangle 2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708EE-4205-8D46-824A-F6422CFE20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49CFB" id="Rectangle 2316" o:spid="_x0000_s1903" style="position:absolute;margin-left:154pt;margin-top:281pt;width:79pt;height:60pt;z-index:25300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2yBOwIAAEI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PxzbIE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04288" behindDoc="0" locked="0" layoutInCell="1" allowOverlap="1" wp14:anchorId="48F9A8BC" wp14:editId="2CCB0C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17" name="Rectangle 2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1061E6-94D1-8946-B568-4B8592B218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F9A8BC" id="Rectangle 2317" o:spid="_x0000_s1904" style="position:absolute;margin-left:154pt;margin-top:281pt;width:79pt;height:60pt;z-index:25300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05312" behindDoc="0" locked="0" layoutInCell="1" allowOverlap="1" wp14:anchorId="049B19E9" wp14:editId="4D3DAD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18" name="Rectangle 2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066B54-15E5-3E41-AEAE-3BBE4EF744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B19E9" id="Rectangle 2318" o:spid="_x0000_s1905" style="position:absolute;margin-left:154pt;margin-top:281pt;width:79pt;height:60pt;z-index:25300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06336" behindDoc="0" locked="0" layoutInCell="1" allowOverlap="1" wp14:anchorId="523307C3" wp14:editId="0ABDA3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19" name="Rectangle 2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6F639D-BDEC-8049-95CF-AE0B02D694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307C3" id="Rectangle 2319" o:spid="_x0000_s1906" style="position:absolute;margin-left:154pt;margin-top:281pt;width:79pt;height:60pt;z-index:25300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SAJOwIAAEI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NsJIAk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07360" behindDoc="0" locked="0" layoutInCell="1" allowOverlap="1" wp14:anchorId="283723CC" wp14:editId="666513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20" name="Rectangle 2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670AEF0-F219-1443-8350-64F53D4742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3723CC" id="Rectangle 2320" o:spid="_x0000_s1907" style="position:absolute;margin-left:154pt;margin-top:281pt;width:79pt;height:60pt;z-index:25300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08384" behindDoc="0" locked="0" layoutInCell="1" allowOverlap="1" wp14:anchorId="4EBBAFD0" wp14:editId="1154AA8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21" name="Rectangle 2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0B8AA5-C04C-AB43-B471-979E4DADFE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BBAFD0" id="Rectangle 2321" o:spid="_x0000_s1908" style="position:absolute;margin-left:154pt;margin-top:281pt;width:79pt;height:60pt;z-index:25300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htyOwIAAEI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ObWG3I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09408" behindDoc="0" locked="0" layoutInCell="1" allowOverlap="1" wp14:anchorId="781F19CA" wp14:editId="5C2D5A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22" name="Rectangle 2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863102-9956-DB4A-9625-1F6346D494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F19CA" id="Rectangle 2322" o:spid="_x0000_s1909" style="position:absolute;margin-left:154pt;margin-top:281pt;width:79pt;height:60pt;z-index:25300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KTeHsU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10432" behindDoc="0" locked="0" layoutInCell="1" allowOverlap="1" wp14:anchorId="52ED7EC1" wp14:editId="7C24A2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23" name="Rectangle 2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483953-611B-BE4E-8698-77E38DFCA2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ED7EC1" id="Rectangle 2323" o:spid="_x0000_s1910" style="position:absolute;margin-left:154pt;margin-top:281pt;width:79pt;height:60pt;z-index:25301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GwKU4c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11456" behindDoc="0" locked="0" layoutInCell="1" allowOverlap="1" wp14:anchorId="248C599D" wp14:editId="37568F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24" name="Rectangle 2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93512B-AAE4-F94D-95E8-9E46365567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8C599D" id="Rectangle 2324" o:spid="_x0000_s1911" style="position:absolute;margin-left:154pt;margin-top:281pt;width:79pt;height:60pt;z-index:25301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12480" behindDoc="0" locked="0" layoutInCell="1" allowOverlap="1" wp14:anchorId="0EDDA57D" wp14:editId="68226D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25" name="Rectangle 2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433FD7-11D5-D746-A30F-761E8C854A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DA57D" id="Rectangle 2325" o:spid="_x0000_s1912" style="position:absolute;margin-left:154pt;margin-top:281pt;width:79pt;height:60pt;z-index:25301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13504" behindDoc="0" locked="0" layoutInCell="1" allowOverlap="1" wp14:anchorId="0BBF4261" wp14:editId="436239D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26" name="Rectangle 2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D0E4B0-BFAB-7146-9E80-BB4BC62355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F4261" id="Rectangle 2326" o:spid="_x0000_s1913" style="position:absolute;margin-left:154pt;margin-top:281pt;width:79pt;height:60pt;z-index:25301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OsULYU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14528" behindDoc="0" locked="0" layoutInCell="1" allowOverlap="1" wp14:anchorId="2A5296B9" wp14:editId="3D6CFC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27" name="Rectangle 2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25DB5D-FD8E-0A47-9573-5B859B4208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296B9" id="Rectangle 2327" o:spid="_x0000_s1914" style="position:absolute;margin-left:154pt;margin-top:281pt;width:79pt;height:60pt;z-index:25301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Ot3YWs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15552" behindDoc="0" locked="0" layoutInCell="1" allowOverlap="1" wp14:anchorId="19316DB1" wp14:editId="1849F0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28" name="Rectangle 2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36FAFF-A16E-0A4E-AA5D-753755DDCB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316DB1" id="Rectangle 2328" o:spid="_x0000_s1915" style="position:absolute;margin-left:154pt;margin-top:281pt;width:79pt;height:60pt;z-index:25301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IaP4zs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16576" behindDoc="0" locked="0" layoutInCell="1" allowOverlap="1" wp14:anchorId="679FFA7E" wp14:editId="7F5996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29" name="Rectangle 2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686AB0-7B59-5B4A-81E6-C31B55AFF2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FFA7E" id="Rectangle 2329" o:spid="_x0000_s1916" style="position:absolute;margin-left:154pt;margin-top:281pt;width:79pt;height:60pt;z-index:25301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17600" behindDoc="0" locked="0" layoutInCell="1" allowOverlap="1" wp14:anchorId="2AF38231" wp14:editId="5AD6492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30" name="Rectangle 2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52CA11-28EB-474E-AA96-F8A009EFF1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38231" id="Rectangle 2330" o:spid="_x0000_s1917" style="position:absolute;margin-left:154pt;margin-top:281pt;width:79pt;height:60pt;z-index:25301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18624" behindDoc="0" locked="0" layoutInCell="1" allowOverlap="1" wp14:anchorId="69C1FFBD" wp14:editId="527CDE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31" name="Rectangle 2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36DFE3-66BE-9940-959A-29BA706B3E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1FFBD" id="Rectangle 2331" o:spid="_x0000_s1918" style="position:absolute;margin-left:154pt;margin-top:281pt;width:79pt;height:60pt;z-index:25301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7A0PAIAAEI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19648" behindDoc="0" locked="0" layoutInCell="1" allowOverlap="1" wp14:anchorId="1B815889" wp14:editId="4C2E2DD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32" name="Rectangle 2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4E44F3-2817-8E41-921A-D892FD2B7D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815889" id="Rectangle 2332" o:spid="_x0000_s1919" style="position:absolute;margin-left:154pt;margin-top:281pt;width:79pt;height:60pt;z-index:25301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20672" behindDoc="0" locked="0" layoutInCell="1" allowOverlap="1" wp14:anchorId="22A1D2DF" wp14:editId="3523843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33" name="Rectangle 2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FB651C-6287-2C4E-BDAB-1E867404B0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1D2DF" id="Rectangle 2333" o:spid="_x0000_s1920" style="position:absolute;margin-left:154pt;margin-top:281pt;width:79pt;height:60pt;z-index:25302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21696" behindDoc="0" locked="0" layoutInCell="1" allowOverlap="1" wp14:anchorId="2E93E53C" wp14:editId="7ACDEB8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34" name="Rectangle 2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18261F-F81B-D743-B3AA-864D7713B8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93E53C" id="Rectangle 2334" o:spid="_x0000_s1921" style="position:absolute;margin-left:154pt;margin-top:281pt;width:79pt;height:60pt;z-index:25302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22720" behindDoc="0" locked="0" layoutInCell="1" allowOverlap="1" wp14:anchorId="48D2D911" wp14:editId="5BDE2E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35" name="Rectangle 2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8BD2E6-97B6-EC46-9F2B-2B4AA4466A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2D911" id="Rectangle 2335" o:spid="_x0000_s1922" style="position:absolute;margin-left:154pt;margin-top:281pt;width:79pt;height:60pt;z-index:25302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A5xg3Q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23744" behindDoc="0" locked="0" layoutInCell="1" allowOverlap="1" wp14:anchorId="75A7EFD9" wp14:editId="46A959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36" name="Rectangle 2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BA74E0-D8F1-9542-8D57-D6E387087D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A7EFD9" id="Rectangle 2336" o:spid="_x0000_s1923" style="position:absolute;margin-left:154pt;margin-top:281pt;width:79pt;height:60pt;z-index:25302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24768" behindDoc="0" locked="0" layoutInCell="1" allowOverlap="1" wp14:anchorId="69D6E0B0" wp14:editId="7376A2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37" name="Rectangle 2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6D0A1F-0D50-EE43-BADA-92621919D1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6E0B0" id="Rectangle 2337" o:spid="_x0000_s1924" style="position:absolute;margin-left:154pt;margin-top:281pt;width:79pt;height:60pt;z-index:25302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25792" behindDoc="0" locked="0" layoutInCell="1" allowOverlap="1" wp14:anchorId="29520951" wp14:editId="4B3C41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38" name="Rectangle 2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30BFE3-A2F6-6647-AA8C-2E2523760D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20951" id="Rectangle 2338" o:spid="_x0000_s1925" style="position:absolute;margin-left:154pt;margin-top:281pt;width:79pt;height:48pt;z-index:25302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26816" behindDoc="0" locked="0" layoutInCell="1" allowOverlap="1" wp14:anchorId="61BB7CE4" wp14:editId="70B320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39" name="Rectangle 2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1732C4-600E-4846-8478-90F5508F03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B7CE4" id="Rectangle 2339" o:spid="_x0000_s1926" style="position:absolute;margin-left:154pt;margin-top:281pt;width:79pt;height:48pt;z-index:25302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27840" behindDoc="0" locked="0" layoutInCell="1" allowOverlap="1" wp14:anchorId="22FA661F" wp14:editId="7B2C66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40" name="Rectangle 2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F4410F-7E30-C147-8331-B16B7856A7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A661F" id="Rectangle 2340" o:spid="_x0000_s1927" style="position:absolute;margin-left:154pt;margin-top:281pt;width:79pt;height:48pt;z-index:25302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28864" behindDoc="0" locked="0" layoutInCell="1" allowOverlap="1" wp14:anchorId="716E3254" wp14:editId="2B8DC06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41" name="Rectangle 2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5F76C0-F165-2D43-A935-3A449A238B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6E3254" id="Rectangle 2341" o:spid="_x0000_s1928" style="position:absolute;margin-left:154pt;margin-top:281pt;width:79pt;height:48pt;z-index:25302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29888" behindDoc="0" locked="0" layoutInCell="1" allowOverlap="1" wp14:anchorId="781BA51B" wp14:editId="5799ED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42" name="Rectangle 2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9BBDCE-0997-0C41-9731-C07AC4A70F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BA51B" id="Rectangle 2342" o:spid="_x0000_s1929" style="position:absolute;margin-left:154pt;margin-top:281pt;width:79pt;height:48pt;z-index:25302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30912" behindDoc="0" locked="0" layoutInCell="1" allowOverlap="1" wp14:anchorId="473EE86C" wp14:editId="53675F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43" name="Rectangle 2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CC2B6A-AA64-1843-81F0-EBE805B6F1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EE86C" id="Rectangle 2343" o:spid="_x0000_s1930" style="position:absolute;margin-left:154pt;margin-top:281pt;width:79pt;height:48pt;z-index:25303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31936" behindDoc="0" locked="0" layoutInCell="1" allowOverlap="1" wp14:anchorId="3FC31EE0" wp14:editId="3B843C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44" name="Rectangle 2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E934CB-DC0A-F34C-906E-73B8C5E86A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31EE0" id="Rectangle 2344" o:spid="_x0000_s1931" style="position:absolute;margin-left:154pt;margin-top:281pt;width:79pt;height:48pt;z-index:25303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72MOw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32960" behindDoc="0" locked="0" layoutInCell="1" allowOverlap="1" wp14:anchorId="5B217FB3" wp14:editId="2F2CD3B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45" name="Rectangle 2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6CCAE2-64D5-3745-8A70-AA9600C67A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17FB3" id="Rectangle 2345" o:spid="_x0000_s1932" style="position:absolute;margin-left:154pt;margin-top:281pt;width:79pt;height:48pt;z-index:25303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33984" behindDoc="0" locked="0" layoutInCell="1" allowOverlap="1" wp14:anchorId="65C1E2B9" wp14:editId="5A23C0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46" name="Rectangle 2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4DDD7E-945A-034C-B56A-0D16A7E37A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1E2B9" id="Rectangle 2346" o:spid="_x0000_s1933" style="position:absolute;margin-left:154pt;margin-top:281pt;width:79pt;height:48pt;z-index:25303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35008" behindDoc="0" locked="0" layoutInCell="1" allowOverlap="1" wp14:anchorId="28A0B547" wp14:editId="38573CC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47" name="Rectangle 2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6BC44F-B6C9-6742-9E1B-0061C7014A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A0B547" id="Rectangle 2347" o:spid="_x0000_s1934" style="position:absolute;margin-left:154pt;margin-top:281pt;width:79pt;height:48pt;z-index:25303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36032" behindDoc="0" locked="0" layoutInCell="1" allowOverlap="1" wp14:anchorId="05C2C1C3" wp14:editId="1B8FFC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48" name="Rectangle 2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7A5C79-EFF6-F744-BBE9-DD7640C58A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C2C1C3" id="Rectangle 2348" o:spid="_x0000_s1935" style="position:absolute;margin-left:154pt;margin-top:281pt;width:79pt;height:48pt;z-index:25303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37056" behindDoc="0" locked="0" layoutInCell="1" allowOverlap="1" wp14:anchorId="7DE22FB1" wp14:editId="694C96B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49" name="Rectangle 2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808A3F4-5391-464A-B406-EDC66CAC46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E22FB1" id="Rectangle 2349" o:spid="_x0000_s1936" style="position:absolute;margin-left:154pt;margin-top:281pt;width:79pt;height:48pt;z-index:25303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PGOwIAAEI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38080" behindDoc="0" locked="0" layoutInCell="1" allowOverlap="1" wp14:anchorId="3A3F6079" wp14:editId="2C64C1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50" name="Rectangle 2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10D0D7-0038-EF44-BEBC-695E0FF956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F6079" id="Rectangle 2350" o:spid="_x0000_s1937" style="position:absolute;margin-left:154pt;margin-top:281pt;width:79pt;height:48pt;z-index:25303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Lt3Og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39104" behindDoc="0" locked="0" layoutInCell="1" allowOverlap="1" wp14:anchorId="30713F66" wp14:editId="039A07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51" name="Rectangle 2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20B9B1-4B32-964A-80FD-11680FA34C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13F66" id="Rectangle 2351" o:spid="_x0000_s1938" style="position:absolute;margin-left:154pt;margin-top:281pt;width:79pt;height:48pt;z-index:25303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/ZjPAIAAEIEAAAOAAAAZHJzL2Uyb0RvYy54bWysU99vmzAQfp+0/8HyOwEMo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40128" behindDoc="0" locked="0" layoutInCell="1" allowOverlap="1" wp14:anchorId="4728D0A1" wp14:editId="03D895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52" name="Rectangle 2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D87863-9F7E-7149-884C-3AEBEFEA1E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8D0A1" id="Rectangle 2352" o:spid="_x0000_s1939" style="position:absolute;margin-left:154pt;margin-top:281pt;width:79pt;height:48pt;z-index:25304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41152" behindDoc="0" locked="0" layoutInCell="1" allowOverlap="1" wp14:anchorId="26FD1625" wp14:editId="564749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53" name="Rectangle 2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4A3B92-E85C-6F4E-8F9A-999BF4867F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FD1625" id="Rectangle 2353" o:spid="_x0000_s1940" style="position:absolute;margin-left:154pt;margin-top:281pt;width:79pt;height:48pt;z-index:25304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76WOw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42176" behindDoc="0" locked="0" layoutInCell="1" allowOverlap="1" wp14:anchorId="07EA1EAC" wp14:editId="3BA76F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54" name="Rectangle 2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7EB0901-287F-3248-8494-62C93BAACC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A1EAC" id="Rectangle 2354" o:spid="_x0000_s1941" style="position:absolute;margin-left:154pt;margin-top:281pt;width:79pt;height:48pt;z-index:25304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g3PAIAAEI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43200" behindDoc="0" locked="0" layoutInCell="1" allowOverlap="1" wp14:anchorId="216C3745" wp14:editId="4F9122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55" name="Rectangle 2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A30AB5-1A54-9240-9245-E587DC4F6D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6C3745" id="Rectangle 2355" o:spid="_x0000_s1942" style="position:absolute;margin-left:154pt;margin-top:281pt;width:79pt;height:48pt;z-index:25304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VvePAIAAEI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44224" behindDoc="0" locked="0" layoutInCell="1" allowOverlap="1" wp14:anchorId="0DE12561" wp14:editId="1163C5E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56" name="Rectangle 2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3BB22E-7F3D-9145-8545-A27BA5F2AA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E12561" id="Rectangle 2356" o:spid="_x0000_s1943" style="position:absolute;margin-left:154pt;margin-top:281pt;width:79pt;height:48pt;z-index:25304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cCUOw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45248" behindDoc="0" locked="0" layoutInCell="1" allowOverlap="1" wp14:anchorId="3BAC8D61" wp14:editId="65B8A73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57" name="Rectangle 2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105129-17FB-D34B-8A78-138B18FF01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AC8D61" id="Rectangle 2357" o:spid="_x0000_s1944" style="position:absolute;margin-left:154pt;margin-top:281pt;width:79pt;height:48pt;z-index:25304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ox6PAIAAEI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46272" behindDoc="0" locked="0" layoutInCell="1" allowOverlap="1" wp14:anchorId="77F4C9AA" wp14:editId="04E97E4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58" name="Rectangle 2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B99F4C-2176-E647-A646-58E04BFE7C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F4C9AA" id="Rectangle 2358" o:spid="_x0000_s1945" style="position:absolute;margin-left:154pt;margin-top:281pt;width:79pt;height:48pt;z-index:25304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47296" behindDoc="0" locked="0" layoutInCell="1" allowOverlap="1" wp14:anchorId="0C9E965B" wp14:editId="3AFAE0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59" name="Rectangle 2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8D846A-5215-D742-AD9E-ED97293019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9E965B" id="Rectangle 2359" o:spid="_x0000_s1946" style="position:absolute;margin-left:154pt;margin-top:281pt;width:79pt;height:60pt;z-index:25304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48320" behindDoc="0" locked="0" layoutInCell="1" allowOverlap="1" wp14:anchorId="458CE85C" wp14:editId="49BAFD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60" name="Rectangle 2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7149DC-C405-B84A-8CD5-56CD6373B5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CE85C" id="Rectangle 2360" o:spid="_x0000_s1947" style="position:absolute;margin-left:154pt;margin-top:281pt;width:79pt;height:60pt;z-index:25304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49344" behindDoc="0" locked="0" layoutInCell="1" allowOverlap="1" wp14:anchorId="25A07B54" wp14:editId="18A812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61" name="Rectangle 2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C20D49-FB25-5B44-B88E-59B770E609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07B54" id="Rectangle 2361" o:spid="_x0000_s1948" style="position:absolute;margin-left:154pt;margin-top:281pt;width:79pt;height:60pt;z-index:25304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rnYOwIAAEI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ARCudg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50368" behindDoc="0" locked="0" layoutInCell="1" allowOverlap="1" wp14:anchorId="02E1ED97" wp14:editId="306472C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62" name="Rectangle 2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C90508-54B6-644B-9D47-B8071FEBB2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1ED97" id="Rectangle 2362" o:spid="_x0000_s1949" style="position:absolute;margin-left:154pt;margin-top:281pt;width:79pt;height:48pt;z-index:25305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51392" behindDoc="0" locked="0" layoutInCell="1" allowOverlap="1" wp14:anchorId="1894FE1D" wp14:editId="26E56EA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63" name="Rectangle 2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3AE7EC-AF6C-BC4E-92D7-3CB76596CF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4FE1D" id="Rectangle 2363" o:spid="_x0000_s1950" style="position:absolute;margin-left:154pt;margin-top:281pt;width:79pt;height:48pt;z-index:25305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52416" behindDoc="0" locked="0" layoutInCell="1" allowOverlap="1" wp14:anchorId="4AD21D5C" wp14:editId="79BD2A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64" name="Rectangle 2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4C2EE0-A630-9B49-B379-EEE4FC6F1B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21D5C" id="Rectangle 2364" o:spid="_x0000_s1951" style="position:absolute;margin-left:154pt;margin-top:281pt;width:79pt;height:48pt;z-index:25305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53440" behindDoc="0" locked="0" layoutInCell="1" allowOverlap="1" wp14:anchorId="6912DB1D" wp14:editId="136CD74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65" name="Rectangle 2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0FD69A-3BEA-7E4A-A98D-904F3BFF83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12DB1D" id="Rectangle 2365" o:spid="_x0000_s1952" style="position:absolute;margin-left:154pt;margin-top:281pt;width:79pt;height:60pt;z-index:25305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Do0FGU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54464" behindDoc="0" locked="0" layoutInCell="1" allowOverlap="1" wp14:anchorId="518AABC8" wp14:editId="4FED09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66" name="Rectangle 2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38CAF51-0388-5541-B223-5EACE95253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AABC8" id="Rectangle 2366" o:spid="_x0000_s1953" style="position:absolute;margin-left:154pt;margin-top:281pt;width:79pt;height:60pt;z-index:25305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BHSOwIAAEI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Hg8EdI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55488" behindDoc="0" locked="0" layoutInCell="1" allowOverlap="1" wp14:anchorId="538B7DAF" wp14:editId="296175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67" name="Rectangle 2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7C8977-C3B4-6E46-ADB1-2C0312E5B4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B7DAF" id="Rectangle 2367" o:spid="_x0000_s1954" style="position:absolute;margin-left:154pt;margin-top:281pt;width:79pt;height:135pt;z-index:25305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gK8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G7yArw6AgAAQw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56512" behindDoc="0" locked="0" layoutInCell="1" allowOverlap="1" wp14:anchorId="1AF1CB90" wp14:editId="491B17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68" name="Rectangle 2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578B2B-8062-B74E-AF8A-420E6C2F2C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1CB90" id="Rectangle 2368" o:spid="_x0000_s1955" style="position:absolute;margin-left:154pt;margin-top:281pt;width:79pt;height:135pt;z-index:25305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lp5OwIAAEM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ASTlp5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57536" behindDoc="0" locked="0" layoutInCell="1" allowOverlap="1" wp14:anchorId="2F69E7D4" wp14:editId="0CEF7E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69" name="Rectangle 2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095F5A-2C67-C946-B931-AE5F91E7F2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9E7D4" id="Rectangle 2369" o:spid="_x0000_s1956" style="position:absolute;margin-left:154pt;margin-top:281pt;width:79pt;height:135pt;z-index:25305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nCGOgIAAEM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ISicIY6AgAAQw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58560" behindDoc="0" locked="0" layoutInCell="1" allowOverlap="1" wp14:anchorId="5ADEFB5F" wp14:editId="375E41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70" name="Rectangle 2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EE8B0B-CACD-C04A-BF64-312D490487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EFB5F" id="Rectangle 2370" o:spid="_x0000_s1957" style="position:absolute;margin-left:154pt;margin-top:281pt;width:79pt;height:135pt;z-index:25305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zu5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EeHO7k6AgAAQw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59584" behindDoc="0" locked="0" layoutInCell="1" allowOverlap="1" wp14:anchorId="35F0A6DE" wp14:editId="6C3E74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71" name="Rectangle 2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EA5735A-7B57-FB45-B875-9643A67AF8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0A6DE" id="Rectangle 2371" o:spid="_x0000_s1958" style="position:absolute;margin-left:154pt;margin-top:281pt;width:79pt;height:135pt;z-index:25305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siOwIAAEM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BzpJsi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60608" behindDoc="0" locked="0" layoutInCell="1" allowOverlap="1" wp14:anchorId="3316BA99" wp14:editId="0A0157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72" name="Rectangle 2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13020B-6742-D74C-9B25-03F4F47BF4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6BA99" id="Rectangle 2372" o:spid="_x0000_s1959" style="position:absolute;margin-left:154pt;margin-top:281pt;width:79pt;height:135pt;z-index:25306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QprPAIAAEM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sH0Kaz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61632" behindDoc="0" locked="0" layoutInCell="1" allowOverlap="1" wp14:anchorId="7096D87D" wp14:editId="65FC38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73" name="Rectangle 2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97E9A0-087D-E54E-9D68-ABAA25B46B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6D87D" id="Rectangle 2373" o:spid="_x0000_s1960" style="position:absolute;margin-left:154pt;margin-top:281pt;width:79pt;height:135pt;z-index:25306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aqmOw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Bghaqm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62656" behindDoc="0" locked="0" layoutInCell="1" allowOverlap="1" wp14:anchorId="181E16BB" wp14:editId="555AD0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74" name="Rectangle 2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97017A-84B1-B349-97A3-7FEBAAE526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1E16BB" id="Rectangle 2374" o:spid="_x0000_s1961" style="position:absolute;margin-left:154pt;margin-top:281pt;width:79pt;height:135pt;z-index:25306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SmuPAIAAEM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0hUprj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63680" behindDoc="0" locked="0" layoutInCell="1" allowOverlap="1" wp14:anchorId="17F83DC1" wp14:editId="2965D0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75" name="Rectangle 2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BF4BE7-A70E-014E-9150-5FE8F12340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F83DC1" id="Rectangle 2375" o:spid="_x0000_s1962" style="position:absolute;margin-left:154pt;margin-top:281pt;width:79pt;height:135pt;z-index:25306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XYSPAIAAEM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8Ol2Ej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64704" behindDoc="0" locked="0" layoutInCell="1" allowOverlap="1" wp14:anchorId="420C2C2C" wp14:editId="680770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76" name="Rectangle 2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F96614-19CC-C34E-AC01-4854299AC7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C2C2C" id="Rectangle 2376" o:spid="_x0000_s1963" style="position:absolute;margin-left:154pt;margin-top:281pt;width:79pt;height:135pt;z-index:25306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CXvGHw6AgAAQw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65728" behindDoc="0" locked="0" layoutInCell="1" allowOverlap="1" wp14:anchorId="006BE510" wp14:editId="463F34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77" name="Rectangle 2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2D2233-2C1A-BF41-893A-570BAD0FEE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BE510" id="Rectangle 2377" o:spid="_x0000_s1964" style="position:absolute;margin-left:154pt;margin-top:281pt;width:79pt;height:135pt;z-index:25306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LkdOwIAAEM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A9oLkd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66752" behindDoc="0" locked="0" layoutInCell="1" allowOverlap="1" wp14:anchorId="01DE8F6B" wp14:editId="5230AB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78" name="Rectangle 2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C8E2BC-F680-2A42-AE00-AB8F8C1B8C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E8F6B" id="Rectangle 2378" o:spid="_x0000_s1965" style="position:absolute;margin-left:154pt;margin-top:281pt;width:79pt;height:135pt;z-index:25306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BXwx7/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67776" behindDoc="0" locked="0" layoutInCell="1" allowOverlap="1" wp14:anchorId="30340179" wp14:editId="562957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79" name="Rectangle 2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1A86B9-FE98-1440-ADC0-54E58B9E25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40179" id="Rectangle 2379" o:spid="_x0000_s1966" style="position:absolute;margin-left:154pt;margin-top:281pt;width:79pt;height:135pt;z-index:25306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WLT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DBFYtM6AgAAQw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68800" behindDoc="0" locked="0" layoutInCell="1" allowOverlap="1" wp14:anchorId="0B03FE80" wp14:editId="334731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80" name="Rectangle 2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09D07F-541F-1C43-A74B-31907C6273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3FE80" id="Rectangle 2380" o:spid="_x0000_s1967" style="position:absolute;margin-left:154pt;margin-top:281pt;width:79pt;height:135pt;z-index:25306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JPC6Mc6AgAAQw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69824" behindDoc="0" locked="0" layoutInCell="1" allowOverlap="1" wp14:anchorId="4D3CC353" wp14:editId="2F1E36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81" name="Rectangle 2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5C13D1-9277-C845-B05D-07DE92BA1A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3CC353" id="Rectangle 2381" o:spid="_x0000_s1968" style="position:absolute;margin-left:154pt;margin-top:281pt;width:79pt;height:135pt;z-index:25306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rd7OwIAAEM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CxPrd7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70848" behindDoc="0" locked="0" layoutInCell="1" allowOverlap="1" wp14:anchorId="351D7CD4" wp14:editId="474AB0E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82" name="Rectangle 2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8E0834-A925-5A4D-A7F5-2741C74FB9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D7CD4" id="Rectangle 2382" o:spid="_x0000_s1969" style="position:absolute;margin-left:154pt;margin-top:281pt;width:79pt;height:135pt;z-index:25307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NkV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GQ42RU6AgAAQw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71872" behindDoc="0" locked="0" layoutInCell="1" allowOverlap="1" wp14:anchorId="17723AC2" wp14:editId="1444E2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83" name="Rectangle 2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053F19-EEDE-E84E-9637-5996D79DDB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723AC2" id="Rectangle 2383" o:spid="_x0000_s1970" style="position:absolute;margin-left:154pt;margin-top:281pt;width:79pt;height:135pt;z-index:25307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C0wHnY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72896" behindDoc="0" locked="0" layoutInCell="1" allowOverlap="1" wp14:anchorId="31C40A4E" wp14:editId="48CC0D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84" name="Rectangle 2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038F8F-7D13-E347-87EA-994CD40EC9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C40A4E" id="Rectangle 2384" o:spid="_x0000_s1971" style="position:absolute;margin-left:154pt;margin-top:281pt;width:79pt;height:135pt;z-index:25307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AQjwX3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73920" behindDoc="0" locked="0" layoutInCell="1" allowOverlap="1" wp14:anchorId="572A212C" wp14:editId="064774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85" name="Rectangle 2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485025-4FAE-AE4B-84EB-50B4268A82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A212C" id="Rectangle 2385" o:spid="_x0000_s1972" style="position:absolute;margin-left:154pt;margin-top:281pt;width:79pt;height:135pt;z-index:25307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KVsOg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CSspWw6AgAAQw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74944" behindDoc="0" locked="0" layoutInCell="1" allowOverlap="1" wp14:anchorId="7E3F7D23" wp14:editId="64B0B5C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86" name="Rectangle 2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B75D15-82AF-0144-859B-4EA87B5941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F7D23" id="Rectangle 2386" o:spid="_x0000_s1973" style="position:absolute;margin-left:154pt;margin-top:281pt;width:79pt;height:135pt;z-index:25307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ssCOwIAAEM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DxqssC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75968" behindDoc="0" locked="0" layoutInCell="1" allowOverlap="1" wp14:anchorId="6A3A7C1E" wp14:editId="60B8692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87" name="Rectangle 2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B4A6A8-364A-9A4A-B0C3-4726C1ED9B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A7C1E" id="Rectangle 2387" o:spid="_x0000_s1974" style="position:absolute;margin-left:154pt;margin-top:281pt;width:79pt;height:135pt;z-index:25307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pVEOwIAAEM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D/OpVE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76992" behindDoc="0" locked="0" layoutInCell="1" allowOverlap="1" wp14:anchorId="1DA710B4" wp14:editId="2D3895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88" name="Rectangle 2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D58D5F-5BD0-F742-BE77-6A41CDE631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A710B4" id="Rectangle 2388" o:spid="_x0000_s1975" style="position:absolute;margin-left:154pt;margin-top:281pt;width:79pt;height:135pt;z-index:25307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78016" behindDoc="0" locked="0" layoutInCell="1" allowOverlap="1" wp14:anchorId="6ED85741" wp14:editId="7C983A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89" name="Rectangle 2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14C512-251C-D243-9768-FF45A898A1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D85741" id="Rectangle 2389" o:spid="_x0000_s1976" style="position:absolute;margin-left:154pt;margin-top:281pt;width:79pt;height:135pt;z-index:25307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RhZOgIAAEM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AO1GFk6AgAAQw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79040" behindDoc="0" locked="0" layoutInCell="1" allowOverlap="1" wp14:anchorId="77136F9B" wp14:editId="3FAD77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90" name="Rectangle 2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A4CF28-8791-CC4B-BC17-8884F2DB0A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36F9B" id="Rectangle 2390" o:spid="_x0000_s1977" style="position:absolute;margin-left:154pt;margin-top:281pt;width:79pt;height:135pt;z-index:25307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DWT6xB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80064" behindDoc="0" locked="0" layoutInCell="1" allowOverlap="1" wp14:anchorId="7CD35219" wp14:editId="520177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91" name="Rectangle 2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7624FC-8B49-B744-8531-0739D8B7F7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35219" id="Rectangle 2391" o:spid="_x0000_s1978" style="position:absolute;margin-left:154pt;margin-top:281pt;width:79pt;height:135pt;z-index:25308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AzaOwIAAEM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DibAza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81088" behindDoc="0" locked="0" layoutInCell="1" allowOverlap="1" wp14:anchorId="1D5345FE" wp14:editId="1EB0F3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92" name="Rectangle 2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2295F3-581F-914C-A7BF-FE3405604E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345FE" id="Rectangle 2392" o:spid="_x0000_s1979" style="position:absolute;margin-left:154pt;margin-top:281pt;width:79pt;height:135pt;z-index:25308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N2pitD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82112" behindDoc="0" locked="0" layoutInCell="1" allowOverlap="1" wp14:anchorId="058785C1" wp14:editId="3B2300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93" name="Rectangle 2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177A0C-A88A-7C4C-B683-FA88C0BAD0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8785C1" id="Rectangle 2393" o:spid="_x0000_s1980" style="position:absolute;margin-left:154pt;margin-top:281pt;width:79pt;height:135pt;z-index:25308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T1ePAIAAEM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8U09Xj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83136" behindDoc="0" locked="0" layoutInCell="1" allowOverlap="1" wp14:anchorId="48CD677F" wp14:editId="0B0861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94" name="Rectangle 2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FCD0BF-BC3A-A845-9AE0-81F80C2803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D677F" id="Rectangle 2394" o:spid="_x0000_s1981" style="position:absolute;margin-left:154pt;margin-top:281pt;width:79pt;height:135pt;z-index:25308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b5W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BD3b5W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84160" behindDoc="0" locked="0" layoutInCell="1" allowOverlap="1" wp14:anchorId="5B9460ED" wp14:editId="66574F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95" name="Rectangle 2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35DA0F-8110-4343-85A2-8B044EA071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9460ED" id="Rectangle 2395" o:spid="_x0000_s1982" style="position:absolute;margin-left:154pt;margin-top:281pt;width:79pt;height:135pt;z-index:25308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h7NPA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d/4ezT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85184" behindDoc="0" locked="0" layoutInCell="1" allowOverlap="1" wp14:anchorId="3E82343E" wp14:editId="241B17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96" name="Rectangle 2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004186-1561-6C43-8412-0D288ADDBE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2343E" id="Rectangle 2396" o:spid="_x0000_s1983" style="position:absolute;margin-left:154pt;margin-top:281pt;width:79pt;height:135pt;z-index:25308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4+EPAIAAEM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tCePhD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86208" behindDoc="0" locked="0" layoutInCell="1" allowOverlap="1" wp14:anchorId="3E58AFB9" wp14:editId="6B5A17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97" name="Rectangle 2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5B966E-6D70-FA44-9AE5-D1E3DF4CEC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58AFB9" id="Rectangle 2397" o:spid="_x0000_s1984" style="position:absolute;margin-left:154pt;margin-top:281pt;width:79pt;height:135pt;z-index:25308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C7lOw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CsaC7l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87232" behindDoc="0" locked="0" layoutInCell="1" allowOverlap="1" wp14:anchorId="7A3665C4" wp14:editId="13EAF8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98" name="Rectangle 2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89E74F-2A78-C64D-ABC4-DA018353A4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3665C4" id="Rectangle 2398" o:spid="_x0000_s1985" style="position:absolute;margin-left:154pt;margin-top:281pt;width:79pt;height:135pt;z-index:25308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DQ1HYg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88256" behindDoc="0" locked="0" layoutInCell="1" allowOverlap="1" wp14:anchorId="383DE16E" wp14:editId="38FE11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99" name="Rectangle 2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0774C8-1C6E-8F42-9D83-AC32C34B96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3DE16E" id="Rectangle 2399" o:spid="_x0000_s1986" style="position:absolute;margin-left:154pt;margin-top:281pt;width:79pt;height:135pt;z-index:25308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8SMOwIAAEM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Abq8SM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89280" behindDoc="0" locked="0" layoutInCell="1" allowOverlap="1" wp14:anchorId="05FEB5D4" wp14:editId="1792484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00" name="Rectangle 2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8B3A2B-8B9F-F24B-BF43-3277C5242A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FEB5D4" id="Rectangle 2400" o:spid="_x0000_s1987" style="position:absolute;margin-left:154pt;margin-top:281pt;width:79pt;height:135pt;z-index:25308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lLpOQ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90304" behindDoc="0" locked="0" layoutInCell="1" allowOverlap="1" wp14:anchorId="61EAAEF7" wp14:editId="034733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01" name="Rectangle 2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C695DC-5742-EC4B-ACD5-A3C4508245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EAAEF7" id="Rectangle 2401" o:spid="_x0000_s1988" style="position:absolute;margin-left:154pt;margin-top:281pt;width:79pt;height:135pt;z-index:25309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JyPAIAAEM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Cknycj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91328" behindDoc="0" locked="0" layoutInCell="1" allowOverlap="1" wp14:anchorId="5D868301" wp14:editId="0C5CAC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02" name="Rectangle 2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D36999-95FF-1E4B-B2DA-92832C7743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68301" id="Rectangle 2402" o:spid="_x0000_s1989" style="position:absolute;margin-left:154pt;margin-top:281pt;width:79pt;height:135pt;z-index:25309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yZBjOz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92352" behindDoc="0" locked="0" layoutInCell="1" allowOverlap="1" wp14:anchorId="5A494A39" wp14:editId="48B15C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03" name="Rectangle 2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934132-0980-144F-A5E2-3EE27920AB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94A39" id="Rectangle 2403" o:spid="_x0000_s1990" style="position:absolute;margin-left:154pt;margin-top:281pt;width:79pt;height:135pt;z-index:25309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MP2Ow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AZaMP2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93376" behindDoc="0" locked="0" layoutInCell="1" allowOverlap="1" wp14:anchorId="572DD507" wp14:editId="145241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04" name="Rectangle 2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EE27F6-0B34-E649-89E4-34DD69835D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DD507" id="Rectangle 2404" o:spid="_x0000_s1991" style="position:absolute;margin-left:154pt;margin-top:281pt;width:79pt;height:135pt;z-index:25309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q/hA/j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94400" behindDoc="0" locked="0" layoutInCell="1" allowOverlap="1" wp14:anchorId="3297D723" wp14:editId="062534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05" name="Rectangle 2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83FBDC-A70B-CC4D-A004-B8A6253727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7D723" id="Rectangle 2405" o:spid="_x0000_s1992" style="position:absolute;margin-left:154pt;margin-top:281pt;width:79pt;height:135pt;z-index:25309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iQQfQj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95424" behindDoc="0" locked="0" layoutInCell="1" allowOverlap="1" wp14:anchorId="5C48DF7B" wp14:editId="72B258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06" name="Rectangle 2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486D09-F3C2-4A43-9902-F49E382E3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48DF7B" id="Rectangle 2406" o:spid="_x0000_s1993" style="position:absolute;margin-left:154pt;margin-top:281pt;width:79pt;height:135pt;z-index:25309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BcAnEs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96448" behindDoc="0" locked="0" layoutInCell="1" allowOverlap="1" wp14:anchorId="3F020E97" wp14:editId="4CF693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07" name="Rectangle 2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4884C4-C0DF-BE49-A948-7833CB6284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020E97" id="Rectangle 2407" o:spid="_x0000_s1994" style="position:absolute;margin-left:154pt;margin-top:281pt;width:79pt;height:135pt;z-index:25309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dBNPAIAAEM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RE3QTT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97472" behindDoc="0" locked="0" layoutInCell="1" allowOverlap="1" wp14:anchorId="2A9848A6" wp14:editId="2F27C5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08" name="Rectangle 2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9CC56A-5C63-A04D-AD22-CC3C9061CB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848A6" id="Rectangle 2408" o:spid="_x0000_s1995" style="position:absolute;margin-left:154pt;margin-top:281pt;width:79pt;height:135pt;z-index:25309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nevPAIAAEM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Li53rz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98496" behindDoc="0" locked="0" layoutInCell="1" allowOverlap="1" wp14:anchorId="23DCE800" wp14:editId="6CBD12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09" name="Rectangle 2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B8DCEB-FEC6-434D-98C4-9E2D2E87B0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CE800" id="Rectangle 2409" o:spid="_x0000_s1996" style="position:absolute;margin-left:154pt;margin-top:281pt;width:79pt;height:135pt;z-index:25309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CuHaJ3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99520" behindDoc="0" locked="0" layoutInCell="1" allowOverlap="1" wp14:anchorId="2C7221AE" wp14:editId="3182D0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10" name="Rectangle 2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C93953-704E-AA4E-9CE3-65D7988D60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7221AE" id="Rectangle 2410" o:spid="_x0000_s1997" style="position:absolute;margin-left:154pt;margin-top:281pt;width:79pt;height:135pt;z-index:25309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BtOOlI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00544" behindDoc="0" locked="0" layoutInCell="1" allowOverlap="1" wp14:anchorId="0288725F" wp14:editId="4798474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11" name="Rectangle 2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8407A1-6BA5-C14E-92F0-C7AE702384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8725F" id="Rectangle 2411" o:spid="_x0000_s1998" style="position:absolute;margin-left:154pt;margin-top:281pt;width:79pt;height:135pt;z-index:25310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Lb0PAIAAEM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T8S29D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01568" behindDoc="0" locked="0" layoutInCell="1" allowOverlap="1" wp14:anchorId="37F270EB" wp14:editId="6AE2ABD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12" name="Rectangle 2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9DD153-13BE-7842-92F3-011C717434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270EB" id="Rectangle 2412" o:spid="_x0000_s1999" style="position:absolute;margin-left:154pt;margin-top:281pt;width:79pt;height:135pt;z-index:25310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tia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JrC2Jo6AgAAQw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02592" behindDoc="0" locked="0" layoutInCell="1" allowOverlap="1" wp14:anchorId="14E7CB26" wp14:editId="1B693B8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13" name="Rectangle 2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0C463E-A8C0-644E-85C0-7125C7D7E8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7CB26" id="Rectangle 2413" o:spid="_x0000_s2000" style="position:absolute;margin-left:154pt;margin-top:281pt;width:79pt;height:135pt;z-index:25310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Sjp4Vz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03616" behindDoc="0" locked="0" layoutInCell="1" allowOverlap="1" wp14:anchorId="2F1CC7BD" wp14:editId="7E276B8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14" name="Rectangle 2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B0F44B-B3A7-9D4A-9669-8EB6BD1789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CC7BD" id="Rectangle 2414" o:spid="_x0000_s2001" style="position:absolute;margin-left:154pt;margin-top:281pt;width:79pt;height:135pt;z-index:25310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7nUEeD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04640" behindDoc="0" locked="0" layoutInCell="1" allowOverlap="1" wp14:anchorId="49544FDD" wp14:editId="4288B2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15" name="Rectangle 2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8FE123-F277-D245-8033-E277FC1827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44FDD" id="Rectangle 2415" o:spid="_x0000_s2002" style="position:absolute;margin-left:154pt;margin-top:281pt;width:79pt;height:135pt;z-index:25310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qTjOw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DaVqTj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05664" behindDoc="0" locked="0" layoutInCell="1" allowOverlap="1" wp14:anchorId="11223067" wp14:editId="67A796F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16" name="Rectangle 2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FEFAC4-6C5E-E84B-B660-0D52655F56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223067" id="Rectangle 2416" o:spid="_x0000_s2003" style="position:absolute;margin-left:154pt;margin-top:281pt;width:79pt;height:135pt;z-index:25310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MqNOwIAAEM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APUMqN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06688" behindDoc="0" locked="0" layoutInCell="1" allowOverlap="1" wp14:anchorId="235665E2" wp14:editId="448F49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17" name="Rectangle 2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5F343D-5938-6D4D-9AFA-F91698D6CE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665E2" id="Rectangle 2417" o:spid="_x0000_s2004" style="position:absolute;margin-left:154pt;margin-top:281pt;width:79pt;height:135pt;z-index:25310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JTLOwIAAEM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ABwJTL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07712" behindDoc="0" locked="0" layoutInCell="1" allowOverlap="1" wp14:anchorId="480DED06" wp14:editId="594ACC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18" name="Rectangle 2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79B167-03C3-4B4F-86E2-5F6BCB7ABE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DED06" id="Rectangle 2418" o:spid="_x0000_s2005" style="position:absolute;margin-left:154pt;margin-top:281pt;width:79pt;height:135pt;z-index:25310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MwO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H18zA46AgAAQw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08736" behindDoc="0" locked="0" layoutInCell="1" allowOverlap="1" wp14:anchorId="25973BF5" wp14:editId="35E3F8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19" name="Rectangle 2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6E7F42-36E2-8047-84CC-CA18CBA959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73BF5" id="Rectangle 2419" o:spid="_x0000_s2006" style="position:absolute;margin-left:154pt;margin-top:281pt;width:79pt;height:135pt;z-index:25310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aO3OwIAAEM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AvsaO3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09760" behindDoc="0" locked="0" layoutInCell="1" allowOverlap="1" wp14:anchorId="05D25F0B" wp14:editId="7294D7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20" name="Rectangle 2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7E1630-417F-C740-B4BB-FA765C1F8C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25F0B" id="Rectangle 2420" o:spid="_x0000_s2007" style="position:absolute;margin-left:154pt;margin-top:281pt;width:79pt;height:135pt;z-index:25310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BsxHcr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10784" behindDoc="0" locked="0" layoutInCell="1" allowOverlap="1" wp14:anchorId="531D282A" wp14:editId="209AB01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21" name="Rectangle 2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CE7A15-3ACF-E845-96D4-9E125B1BF6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D282A" id="Rectangle 2421" o:spid="_x0000_s2008" style="position:absolute;margin-left:154pt;margin-top:281pt;width:79pt;height:135pt;z-index:25311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9ewOwIAAEM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BY59ew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11808" behindDoc="0" locked="0" layoutInCell="1" allowOverlap="1" wp14:anchorId="69626494" wp14:editId="7EB9762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22" name="Rectangle 2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BDAAD6-2FBC-EB4A-8031-AAF3614652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626494" id="Rectangle 2422" o:spid="_x0000_s2009" style="position:absolute;margin-left:154pt;margin-top:281pt;width:79pt;height:135pt;z-index:25311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CN4bne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12832" behindDoc="0" locked="0" layoutInCell="1" allowOverlap="1" wp14:anchorId="2BF5AD33" wp14:editId="0B0255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23" name="Rectangle 2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CB4ABB-090C-2C4C-8B13-E12A5DAB9E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5AD33" id="Rectangle 2423" o:spid="_x0000_s2010" style="position:absolute;margin-left:154pt;margin-top:281pt;width:79pt;height:135pt;z-index:25311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uY0PAIAAEM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S8bmND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13856" behindDoc="0" locked="0" layoutInCell="1" allowOverlap="1" wp14:anchorId="73A50567" wp14:editId="1CCD45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24" name="Rectangle 2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B35379-61DC-434C-8780-B944F84A28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A50567" id="Rectangle 2424" o:spid="_x0000_s2011" style="position:absolute;margin-left:154pt;margin-top:281pt;width:79pt;height:135pt;z-index:25311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mU8Ow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D5VmU8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14880" behindDoc="0" locked="0" layoutInCell="1" allowOverlap="1" wp14:anchorId="09FE1C76" wp14:editId="749680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25" name="Rectangle 2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DEC0C7-55D4-0B4D-9482-A1344516AC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FE1C76" id="Rectangle 2425" o:spid="_x0000_s2012" style="position:absolute;margin-left:154pt;margin-top:281pt;width:79pt;height:135pt;z-index:25311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cWnPA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zXXFpz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15904" behindDoc="0" locked="0" layoutInCell="1" allowOverlap="1" wp14:anchorId="4CDD0ECA" wp14:editId="578D3D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26" name="Rectangle 2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429C09-6FC4-B943-9B31-4C018EB01E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D0ECA" id="Rectangle 2426" o:spid="_x0000_s2013" style="position:absolute;margin-left:154pt;margin-top:281pt;width:79pt;height:135pt;z-index:25311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FTuPAIAAEM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DqxU7j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16928" behindDoc="0" locked="0" layoutInCell="1" allowOverlap="1" wp14:anchorId="60818EE5" wp14:editId="6553BF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27" name="Rectangle 2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C2CEE1-8186-314C-BAE4-CBC8C28B85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18EE5" id="Rectangle 2427" o:spid="_x0000_s2014" style="position:absolute;margin-left:154pt;margin-top:281pt;width:79pt;height:135pt;z-index:25311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/WP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Bbj9Y86AgAAQw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17952" behindDoc="0" locked="0" layoutInCell="1" allowOverlap="1" wp14:anchorId="58E1E46C" wp14:editId="6D04EA8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28" name="Rectangle 2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406B40-BA34-3343-8F70-45782AE698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1E46C" id="Rectangle 2428" o:spid="_x0000_s2015" style="position:absolute;margin-left:154pt;margin-top:281pt;width:79pt;height:135pt;z-index:25311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al+tSj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18976" behindDoc="0" locked="0" layoutInCell="1" allowOverlap="1" wp14:anchorId="70A75C4B" wp14:editId="5F8C9C4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29" name="Rectangle 2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B2B430-B248-4740-8695-C7AA0E3B54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75C4B" id="Rectangle 2429" o:spid="_x0000_s2016" style="position:absolute;margin-left:154pt;margin-top:281pt;width:79pt;height:135pt;z-index:25311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4e1OwIAAEM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D8s4e1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20000" behindDoc="0" locked="0" layoutInCell="1" allowOverlap="1" wp14:anchorId="30538949" wp14:editId="0FC692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30" name="Rectangle 2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7E4194-5567-2043-8F45-5CB2ED54AB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38949" id="Rectangle 2430" o:spid="_x0000_s2017" style="position:absolute;margin-left:154pt;margin-top:281pt;width:79pt;height:135pt;z-index:25312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syK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D+WzIo6AgAAQw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21024" behindDoc="0" locked="0" layoutInCell="1" allowOverlap="1" wp14:anchorId="4FE6A90D" wp14:editId="5EF029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31" name="Rectangle 2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673815-CD79-F644-936B-75B9C16984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6A90D" id="Rectangle 2431" o:spid="_x0000_s2018" style="position:absolute;margin-left:154pt;margin-top:281pt;width:79pt;height:135pt;z-index:25312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WwRPAIAAEM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C7VsET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22048" behindDoc="0" locked="0" layoutInCell="1" allowOverlap="1" wp14:anchorId="3E82204E" wp14:editId="211E2C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32" name="Rectangle 2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4CFF25-8AFE-7E4C-AD28-F3EEA860E8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2204E" id="Rectangle 2432" o:spid="_x0000_s2019" style="position:absolute;margin-left:154pt;margin-top:281pt;width:79pt;height:135pt;z-index:25312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P1YOgIAAEM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Mhs/Vg6AgAAQw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23072" behindDoc="0" locked="0" layoutInCell="1" allowOverlap="1" wp14:anchorId="1D926E88" wp14:editId="15A70E4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33" name="Rectangle 2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2F61A9-DC4B-CB49-B206-CB9E5B1C1C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26E88" id="Rectangle 2433" o:spid="_x0000_s2020" style="position:absolute;margin-left:154pt;margin-top:281pt;width:79pt;height:135pt;z-index:25312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F2VOw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AYlF2V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24096" behindDoc="0" locked="0" layoutInCell="1" allowOverlap="1" wp14:anchorId="44DAABF4" wp14:editId="14038F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34" name="Rectangle 2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31343A-ADEA-6543-AEC1-8E191FCFC4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DAABF4" id="Rectangle 2434" o:spid="_x0000_s2021" style="position:absolute;margin-left:154pt;margin-top:281pt;width:79pt;height:135pt;z-index:25312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qgTenT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25120" behindDoc="0" locked="0" layoutInCell="1" allowOverlap="1" wp14:anchorId="67A11B23" wp14:editId="2A9AFA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35" name="Rectangle 2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59B446-489A-AE40-A657-368C7C69DA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11B23" id="Rectangle 2435" o:spid="_x0000_s2022" style="position:absolute;margin-left:154pt;margin-top:281pt;width:79pt;height:135pt;z-index:25312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IEhPAIAAEM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iPiBIT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26144" behindDoc="0" locked="0" layoutInCell="1" allowOverlap="1" wp14:anchorId="1694C306" wp14:editId="640A7F4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36" name="Rectangle 2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3BD5DAB-3C0E-2D40-948F-97C94A9ADA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4C306" id="Rectangle 2436" o:spid="_x0000_s2023" style="position:absolute;margin-left:154pt;margin-top:281pt;width:79pt;height:135pt;z-index:25312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u9POw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Bd/u9P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27168" behindDoc="0" locked="0" layoutInCell="1" allowOverlap="1" wp14:anchorId="01C1357D" wp14:editId="6C2DB1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37" name="Rectangle 2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AC3C03-B052-9A44-A556-D9371787D6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1357D" id="Rectangle 2437" o:spid="_x0000_s2024" style="position:absolute;margin-left:154pt;margin-top:281pt;width:79pt;height:135pt;z-index:25312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4uPAIAAEM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RbFOLj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28192" behindDoc="0" locked="0" layoutInCell="1" allowOverlap="1" wp14:anchorId="2FFDC66D" wp14:editId="35B203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38" name="Rectangle 2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0F699F3-9847-6948-A94D-3C678F938E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DC66D" id="Rectangle 2438" o:spid="_x0000_s2025" style="position:absolute;margin-left:154pt;margin-top:281pt;width:79pt;height:135pt;z-index:25312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unMPAIAAEM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L9LpzD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29216" behindDoc="0" locked="0" layoutInCell="1" allowOverlap="1" wp14:anchorId="09490F98" wp14:editId="52E7E3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39" name="Rectangle 2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14FFED-D6E8-394F-A71A-263E26D7FA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90F98" id="Rectangle 2439" o:spid="_x0000_s2026" style="position:absolute;margin-left:154pt;margin-top:281pt;width:79pt;height:135pt;z-index:25312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/7TOwIAAEQ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BB8/7TOwIAAEQ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30240" behindDoc="0" locked="0" layoutInCell="1" allowOverlap="1" wp14:anchorId="25042972" wp14:editId="2BB6AEF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40" name="Rectangle 2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20F60F-A8F9-9647-8A06-E829E2C2D7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42972" id="Rectangle 2440" o:spid="_x0000_s2027" style="position:absolute;margin-left:154pt;margin-top:281pt;width:79pt;height:135pt;z-index:25313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AbLGAqOwIAAEQ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31264" behindDoc="0" locked="0" layoutInCell="1" allowOverlap="1" wp14:anchorId="1A6213B1" wp14:editId="3F9A33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41" name="Rectangle 2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518437-F4DF-9D4A-849D-8493CF0D99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213B1" id="Rectangle 2441" o:spid="_x0000_s2028" style="position:absolute;margin-left:154pt;margin-top:281pt;width:79pt;height:135pt;z-index:25313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32288" behindDoc="0" locked="0" layoutInCell="1" allowOverlap="1" wp14:anchorId="19B123E5" wp14:editId="3BBAC9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42" name="Rectangle 2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FB4340-18E1-9740-87DB-A68E2064BA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123E5" id="Rectangle 2442" o:spid="_x0000_s2029" style="position:absolute;margin-left:154pt;margin-top:281pt;width:79pt;height:135pt;z-index:25313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8YTzcTwCAABE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33312" behindDoc="0" locked="0" layoutInCell="1" allowOverlap="1" wp14:anchorId="07BE09C7" wp14:editId="2089C5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43" name="Rectangle 2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0A3D89-3801-4749-89D6-2BF02B9F26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E09C7" id="Rectangle 2443" o:spid="_x0000_s2030" style="position:absolute;margin-left:154pt;margin-top:281pt;width:79pt;height:135pt;z-index:25313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34336" behindDoc="0" locked="0" layoutInCell="1" allowOverlap="1" wp14:anchorId="60714208" wp14:editId="73FF11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44" name="Rectangle 2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527211-908F-B943-A0CA-CD3FA71002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714208" id="Rectangle 2444" o:spid="_x0000_s2031" style="position:absolute;margin-left:154pt;margin-top:281pt;width:79pt;height:135pt;z-index:25313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35360" behindDoc="0" locked="0" layoutInCell="1" allowOverlap="1" wp14:anchorId="1B61CBAA" wp14:editId="11CEE7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45" name="Rectangle 2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967E5D3-6BDF-2A4A-9BCD-68743B4E2F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61CBAA" id="Rectangle 2445" o:spid="_x0000_s2032" style="position:absolute;margin-left:154pt;margin-top:281pt;width:79pt;height:135pt;z-index:25313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JMnOwIAAEQ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DcuJMnOwIAAEQ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36384" behindDoc="0" locked="0" layoutInCell="1" allowOverlap="1" wp14:anchorId="499193BF" wp14:editId="70DDDA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46" name="Rectangle 2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9E29B2-2DC1-D740-86FF-21E8745DF6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193BF" id="Rectangle 2446" o:spid="_x0000_s2033" style="position:absolute;margin-left:154pt;margin-top:281pt;width:79pt;height:135pt;z-index:25313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37408" behindDoc="0" locked="0" layoutInCell="1" allowOverlap="1" wp14:anchorId="0A26ABCC" wp14:editId="089978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47" name="Rectangle 2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436836-AEBB-2748-BA44-3198CE8024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6ABCC" id="Rectangle 2447" o:spid="_x0000_s2034" style="position:absolute;margin-left:154pt;margin-top:281pt;width:79pt;height:135pt;z-index:25313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38432" behindDoc="0" locked="0" layoutInCell="1" allowOverlap="1" wp14:anchorId="029FFE8B" wp14:editId="4EF4D0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48" name="Rectangle 2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9A6A129-55B1-C543-8941-DAB3DD0EFC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FFE8B" id="Rectangle 2448" o:spid="_x0000_s2035" style="position:absolute;margin-left:154pt;margin-top:281pt;width:79pt;height:135pt;z-index:25313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DG5YMOOwIAAEQ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39456" behindDoc="0" locked="0" layoutInCell="1" allowOverlap="1" wp14:anchorId="20E4D741" wp14:editId="06229A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49" name="Rectangle 2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DAE90D-57FA-3D4E-8819-4C5BEF2F87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4D741" id="Rectangle 2449" o:spid="_x0000_s2036" style="position:absolute;margin-left:154pt;margin-top:281pt;width:79pt;height:135pt;z-index:25313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PKO1xTwCAABE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40480" behindDoc="0" locked="0" layoutInCell="1" allowOverlap="1" wp14:anchorId="787EA7D7" wp14:editId="2DF9DF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50" name="Rectangle 2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4F1C39-2360-FD44-8E4F-878C7EBC66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EA7D7" id="Rectangle 2450" o:spid="_x0000_s2037" style="position:absolute;margin-left:154pt;margin-top:281pt;width:79pt;height:135pt;z-index:25314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6s3g4jwCAABE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41504" behindDoc="0" locked="0" layoutInCell="1" allowOverlap="1" wp14:anchorId="65FF85F7" wp14:editId="16C3407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51" name="Rectangle 2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72AC31-4C39-6340-8181-45E98F1482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F85F7" id="Rectangle 2451" o:spid="_x0000_s2038" style="position:absolute;margin-left:154pt;margin-top:281pt;width:79pt;height:135pt;z-index:25314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6NqPAIAAEQ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pJujajwCAABE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42528" behindDoc="0" locked="0" layoutInCell="1" allowOverlap="1" wp14:anchorId="5B8D69CD" wp14:editId="5B20C36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52" name="Rectangle 2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011CDD-0676-654D-8B81-9E8DD5CE49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8D69CD" id="Rectangle 2452" o:spid="_x0000_s2039" style="position:absolute;margin-left:154pt;margin-top:281pt;width:79pt;height:135pt;z-index:25314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43552" behindDoc="0" locked="0" layoutInCell="1" allowOverlap="1" wp14:anchorId="12F414EA" wp14:editId="38D323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53" name="Rectangle 2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6B6363-8842-F040-A77E-8ECDA0510A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414EA" id="Rectangle 2453" o:spid="_x0000_s2040" style="position:absolute;margin-left:154pt;margin-top:281pt;width:79pt;height:135pt;z-index:25314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44576" behindDoc="0" locked="0" layoutInCell="1" allowOverlap="1" wp14:anchorId="16F5C0D0" wp14:editId="6CF2996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54" name="Rectangle 2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690457-35A8-9C41-B87F-DC005579F7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5C0D0" id="Rectangle 2454" o:spid="_x0000_s2041" style="position:absolute;margin-left:154pt;margin-top:281pt;width:79pt;height:135pt;z-index:25314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aOTPAIAAEQ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7UWjkzwCAABE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45600" behindDoc="0" locked="0" layoutInCell="1" allowOverlap="1" wp14:anchorId="31F47E01" wp14:editId="0B92C8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55" name="Rectangle 2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F2CC9B-3587-B94B-8BD8-8685C6748F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47E01" id="Rectangle 2455" o:spid="_x0000_s2042" style="position:absolute;margin-left:154pt;margin-top:281pt;width:79pt;height:135pt;z-index:25314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+AbPQIAAEQ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46624" behindDoc="0" locked="0" layoutInCell="1" allowOverlap="1" wp14:anchorId="190F8776" wp14:editId="03CC7D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56" name="Rectangle 2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87ADAC-9B77-734B-B863-3F5AF49D4A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F8776" id="Rectangle 2456" o:spid="_x0000_s2043" style="position:absolute;margin-left:154pt;margin-top:281pt;width:79pt;height:135pt;z-index:25314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47648" behindDoc="0" locked="0" layoutInCell="1" allowOverlap="1" wp14:anchorId="56E73F7B" wp14:editId="007B3C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927100"/>
                      <wp:effectExtent l="0" t="0" r="0" b="0"/>
                      <wp:wrapNone/>
                      <wp:docPr id="2457" name="Rectangle 2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B1CFFC-6EF1-2B4C-B90B-5EFF139B59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73F7B" id="Rectangle 2457" o:spid="_x0000_s2044" style="position:absolute;margin-left:154pt;margin-top:334pt;width:77pt;height:73pt;z-index:25314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85TOQ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48672" behindDoc="0" locked="0" layoutInCell="1" allowOverlap="1" wp14:anchorId="12B9E8E7" wp14:editId="0128A7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58" name="Rectangle 2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38539F-5BD5-D146-8597-32FA6CE802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9E8E7" id="Rectangle 2458" o:spid="_x0000_s2045" style="position:absolute;margin-left:154pt;margin-top:334pt;width:79pt;height:60pt;z-index:25314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FSVsUD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49696" behindDoc="0" locked="0" layoutInCell="1" allowOverlap="1" wp14:anchorId="0F9CBD55" wp14:editId="0B1812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863600"/>
                      <wp:effectExtent l="0" t="0" r="0" b="0"/>
                      <wp:wrapNone/>
                      <wp:docPr id="2459" name="Rectangle 2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F994AE-1CCA-FB47-8604-7F87BC0CDC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CBD55" id="Rectangle 2459" o:spid="_x0000_s2046" style="position:absolute;margin-left:154pt;margin-top:334pt;width:77pt;height:68pt;z-index:25314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50720" behindDoc="0" locked="0" layoutInCell="1" allowOverlap="1" wp14:anchorId="3587B132" wp14:editId="31A59D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927100"/>
                      <wp:effectExtent l="0" t="0" r="0" b="0"/>
                      <wp:wrapNone/>
                      <wp:docPr id="2460" name="Rectangle 2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53BB4A-4D0A-104E-8450-80C209262A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7B132" id="Rectangle 2460" o:spid="_x0000_s2047" style="position:absolute;margin-left:154pt;margin-top:334pt;width:77pt;height:73pt;z-index:25315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51744" behindDoc="0" locked="0" layoutInCell="1" allowOverlap="1" wp14:anchorId="399B55D7" wp14:editId="1738E4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61" name="Rectangle 2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B8FEAB-97D4-E944-AE95-2DF9B52CCB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9B55D7" id="Rectangle 2461" o:spid="_x0000_s2048" style="position:absolute;margin-left:154pt;margin-top:334pt;width:79pt;height:60pt;z-index:25315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Kr7OwIAAEM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KkMqvs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52768" behindDoc="0" locked="0" layoutInCell="1" allowOverlap="1" wp14:anchorId="7CA2388B" wp14:editId="766021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927100"/>
                      <wp:effectExtent l="0" t="0" r="0" b="0"/>
                      <wp:wrapNone/>
                      <wp:docPr id="2462" name="Rectangle 2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7F42BE-9A34-574F-94E7-3D661DD5C2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2388B" id="Rectangle 2462" o:spid="_x0000_s2049" style="position:absolute;margin-left:154pt;margin-top:334pt;width:77pt;height:73pt;z-index:25315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53792" behindDoc="0" locked="0" layoutInCell="1" allowOverlap="1" wp14:anchorId="61049331" wp14:editId="078FA621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4241800</wp:posOffset>
                      </wp:positionV>
                      <wp:extent cx="977900" cy="927100"/>
                      <wp:effectExtent l="0" t="0" r="0" b="0"/>
                      <wp:wrapNone/>
                      <wp:docPr id="2463" name="Rectangle 2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0C37633-914F-AC4E-AF74-434B45A8E0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49331" id="Rectangle 2463" o:spid="_x0000_s2050" style="position:absolute;margin-left:155pt;margin-top:334pt;width:77pt;height:73pt;z-index:25315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54816" behindDoc="0" locked="0" layoutInCell="1" allowOverlap="1" wp14:anchorId="2CE505F9" wp14:editId="6922EDF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64" name="Rectangle 2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7073D6-2E24-AF4A-906D-176DA403E6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505F9" id="Rectangle 2464" o:spid="_x0000_s2051" style="position:absolute;margin-left:154pt;margin-top:334pt;width:79pt;height:60pt;z-index:25315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HmLnUD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55840" behindDoc="0" locked="0" layoutInCell="1" allowOverlap="1" wp14:anchorId="7C0FBB4C" wp14:editId="029157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927100"/>
                      <wp:effectExtent l="0" t="0" r="0" b="0"/>
                      <wp:wrapNone/>
                      <wp:docPr id="2465" name="Rectangle 2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56E190-6F2A-8544-9042-53A3DCD08B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FBB4C" id="Rectangle 2465" o:spid="_x0000_s2052" style="position:absolute;margin-left:154pt;margin-top:334pt;width:77pt;height:73pt;z-index:25315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56864" behindDoc="0" locked="0" layoutInCell="1" allowOverlap="1" wp14:anchorId="1CC3C012" wp14:editId="1CAC2BF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901700"/>
                      <wp:effectExtent l="0" t="0" r="0" b="0"/>
                      <wp:wrapNone/>
                      <wp:docPr id="2466" name="Rectangle 2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606385-E772-204E-A85C-48DAC7D4C3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C3C012" id="Rectangle 2466" o:spid="_x0000_s2053" style="position:absolute;margin-left:154pt;margin-top:334pt;width:77pt;height:71pt;z-index:25315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57888" behindDoc="0" locked="0" layoutInCell="1" allowOverlap="1" wp14:anchorId="141E65EA" wp14:editId="6D387F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67" name="Rectangle 2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AE0D3E-F034-7444-8BEB-C7CCEEBB01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1E65EA" id="Rectangle 2467" o:spid="_x0000_s2054" style="position:absolute;margin-left:154pt;margin-top:334pt;width:79pt;height:60pt;z-index:25315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3fjPAIAAEM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Dx13fj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58912" behindDoc="0" locked="0" layoutInCell="1" allowOverlap="1" wp14:anchorId="2B86D622" wp14:editId="6ED1988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68" name="Rectangle 2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25C409-4A6D-3441-A5F9-1F5D7D550B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6D622" id="Rectangle 2468" o:spid="_x0000_s2055" style="position:absolute;margin-left:154pt;margin-top:334pt;width:79pt;height:60pt;z-index:25315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CbtNAB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59936" behindDoc="0" locked="0" layoutInCell="1" allowOverlap="1" wp14:anchorId="79D4C256" wp14:editId="72305B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69" name="Rectangle 2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F8B3A9-AAA9-4B48-8D1D-52B898FC94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4C256" id="Rectangle 2469" o:spid="_x0000_s2056" style="position:absolute;margin-left:154pt;margin-top:334pt;width:79pt;height:60pt;z-index:25315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wXZ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60960" behindDoc="0" locked="0" layoutInCell="1" allowOverlap="1" wp14:anchorId="4421B44D" wp14:editId="5C0EB8D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70" name="Rectangle 2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D9D702-21C8-8F44-912E-DE437FBF3A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1B44D" id="Rectangle 2470" o:spid="_x0000_s2057" style="position:absolute;margin-left:154pt;margin-top:334pt;width:79pt;height:60pt;z-index:25316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DYok7m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61984" behindDoc="0" locked="0" layoutInCell="1" allowOverlap="1" wp14:anchorId="3BD5621A" wp14:editId="0421450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71" name="Rectangle 2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36D78C-A946-9344-B026-9AC873B92D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5621A" id="Rectangle 2471" o:spid="_x0000_s2058" style="position:absolute;margin-left:154pt;margin-top:334pt;width:79pt;height:60pt;z-index:25316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D6XhFa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63008" behindDoc="0" locked="0" layoutInCell="1" allowOverlap="1" wp14:anchorId="0B62FA1D" wp14:editId="6F21DD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72" name="Rectangle 2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E9CD0F-06D4-A946-8FB9-C16FEAC1CB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62FA1D" id="Rectangle 2472" o:spid="_x0000_s2059" style="position:absolute;margin-left:154pt;margin-top:334pt;width:79pt;height:60pt;z-index:25316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H80Ow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C9YfzQ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64032" behindDoc="0" locked="0" layoutInCell="1" allowOverlap="1" wp14:anchorId="01436B48" wp14:editId="12776C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73" name="Rectangle 2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F05E6B-7186-E640-A287-82BEE9BBB8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36B48" id="Rectangle 2473" o:spid="_x0000_s2060" style="position:absolute;margin-left:154pt;margin-top:334pt;width:79pt;height:60pt;z-index:25316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D/oN/5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65056" behindDoc="0" locked="0" layoutInCell="1" allowOverlap="1" wp14:anchorId="0A966898" wp14:editId="473745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74" name="Rectangle 2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BEC221B-04BC-3544-93FB-69EC077894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66898" id="Rectangle 2474" o:spid="_x0000_s2061" style="position:absolute;margin-left:154pt;margin-top:334pt;width:79pt;height:60pt;z-index:25316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W++j1j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66080" behindDoc="0" locked="0" layoutInCell="1" allowOverlap="1" wp14:anchorId="2E8382B6" wp14:editId="063A52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75" name="Rectangle 2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A86D7A-CE36-0046-8EE6-A56DA0BDC3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8382B6" id="Rectangle 2475" o:spid="_x0000_s2062" style="position:absolute;margin-left:154pt;margin-top:334pt;width:79pt;height:60pt;z-index:25316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ANNPA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BvzANN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67104" behindDoc="0" locked="0" layoutInCell="1" allowOverlap="1" wp14:anchorId="0688C9F7" wp14:editId="48B8C3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76" name="Rectangle 2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64BCA5-B4BB-844A-89CE-A28058739E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88C9F7" id="Rectangle 2476" o:spid="_x0000_s2063" style="position:absolute;margin-left:154pt;margin-top:334pt;width:79pt;height:60pt;z-index:25316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m0jPAIAAEM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C6ym0j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68128" behindDoc="0" locked="0" layoutInCell="1" allowOverlap="1" wp14:anchorId="7335A21F" wp14:editId="6B9966A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77" name="Rectangle 2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2E2EE3-0549-074F-8015-AB3B07E54A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5A21F" id="Rectangle 2477" o:spid="_x0000_s2064" style="position:absolute;margin-left:154pt;margin-top:334pt;width:79pt;height:60pt;z-index:25316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jNlPAIAAEM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C0WjNl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69152" behindDoc="0" locked="0" layoutInCell="1" allowOverlap="1" wp14:anchorId="770454B5" wp14:editId="7C3292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78" name="Rectangle 2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419722-F218-F74F-B005-4E93F38795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454B5" id="Rectangle 2478" o:spid="_x0000_s2065" style="position:absolute;margin-left:154pt;margin-top:334pt;width:79pt;height:60pt;z-index:25316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mug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70176" behindDoc="0" locked="0" layoutInCell="1" allowOverlap="1" wp14:anchorId="3B2DDDC1" wp14:editId="69A1128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79" name="Rectangle 2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06109A-3F9F-B94C-AAD8-54961FF2C6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DDDC1" id="Rectangle 2479" o:spid="_x0000_s2066" style="position:absolute;margin-left:154pt;margin-top:334pt;width:79pt;height:60pt;z-index:25317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71200" behindDoc="0" locked="0" layoutInCell="1" allowOverlap="1" wp14:anchorId="6351721A" wp14:editId="469349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80" name="Rectangle 2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2FA0D0-DF4F-264B-9BFA-4139B927BD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1721A" id="Rectangle 2480" o:spid="_x0000_s2067" style="position:absolute;margin-left:154pt;margin-top:334pt;width:79pt;height:60pt;z-index:25317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Bo4Yr8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72224" behindDoc="0" locked="0" layoutInCell="1" allowOverlap="1" wp14:anchorId="1B6C301A" wp14:editId="207E11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81" name="Rectangle 2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F23C9E-E901-464C-95E8-1F9D2BEF8F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6C301A" id="Rectangle 2481" o:spid="_x0000_s2068" style="position:absolute;margin-left:154pt;margin-top:334pt;width:79pt;height:60pt;z-index:25317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8IkOwIAAEM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C4bwiQ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73248" behindDoc="0" locked="0" layoutInCell="1" allowOverlap="1" wp14:anchorId="1F768868" wp14:editId="215BC5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82" name="Rectangle 2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76CD7A-2856-1D41-80CB-593FFA8804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68868" id="Rectangle 2482" o:spid="_x0000_s2069" style="position:absolute;margin-left:154pt;margin-top:334pt;width:79pt;height:60pt;z-index:25317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PsdrEo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74272" behindDoc="0" locked="0" layoutInCell="1" allowOverlap="1" wp14:anchorId="58B41FBB" wp14:editId="113222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83" name="Rectangle 2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3BBAFD-FA61-F845-8B28-367874355B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41FBB" id="Rectangle 2483" o:spid="_x0000_s2070" style="position:absolute;margin-left:154pt;margin-top:334pt;width:79pt;height:60pt;z-index:25317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A9OvOg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75296" behindDoc="0" locked="0" layoutInCell="1" allowOverlap="1" wp14:anchorId="4B55D8A3" wp14:editId="3764B93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84" name="Rectangle 2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782384-BB90-314C-AE12-D5E9E70DA6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5D8A3" id="Rectangle 2484" o:spid="_x0000_s2071" style="position:absolute;margin-left:154pt;margin-top:334pt;width:79pt;height:60pt;z-index:25317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I+qcKg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76320" behindDoc="0" locked="0" layoutInCell="1" allowOverlap="1" wp14:anchorId="2E2217D9" wp14:editId="6CF9A1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85" name="Rectangle 2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27637E-B2A3-2C4F-88B4-475402FE5A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2217D9" id="Rectangle 2485" o:spid="_x0000_s2072" style="position:absolute;margin-left:154pt;margin-top:334pt;width:79pt;height:60pt;z-index:25317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C7idAz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77344" behindDoc="0" locked="0" layoutInCell="1" allowOverlap="1" wp14:anchorId="3FB1770F" wp14:editId="16314C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86" name="Rectangle 2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4F236F-639C-0D4A-92BC-49E7CE0E8B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B1770F" id="Rectangle 2486" o:spid="_x0000_s2073" style="position:absolute;margin-left:154pt;margin-top:334pt;width:79pt;height:60pt;z-index:25317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B4UEF6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78368" behindDoc="0" locked="0" layoutInCell="1" allowOverlap="1" wp14:anchorId="7C507A00" wp14:editId="366558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87" name="Rectangle 2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66B2CE-2323-EF44-B52F-9DE4042E85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07A00" id="Rectangle 2487" o:spid="_x0000_s2074" style="position:absolute;margin-left:154pt;margin-top:334pt;width:79pt;height:60pt;z-index:25317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GAf4Bs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79392" behindDoc="0" locked="0" layoutInCell="1" allowOverlap="1" wp14:anchorId="68FB1C08" wp14:editId="046F469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88" name="Rectangle 2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92EBAAA-7FD4-B94C-830C-0A704436BB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FB1C08" id="Rectangle 2488" o:spid="_x0000_s2075" style="position:absolute;margin-left:154pt;margin-top:334pt;width:79pt;height:60pt;z-index:25317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ByjuN4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80416" behindDoc="0" locked="0" layoutInCell="1" allowOverlap="1" wp14:anchorId="3BF49122" wp14:editId="3070A3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89" name="Rectangle 2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645CD9-4C6B-1045-AE83-B3A75F2085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49122" id="Rectangle 2489" o:spid="_x0000_s2076" style="position:absolute;margin-left:154pt;margin-top:334pt;width:79pt;height:60pt;z-index:25318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CKT5Ih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81440" behindDoc="0" locked="0" layoutInCell="1" allowOverlap="1" wp14:anchorId="6C4184D7" wp14:editId="28921E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490" name="Rectangle 2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100AD0-F243-124B-BA29-C382FD3C12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184D7" id="Rectangle 2490" o:spid="_x0000_s2077" style="position:absolute;margin-left:154pt;margin-top:334pt;width:79pt;height:48pt;z-index:25318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aGTOg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82464" behindDoc="0" locked="0" layoutInCell="1" allowOverlap="1" wp14:anchorId="08B81B86" wp14:editId="1A049F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491" name="Rectangle 2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3A384C-F266-8B41-B267-F4966615E6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81B86" id="Rectangle 2491" o:spid="_x0000_s2078" style="position:absolute;margin-left:154pt;margin-top:334pt;width:79pt;height:48pt;z-index:25318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gEIPQIAAEM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u/YBCD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83488" behindDoc="0" locked="0" layoutInCell="1" allowOverlap="1" wp14:anchorId="3E66BCD9" wp14:editId="0667AD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492" name="Rectangle 2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461236-0DCC-1A4E-B592-0BB5AB49B8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6BCD9" id="Rectangle 2492" o:spid="_x0000_s2079" style="position:absolute;margin-left:154pt;margin-top:334pt;width:79pt;height:48pt;z-index:25318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eC+QQT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84512" behindDoc="0" locked="0" layoutInCell="1" allowOverlap="1" wp14:anchorId="526A35E3" wp14:editId="4FA2305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493" name="Rectangle 2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20C2DA-B022-FB48-9B6C-18A82E9485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6A35E3" id="Rectangle 2493" o:spid="_x0000_s2080" style="position:absolute;margin-left:154pt;margin-top:334pt;width:79pt;height:48pt;z-index:25318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zCM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85536" behindDoc="0" locked="0" layoutInCell="1" allowOverlap="1" wp14:anchorId="1C2447A7" wp14:editId="36DD9C4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494" name="Rectangle 2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1D539D-B07F-7741-92F0-E045688931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447A7" id="Rectangle 2494" o:spid="_x0000_s2081" style="position:absolute;margin-left:154pt;margin-top:334pt;width:79pt;height:48pt;z-index:25318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7OEPQIAAEM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GkezhD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86560" behindDoc="0" locked="0" layoutInCell="1" allowOverlap="1" wp14:anchorId="6EC1E626" wp14:editId="1FA738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495" name="Rectangle 2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5262E9-58FC-3545-A3E2-2230661335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1E626" id="Rectangle 2495" o:spid="_x0000_s2082" style="position:absolute;margin-left:154pt;margin-top:334pt;width:79pt;height:48pt;z-index:25318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+w4PQIAAEM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OLvsOD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87584" behindDoc="0" locked="0" layoutInCell="1" allowOverlap="1" wp14:anchorId="6D218C20" wp14:editId="3B0999A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496" name="Rectangle 2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75A95D-726B-9541-966F-88E6F66FEB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218C20" id="Rectangle 2496" o:spid="_x0000_s2083" style="position:absolute;margin-left:154pt;margin-top:334pt;width:79pt;height:48pt;z-index:25318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YJW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88608" behindDoc="0" locked="0" layoutInCell="1" allowOverlap="1" wp14:anchorId="7A58FA47" wp14:editId="428668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497" name="Rectangle 2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9F316F9-9A2A-2C4B-9B9A-F519021F83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8FA47" id="Rectangle 2497" o:spid="_x0000_s2084" style="position:absolute;margin-left:154pt;margin-top:334pt;width:79pt;height:48pt;z-index:25318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iM3PQ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9fIjNz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89632" behindDoc="0" locked="0" layoutInCell="1" allowOverlap="1" wp14:anchorId="396CC05A" wp14:editId="1C1BFE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498" name="Rectangle 2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7431D7-625C-2E4F-8914-FCE1C778A6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6CC05A" id="Rectangle 2498" o:spid="_x0000_s2085" style="position:absolute;margin-left:154pt;margin-top:334pt;width:79pt;height:48pt;z-index:25318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n5GE1T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90656" behindDoc="0" locked="0" layoutInCell="1" allowOverlap="1" wp14:anchorId="78F32178" wp14:editId="2257F4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499" name="Rectangle 2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18B6F0-EF0F-6347-ADA5-2F08CFF1DD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F32178" id="Rectangle 2499" o:spid="_x0000_s2086" style="position:absolute;margin-left:154pt;margin-top:334pt;width:79pt;height:48pt;z-index:25319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91680" behindDoc="0" locked="0" layoutInCell="1" allowOverlap="1" wp14:anchorId="235DE261" wp14:editId="63C268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00" name="Rectangle 2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B00EDB-4FB8-1F4D-ADC1-7CB16023C6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DE261" id="Rectangle 2500" o:spid="_x0000_s2087" style="position:absolute;margin-left:154pt;margin-top:334pt;width:79pt;height:48pt;z-index:25319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92704" behindDoc="0" locked="0" layoutInCell="1" allowOverlap="1" wp14:anchorId="34347D3F" wp14:editId="5CB599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01" name="Rectangle 2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C854E7-F9FF-E34B-86FC-2AC5B7A51F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347D3F" id="Rectangle 2501" o:spid="_x0000_s2088" style="position:absolute;margin-left:154pt;margin-top:334pt;width:79pt;height:48pt;z-index:25319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itPQIAAEMEAAAOAAAAZHJzL2Uyb0RvYy54bWysU99vmzAQfp+0/8HyOwEMo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R/c4rT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93728" behindDoc="0" locked="0" layoutInCell="1" allowOverlap="1" wp14:anchorId="3DCBC5A3" wp14:editId="4D69CC4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02" name="Rectangle 2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918147-B748-7244-8817-47A342FD64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BC5A3" id="Rectangle 2502" o:spid="_x0000_s2089" style="position:absolute;margin-left:154pt;margin-top:334pt;width:79pt;height:48pt;z-index:25319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VbD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94752" behindDoc="0" locked="0" layoutInCell="1" allowOverlap="1" wp14:anchorId="6ECF170F" wp14:editId="19B495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03" name="Rectangle 2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CF51CD-9B43-D248-92C8-D0CDCACC88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F170F" id="Rectangle 2503" o:spid="_x0000_s2090" style="position:absolute;margin-left:154pt;margin-top:334pt;width:79pt;height:48pt;z-index:25319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YOPQIAAEM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Qgn2Dj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95776" behindDoc="0" locked="0" layoutInCell="1" allowOverlap="1" wp14:anchorId="3FC6340A" wp14:editId="31C73F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04" name="Rectangle 2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54D11A-B30F-184C-8304-B5518B5A7F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6340A" id="Rectangle 2504" o:spid="_x0000_s2091" style="position:absolute;margin-left:154pt;margin-top:334pt;width:79pt;height:48pt;z-index:25319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oohPQIAAEM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5kaKIT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96800" behindDoc="0" locked="0" layoutInCell="1" allowOverlap="1" wp14:anchorId="43D039A8" wp14:editId="2640A9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05" name="Rectangle 2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BF3748-E2AE-9343-B8D6-5BFD4CD5C7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039A8" id="Rectangle 2505" o:spid="_x0000_s2092" style="position:absolute;margin-left:154pt;margin-top:334pt;width:79pt;height:48pt;z-index:25319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Sq6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97824" behindDoc="0" locked="0" layoutInCell="1" allowOverlap="1" wp14:anchorId="19AE2BA1" wp14:editId="49CC86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06" name="Rectangle 2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860E9E-D3CC-7644-ACBE-FB5A6B91A5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E2BA1" id="Rectangle 2506" o:spid="_x0000_s2093" style="position:absolute;margin-left:154pt;margin-top:334pt;width:79pt;height:48pt;z-index:25319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0TUPQ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B2NE1D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98848" behindDoc="0" locked="0" layoutInCell="1" allowOverlap="1" wp14:anchorId="4662BCDF" wp14:editId="54F49C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07" name="Rectangle 2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56C5BF-03E4-1443-BFE4-09BC90D9AA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2BCDF" id="Rectangle 2507" o:spid="_x0000_s2094" style="position:absolute;margin-left:154pt;margin-top:334pt;width:79pt;height:48pt;z-index:25319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xqSPQ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CfMakj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99872" behindDoc="0" locked="0" layoutInCell="1" allowOverlap="1" wp14:anchorId="47291890" wp14:editId="0EA02A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08" name="Rectangle 2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974708-1544-384D-947F-91B181E89B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91890" id="Rectangle 2508" o:spid="_x0000_s2095" style="position:absolute;margin-left:154pt;margin-top:334pt;width:79pt;height:48pt;z-index:25319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0JXOg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00896" behindDoc="0" locked="0" layoutInCell="1" allowOverlap="1" wp14:anchorId="31998FB2" wp14:editId="6B2A5B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09" name="Rectangle 2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C63CB8-2062-EF4E-9747-EF2FED5112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98FB2" id="Rectangle 2509" o:spid="_x0000_s2096" style="position:absolute;margin-left:154pt;margin-top:334pt;width:79pt;height:48pt;z-index:25320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JePPA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D1fJeP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01920" behindDoc="0" locked="0" layoutInCell="1" allowOverlap="1" wp14:anchorId="53092F23" wp14:editId="226225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10" name="Rectangle 2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3D94E5-EC82-904E-BF38-FAD64C1D9C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92F23" id="Rectangle 2510" o:spid="_x0000_s2097" style="position:absolute;margin-left:154pt;margin-top:334pt;width:79pt;height:48pt;z-index:25320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AghiOX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02944" behindDoc="0" locked="0" layoutInCell="1" allowOverlap="1" wp14:anchorId="2A534217" wp14:editId="571B25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11" name="Rectangle 2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5D6EE0-B970-5846-996D-1283171510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34217" id="Rectangle 2511" o:spid="_x0000_s2098" style="position:absolute;margin-left:154pt;margin-top:334pt;width:79pt;height:60pt;z-index:25320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vuBPAIAAEM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DSGvuB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03968" behindDoc="0" locked="0" layoutInCell="1" allowOverlap="1" wp14:anchorId="478135F7" wp14:editId="43000F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12" name="Rectangle 2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F3EBAC-0E5D-9A41-B419-FF8F453DA1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8135F7" id="Rectangle 2512" o:spid="_x0000_s2099" style="position:absolute;margin-left:154pt;margin-top:334pt;width:79pt;height:60pt;z-index:25320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BxyV7z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04992" behindDoc="0" locked="0" layoutInCell="1" allowOverlap="1" wp14:anchorId="7462B293" wp14:editId="09699D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13" name="Rectangle 2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55B950-59C3-E944-BF3D-0BC75F8F7A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62B293" id="Rectangle 2513" o:spid="_x0000_s2100" style="position:absolute;margin-left:154pt;margin-top:334pt;width:79pt;height:60pt;z-index:25320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wTvKBT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06016" behindDoc="0" locked="0" layoutInCell="1" allowOverlap="1" wp14:anchorId="33C73BF9" wp14:editId="7D549F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14" name="Rectangle 2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1B471EB-1405-B54A-A7E1-E0B090AC8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C73BF9" id="Rectangle 2514" o:spid="_x0000_s2101" style="position:absolute;margin-left:154pt;margin-top:334pt;width:79pt;height:48pt;z-index:25320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DGAPA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C1FDGA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07040" behindDoc="0" locked="0" layoutInCell="1" allowOverlap="1" wp14:anchorId="32899EC6" wp14:editId="649CD5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15" name="Rectangle 2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63018D-2D9C-1B44-B419-5EC7D2E7D0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99EC6" id="Rectangle 2515" o:spid="_x0000_s2102" style="position:absolute;margin-left:154pt;margin-top:334pt;width:79pt;height:48pt;z-index:25320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5EbPQ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gTeRGz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08064" behindDoc="0" locked="0" layoutInCell="1" allowOverlap="1" wp14:anchorId="6FC65C00" wp14:editId="27C453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16" name="Rectangle 2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07646E-A809-DA4B-A3BF-3CACD7F550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65C00" id="Rectangle 2516" o:spid="_x0000_s2103" style="position:absolute;margin-left:154pt;margin-top:334pt;width:79pt;height:48pt;z-index:25320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gBSPQ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Qu4AUj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09088" behindDoc="0" locked="0" layoutInCell="1" allowOverlap="1" wp14:anchorId="31C34351" wp14:editId="2AFA45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17" name="Rectangle 2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88D17E-3BC9-384A-BAA0-FD31441081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C34351" id="Rectangle 2517" o:spid="_x0000_s2104" style="position:absolute;margin-left:154pt;margin-top:334pt;width:79pt;height:60pt;z-index:25320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CKwSaZ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10112" behindDoc="0" locked="0" layoutInCell="1" allowOverlap="1" wp14:anchorId="5E4EFF98" wp14:editId="17B041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18" name="Rectangle 2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93D51F-F537-6344-BE7F-86122A450A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4EFF98" id="Rectangle 2518" o:spid="_x0000_s2105" style="position:absolute;margin-left:154pt;margin-top:334pt;width:79pt;height:60pt;z-index:25321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4KKBez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11136" behindDoc="0" locked="0" layoutInCell="1" allowOverlap="1" wp14:anchorId="5FD0E963" wp14:editId="6C96694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927100"/>
                      <wp:effectExtent l="0" t="0" r="0" b="0"/>
                      <wp:wrapNone/>
                      <wp:docPr id="2519" name="Rectangle 2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6E988A-3691-CD4E-A285-A688306512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0E963" id="Rectangle 2519" o:spid="_x0000_s2106" style="position:absolute;margin-left:154pt;margin-top:334pt;width:77pt;height:73pt;z-index:25321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12160" behindDoc="0" locked="0" layoutInCell="1" allowOverlap="1" wp14:anchorId="6150F133" wp14:editId="794224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20" name="Rectangle 2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F948AF-0A0E-C44E-9A70-7727D46B44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0F133" id="Rectangle 2520" o:spid="_x0000_s2107" style="position:absolute;margin-left:154pt;margin-top:334pt;width:79pt;height:60pt;z-index:25321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OfFxXk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13184" behindDoc="0" locked="0" layoutInCell="1" allowOverlap="1" wp14:anchorId="798C3AD9" wp14:editId="13BA82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863600"/>
                      <wp:effectExtent l="0" t="0" r="0" b="0"/>
                      <wp:wrapNone/>
                      <wp:docPr id="2521" name="Rectangle 2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34E2FC-285B-9D4F-B4B2-348FE02235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C3AD9" id="Rectangle 2521" o:spid="_x0000_s2108" style="position:absolute;margin-left:154pt;margin-top:334pt;width:77pt;height:68pt;z-index:25321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14208" behindDoc="0" locked="0" layoutInCell="1" allowOverlap="1" wp14:anchorId="75332931" wp14:editId="46C025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927100"/>
                      <wp:effectExtent l="0" t="0" r="0" b="0"/>
                      <wp:wrapNone/>
                      <wp:docPr id="2522" name="Rectangle 2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A5EB19-B457-A84A-9028-5C13BEAF5A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32931" id="Rectangle 2522" o:spid="_x0000_s2109" style="position:absolute;margin-left:154pt;margin-top:334pt;width:77pt;height:73pt;z-index:25321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15232" behindDoc="0" locked="0" layoutInCell="1" allowOverlap="1" wp14:anchorId="546D69AA" wp14:editId="047B77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23" name="Rectangle 2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F08413-5C4B-5B49-91B9-9B2ECFF7EC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D69AA" id="Rectangle 2523" o:spid="_x0000_s2110" style="position:absolute;margin-left:154pt;margin-top:334pt;width:79pt;height:60pt;z-index:25321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tBPAIAAEM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DWGKtB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16256" behindDoc="0" locked="0" layoutInCell="1" allowOverlap="1" wp14:anchorId="0FA8F8F0" wp14:editId="6062D1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927100"/>
                      <wp:effectExtent l="0" t="0" r="0" b="0"/>
                      <wp:wrapNone/>
                      <wp:docPr id="2524" name="Rectangle 2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9A0626-DED0-1545-BF3A-D5439DADEC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A8F8F0" id="Rectangle 2524" o:spid="_x0000_s2111" style="position:absolute;margin-left:154pt;margin-top:334pt;width:77pt;height:73pt;z-index:25321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17280" behindDoc="0" locked="0" layoutInCell="1" allowOverlap="1" wp14:anchorId="4A090BF4" wp14:editId="581C62CF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4241800</wp:posOffset>
                      </wp:positionV>
                      <wp:extent cx="977900" cy="927100"/>
                      <wp:effectExtent l="0" t="0" r="0" b="0"/>
                      <wp:wrapNone/>
                      <wp:docPr id="2525" name="Rectangle 2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AE7761-649C-9348-8F28-248981C1D0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090BF4" id="Rectangle 2525" o:spid="_x0000_s2112" style="position:absolute;margin-left:155pt;margin-top:334pt;width:77pt;height:73pt;z-index:25321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ZynOQ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18304" behindDoc="0" locked="0" layoutInCell="1" allowOverlap="1" wp14:anchorId="540790DD" wp14:editId="414D5D2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26" name="Rectangle 2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380189-F6AE-814A-8E5B-78E84823C3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790DD" id="Rectangle 2526" o:spid="_x0000_s2113" style="position:absolute;margin-left:154pt;margin-top:334pt;width:79pt;height:60pt;z-index:25321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ea8PQ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ha3mvD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19328" behindDoc="0" locked="0" layoutInCell="1" allowOverlap="1" wp14:anchorId="4FFC80F5" wp14:editId="24EC09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927100"/>
                      <wp:effectExtent l="0" t="0" r="0" b="0"/>
                      <wp:wrapNone/>
                      <wp:docPr id="2527" name="Rectangle 2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759F3F-B5F7-3A43-A744-EA2D81A056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C80F5" id="Rectangle 2527" o:spid="_x0000_s2114" style="position:absolute;margin-left:154pt;margin-top:334pt;width:77pt;height:73pt;z-index:25321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20352" behindDoc="0" locked="0" layoutInCell="1" allowOverlap="1" wp14:anchorId="0E2CAD35" wp14:editId="62FD778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901700"/>
                      <wp:effectExtent l="0" t="0" r="0" b="0"/>
                      <wp:wrapNone/>
                      <wp:docPr id="2528" name="Rectangle 2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4F4679-0F61-F745-A4F8-501EB02BF0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CAD35" id="Rectangle 2528" o:spid="_x0000_s2115" style="position:absolute;margin-left:154pt;margin-top:334pt;width:77pt;height:71pt;z-index:25322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21376" behindDoc="0" locked="0" layoutInCell="1" allowOverlap="1" wp14:anchorId="30DEAB57" wp14:editId="695FFE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29" name="Rectangle 2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2E4F9C-D757-B14A-A62E-781FF6CC3F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EAB57" id="Rectangle 2529" o:spid="_x0000_s2116" style="position:absolute;margin-left:154pt;margin-top:334pt;width:79pt;height:60pt;z-index:25322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jXnPAIAAEM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B3sjXn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22400" behindDoc="0" locked="0" layoutInCell="1" allowOverlap="1" wp14:anchorId="22BDC76D" wp14:editId="65985D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30" name="Rectangle 2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F19FAA-3D9E-9045-8CE1-5776797A2C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DC76D" id="Rectangle 2530" o:spid="_x0000_s2117" style="position:absolute;margin-left:154pt;margin-top:334pt;width:79pt;height:60pt;z-index:25322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CiSIH/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23424" behindDoc="0" locked="0" layoutInCell="1" allowOverlap="1" wp14:anchorId="2150FDE5" wp14:editId="3B28F2B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31" name="Rectangle 2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8909DD-0208-D040-843E-811C3C8BFA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0FDE5" id="Rectangle 2531" o:spid="_x0000_s2118" style="position:absolute;margin-left:154pt;margin-top:334pt;width:79pt;height:60pt;z-index:25322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yFkPAIAAEM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CWayFk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24448" behindDoc="0" locked="0" layoutInCell="1" allowOverlap="1" wp14:anchorId="2CF32221" wp14:editId="06711D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32" name="Rectangle 2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3D27F0-565D-F844-94B7-CB771689C9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32221" id="Rectangle 2532" o:spid="_x0000_s2119" style="position:absolute;margin-left:154pt;margin-top:334pt;width:79pt;height:60pt;z-index:25322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BDbU8K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25472" behindDoc="0" locked="0" layoutInCell="1" allowOverlap="1" wp14:anchorId="3C917587" wp14:editId="335682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33" name="Rectangle 2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9930C1-B99F-BF46-A856-2AA30FA92B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17587" id="Rectangle 2533" o:spid="_x0000_s2120" style="position:absolute;margin-left:154pt;margin-top:334pt;width:79pt;height:60pt;z-index:25322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hUoQ4D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26496" behindDoc="0" locked="0" layoutInCell="1" allowOverlap="1" wp14:anchorId="18C7130C" wp14:editId="2832784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34" name="Rectangle 2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91E75B-D200-3843-853E-349747DAE1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7130C" id="Rectangle 2534" o:spid="_x0000_s2121" style="position:absolute;margin-left:154pt;margin-top:334pt;width:79pt;height:60pt;z-index:25322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pPo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Dfak+g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27520" behindDoc="0" locked="0" layoutInCell="1" allowOverlap="1" wp14:anchorId="333DB348" wp14:editId="6113A9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35" name="Rectangle 2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2FEEE7-8A02-C742-9797-BE87AF335D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DB348" id="Rectangle 2535" o:spid="_x0000_s2122" style="position:absolute;margin-left:154pt;margin-top:334pt;width:79pt;height:60pt;z-index:25322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TNzPQ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A/kzcz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28544" behindDoc="0" locked="0" layoutInCell="1" allowOverlap="1" wp14:anchorId="4A576D06" wp14:editId="16FE62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36" name="Rectangle 2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314243-C6B1-CF4E-986E-0E5CC8EA2D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76D06" id="Rectangle 2536" o:spid="_x0000_s2123" style="position:absolute;margin-left:154pt;margin-top:334pt;width:79pt;height:60pt;z-index:25322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KI6PQIAAEM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wCCiOj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29568" behindDoc="0" locked="0" layoutInCell="1" allowOverlap="1" wp14:anchorId="38113653" wp14:editId="075DD72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37" name="Rectangle 2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874564-993E-A646-8FE4-4442C75E87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13653" id="Rectangle 2537" o:spid="_x0000_s2124" style="position:absolute;margin-left:154pt;margin-top:334pt;width:79pt;height:60pt;z-index:25322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wNbPA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DYbwNb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30592" behindDoc="0" locked="0" layoutInCell="1" allowOverlap="1" wp14:anchorId="36130A0B" wp14:editId="137527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38" name="Rectangle 2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772840-4850-634C-8616-063CB3199E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30A0B" id="Rectangle 2538" o:spid="_x0000_s2125" style="position:absolute;margin-left:154pt;margin-top:334pt;width:79pt;height:60pt;z-index:25323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Ck01ue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31616" behindDoc="0" locked="0" layoutInCell="1" allowOverlap="1" wp14:anchorId="1088B5F1" wp14:editId="67B89D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39" name="Rectangle 2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72AB33-F723-E043-93DC-B9234F9FC1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8B5F1" id="Rectangle 2539" o:spid="_x0000_s2126" style="position:absolute;margin-left:154pt;margin-top:334pt;width:79pt;height:60pt;z-index:25323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qb+OwIAAEM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Oqupv4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32640" behindDoc="0" locked="0" layoutInCell="1" allowOverlap="1" wp14:anchorId="306D7535" wp14:editId="72362D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40" name="Rectangle 2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967131-AD08-3643-8A6D-D8E313CFD7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D7535" id="Rectangle 2540" o:spid="_x0000_s2127" style="position:absolute;margin-left:154pt;margin-top:334pt;width:79pt;height:60pt;z-index:25323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T2WOg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33664" behindDoc="0" locked="0" layoutInCell="1" allowOverlap="1" wp14:anchorId="23749B8C" wp14:editId="4B8002B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41" name="Rectangle 2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ECB801-B09B-1441-ABB4-3C1E182B32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49B8C" id="Rectangle 2541" o:spid="_x0000_s2128" style="position:absolute;margin-left:154pt;margin-top:334pt;width:79pt;height:60pt;z-index:25323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p0NPQIAAEM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5j6dDT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34688" behindDoc="0" locked="0" layoutInCell="1" allowOverlap="1" wp14:anchorId="08F5949B" wp14:editId="5052BB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42" name="Rectangle 2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83217B-4771-3347-B3AD-73742DB799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5949B" id="Rectangle 2542" o:spid="_x0000_s2129" style="position:absolute;margin-left:154pt;margin-top:334pt;width:79pt;height:60pt;z-index:25323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JecMRD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35712" behindDoc="0" locked="0" layoutInCell="1" allowOverlap="1" wp14:anchorId="10F0ECE2" wp14:editId="05BC4E7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43" name="Rectangle 2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067DF3-7D75-914C-B6CA-CA034324F9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0ECE2" id="Rectangle 2543" o:spid="_x0000_s2130" style="position:absolute;margin-left:154pt;margin-top:334pt;width:79pt;height:60pt;z-index:25323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6yJOw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PUfrIk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36736" behindDoc="0" locked="0" layoutInCell="1" allowOverlap="1" wp14:anchorId="241B76E3" wp14:editId="4CACB0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44" name="Rectangle 2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AB7501-9A99-3147-B3C7-5E8CD52B91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B76E3" id="Rectangle 2544" o:spid="_x0000_s2131" style="position:absolute;margin-left:154pt;margin-top:334pt;width:79pt;height:60pt;z-index:25323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R48vgT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37760" behindDoc="0" locked="0" layoutInCell="1" allowOverlap="1" wp14:anchorId="180621ED" wp14:editId="3E5048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45" name="Rectangle 2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BC451A-350F-DA40-846C-684501121B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621ED" id="Rectangle 2545" o:spid="_x0000_s2132" style="position:absolute;margin-left:154pt;margin-top:334pt;width:79pt;height:60pt;z-index:25323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3A9PQ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ZXNwPT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38784" behindDoc="0" locked="0" layoutInCell="1" allowOverlap="1" wp14:anchorId="290B99E6" wp14:editId="3D1BDD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46" name="Rectangle 2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7E0CAC-7894-B541-A7FE-A0AE174250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0B99E6" id="Rectangle 2546" o:spid="_x0000_s2133" style="position:absolute;margin-left:154pt;margin-top:334pt;width:79pt;height:60pt;z-index:25323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CwdR5T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39808" behindDoc="0" locked="0" layoutInCell="1" allowOverlap="1" wp14:anchorId="710F519F" wp14:editId="73BB34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47" name="Rectangle 2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477BB6-77AC-3D48-BFC8-19997E8A1A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F519F" id="Rectangle 2547" o:spid="_x0000_s2134" style="position:absolute;margin-left:154pt;margin-top:334pt;width:79pt;height:60pt;z-index:25323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qDq/Mj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40832" behindDoc="0" locked="0" layoutInCell="1" allowOverlap="1" wp14:anchorId="6FC9ABB8" wp14:editId="26CDA4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48" name="Rectangle 2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3B7D51-C19E-EC40-9106-52A73D3996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9ABB8" id="Rectangle 2548" o:spid="_x0000_s2135" style="position:absolute;margin-left:154pt;margin-top:334pt;width:79pt;height:60pt;z-index:25324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wlkY0D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41856" behindDoc="0" locked="0" layoutInCell="1" allowOverlap="1" wp14:anchorId="3A2EDF63" wp14:editId="333C9F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49" name="Rectangle 2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AE18B5-E2FE-3845-85AC-DA2D2684D7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EDF63" id="Rectangle 2549" o:spid="_x0000_s2136" style="position:absolute;margin-left:154pt;margin-top:334pt;width:79pt;height:60pt;z-index:25324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s0IOw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EJqzQg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42880" behindDoc="0" locked="0" layoutInCell="1" allowOverlap="1" wp14:anchorId="37CD1B3A" wp14:editId="529A60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50" name="Rectangle 2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094B89-7A05-1B48-AE00-72BD42AE69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CD1B3A" id="Rectangle 2550" o:spid="_x0000_s2137" style="position:absolute;margin-left:154pt;margin-top:334pt;width:79pt;height:60pt;z-index:25324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IFPhjc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43904" behindDoc="0" locked="0" layoutInCell="1" allowOverlap="1" wp14:anchorId="076C6654" wp14:editId="649E52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51" name="Rectangle 2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2F2ECD-43A5-AB46-B75E-324AAA72A9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6C6654" id="Rectangle 2551" o:spid="_x0000_s2138" style="position:absolute;margin-left:154pt;margin-top:334pt;width:79pt;height:60pt;z-index:25324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o7PZiz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44928" behindDoc="0" locked="0" layoutInCell="1" allowOverlap="1" wp14:anchorId="28D0A663" wp14:editId="678BF74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52" name="Rectangle 2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F4FB19-E7D8-844C-8220-EF83A05B0B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0A663" id="Rectangle 2552" o:spid="_x0000_s2139" style="position:absolute;margin-left:154pt;margin-top:334pt;width:79pt;height:48pt;z-index:25324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s9o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45952" behindDoc="0" locked="0" layoutInCell="1" allowOverlap="1" wp14:anchorId="7F9A84C1" wp14:editId="65E3ED2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53" name="Rectangle 2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BF403B-7732-E844-A4F6-CC81CAA705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A84C1" id="Rectangle 2553" o:spid="_x0000_s2140" style="position:absolute;margin-left:154pt;margin-top:334pt;width:79pt;height:48pt;z-index:25324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m+lPQIAAEM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YPJvpT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46976" behindDoc="0" locked="0" layoutInCell="1" allowOverlap="1" wp14:anchorId="740CDF21" wp14:editId="2CD8F4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54" name="Rectangle 2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C3A4B9-D30B-DD45-A4C1-601BA6EF6D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CDF21" id="Rectangle 2554" o:spid="_x0000_s2141" style="position:absolute;margin-left:154pt;margin-top:334pt;width:79pt;height:48pt;z-index:25324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ROKPQIAAEM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xL0Tij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48000" behindDoc="0" locked="0" layoutInCell="1" allowOverlap="1" wp14:anchorId="1A294BCA" wp14:editId="3D4D44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55" name="Rectangle 2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18FB98-17AF-A541-B780-EFEC873303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94BCA" id="Rectangle 2555" o:spid="_x0000_s2142" style="position:absolute;margin-left:154pt;margin-top:334pt;width:79pt;height:48pt;z-index:2532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rMRPA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DwnrMR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49024" behindDoc="0" locked="0" layoutInCell="1" allowOverlap="1" wp14:anchorId="58394F83" wp14:editId="29AC40C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56" name="Rectangle 2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9654AA-C1DC-FB4F-B3EA-187DF45BBC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394F83" id="Rectangle 2556" o:spid="_x0000_s2143" style="position:absolute;margin-left:154pt;margin-top:334pt;width:79pt;height:48pt;z-index:25324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N1/PQ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JZjdfz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50048" behindDoc="0" locked="0" layoutInCell="1" allowOverlap="1" wp14:anchorId="503E43F3" wp14:editId="7FC18E7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57" name="Rectangle 2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34715C-183F-D04E-B7BC-001F8852CF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3E43F3" id="Rectangle 2557" o:spid="_x0000_s2144" style="position:absolute;margin-left:154pt;margin-top:334pt;width:79pt;height:48pt;z-index:25325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IM5PQ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KwiDOT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51072" behindDoc="0" locked="0" layoutInCell="1" allowOverlap="1" wp14:anchorId="3F82D56D" wp14:editId="194295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58" name="Rectangle 2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6A4FA42-8DD1-B640-A578-5F2ED7774A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2D56D" id="Rectangle 2558" o:spid="_x0000_s2145" style="position:absolute;margin-left:154pt;margin-top:334pt;width:79pt;height:48pt;z-index:25325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Nv8Og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52096" behindDoc="0" locked="0" layoutInCell="1" allowOverlap="1" wp14:anchorId="2A80A0CA" wp14:editId="23A540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59" name="Rectangle 2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E4EB48-4E07-3747-9C0A-EB5AF0C42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80A0CA" id="Rectangle 2559" o:spid="_x0000_s2146" style="position:absolute;margin-left:154pt;margin-top:334pt;width:79pt;height:48pt;z-index:25325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JZ3PAIAAEM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CKFJZ3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53120" behindDoc="0" locked="0" layoutInCell="1" allowOverlap="1" wp14:anchorId="15B0BCCC" wp14:editId="38478B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60" name="Rectangle 2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BD4691-CBBE-5A4B-A5C6-5F9A2EA35C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0BCCC" id="Rectangle 2560" o:spid="_x0000_s2147" style="position:absolute;margin-left:154pt;margin-top:334pt;width:79pt;height:48pt;z-index:25325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DJYULr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54144" behindDoc="0" locked="0" layoutInCell="1" allowOverlap="1" wp14:anchorId="2BBD43C5" wp14:editId="16DDAE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61" name="Rectangle 2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02B86B-26CF-D748-8CC4-EE8061EB7F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D43C5" id="Rectangle 2561" o:spid="_x0000_s2148" style="position:absolute;margin-left:154pt;margin-top:334pt;width:79pt;height:48pt;z-index:2532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D9QuJw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55168" behindDoc="0" locked="0" layoutInCell="1" allowOverlap="1" wp14:anchorId="518092E7" wp14:editId="4C9087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62" name="Rectangle 2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479B69-6DFD-DC4A-913F-B4A1BF23BF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092E7" id="Rectangle 2562" o:spid="_x0000_s2149" style="position:absolute;margin-left:154pt;margin-top:334pt;width:79pt;height:48pt;z-index:2532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KESMHj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56192" behindDoc="0" locked="0" layoutInCell="1" allowOverlap="1" wp14:anchorId="5FBA768B" wp14:editId="0F62933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63" name="Rectangle 2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597901-D257-A54E-936F-C12E1E4926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A768B" id="Rectangle 2563" o:spid="_x0000_s2150" style="position:absolute;margin-left:154pt;margin-top:334pt;width:79pt;height:48pt;z-index:2532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9P0PQIAAEM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7mPT9D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57216" behindDoc="0" locked="0" layoutInCell="1" allowOverlap="1" wp14:anchorId="53B70504" wp14:editId="2F4848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64" name="Rectangle 2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94C014-2DB3-614B-A926-0F0F64D441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70504" id="Rectangle 2564" o:spid="_x0000_s2151" style="position:absolute;margin-left:154pt;margin-top:334pt;width:79pt;height:48pt;z-index:2532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1D8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58240" behindDoc="0" locked="0" layoutInCell="1" allowOverlap="1" wp14:anchorId="030BFBF0" wp14:editId="7DCCE0D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65" name="Rectangle 2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4DBAF9-0D20-3743-95A4-41FB618F34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BFBF0" id="Rectangle 2565" o:spid="_x0000_s2152" style="position:absolute;margin-left:154pt;margin-top:334pt;width:79pt;height:48pt;z-index:2532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PBnPQIAAEM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aNDwZz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59264" behindDoc="0" locked="0" layoutInCell="1" allowOverlap="1" wp14:anchorId="37DB1404" wp14:editId="6A9BC1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66" name="Rectangle 2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342E68-1C91-4342-9B79-4F8E0A3ED1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DB1404" id="Rectangle 2566" o:spid="_x0000_s2153" style="position:absolute;margin-left:154pt;margin-top:334pt;width:79pt;height:48pt;z-index:2532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WEuPQ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qwlhLj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60288" behindDoc="0" locked="0" layoutInCell="1" allowOverlap="1" wp14:anchorId="746BB78D" wp14:editId="636D92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67" name="Rectangle 2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7059DC-A998-8049-9FE0-3D575F5BEA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6BB78D" id="Rectangle 2567" o:spid="_x0000_s2154" style="position:absolute;margin-left:154pt;margin-top:334pt;width:79pt;height:48pt;z-index:2532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sBP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61312" behindDoc="0" locked="0" layoutInCell="1" allowOverlap="1" wp14:anchorId="7D8FE4EE" wp14:editId="144E76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68" name="Rectangle 2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C4B2E4-8E25-F949-AA22-26AD38F4B9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8FE4EE" id="Rectangle 2568" o:spid="_x0000_s2155" style="position:absolute;margin-left:154pt;margin-top:334pt;width:79pt;height:48pt;z-index:2532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z/qYij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62336" behindDoc="0" locked="0" layoutInCell="1" allowOverlap="1" wp14:anchorId="21194032" wp14:editId="60C084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69" name="Rectangle 2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4B56D4-7195-1842-919F-D2F434C932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94032" id="Rectangle 2569" o:spid="_x0000_s2156" style="position:absolute;margin-left:154pt;margin-top:334pt;width:79pt;height:48pt;z-index:2532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rJ1PAIAAEM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BZFrJ1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63360" behindDoc="0" locked="0" layoutInCell="1" allowOverlap="1" wp14:anchorId="54A5F1CA" wp14:editId="7D39AD3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70" name="Rectangle 2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E38AFA-C1F7-9045-910F-6A31C1F778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A5F1CA" id="Rectangle 2570" o:spid="_x0000_s2157" style="position:absolute;margin-left:154pt;margin-top:334pt;width:79pt;height:48pt;z-index:2532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/lKOg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64384" behindDoc="0" locked="0" layoutInCell="1" allowOverlap="1" wp14:anchorId="28B636B3" wp14:editId="715D3B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71" name="Rectangle 2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17F17C6-5789-444F-879A-BE5FAFB517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636B3" id="Rectangle 2571" o:spid="_x0000_s2158" style="position:absolute;margin-left:154pt;margin-top:334pt;width:79pt;height:48pt;z-index:2532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FnRPA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CuEFnR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65408" behindDoc="0" locked="0" layoutInCell="1" allowOverlap="1" wp14:anchorId="20B81339" wp14:editId="50C632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72" name="Rectangle 2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0F1B04-7B20-FC40-9F66-320777CAC3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81339" id="Rectangle 2572" o:spid="_x0000_s2159" style="position:absolute;margin-left:154pt;margin-top:334pt;width:79pt;height:48pt;z-index:2532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bcnImD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66432" behindDoc="0" locked="0" layoutInCell="1" allowOverlap="1" wp14:anchorId="5E7BB780" wp14:editId="4B3B96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73" name="Rectangle 2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DA96F9-68B1-0E4A-AFC1-A657AD45E9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BB780" id="Rectangle 2573" o:spid="_x0000_s2160" style="position:absolute;margin-left:154pt;margin-top:334pt;width:79pt;height:60pt;z-index:2532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hDYPA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B7jhDY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67456" behindDoc="0" locked="0" layoutInCell="1" allowOverlap="1" wp14:anchorId="481B9065" wp14:editId="647F468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74" name="Rectangle 2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38780F-25E4-8047-BAD6-C8F004BBC6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B9065" id="Rectangle 2574" o:spid="_x0000_s2161" style="position:absolute;margin-left:154pt;margin-top:334pt;width:79pt;height:60pt;z-index:2532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pPQPQ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yR6T0D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68480" behindDoc="0" locked="0" layoutInCell="1" allowOverlap="1" wp14:anchorId="01C1D96E" wp14:editId="04BEF46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75" name="Rectangle 2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1C9712-0647-0B41-A0E0-0B63D124C6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1D96E" id="Rectangle 2575" o:spid="_x0000_s2162" style="position:absolute;margin-left:154pt;margin-top:334pt;width:79pt;height:60pt;z-index:2532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sxsPQ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6+LMbD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69504" behindDoc="0" locked="0" layoutInCell="1" allowOverlap="1" wp14:anchorId="2CB2EA0A" wp14:editId="66C94B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76" name="Rectangle 2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BA3014-D86D-934E-A951-1EAEAEFF18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2EA0A" id="Rectangle 2576" o:spid="_x0000_s2163" style="position:absolute;margin-left:154pt;margin-top:334pt;width:79pt;height:48pt;z-index:2532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9qPPA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D4W9qP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70528" behindDoc="0" locked="0" layoutInCell="1" allowOverlap="1" wp14:anchorId="5356E2B8" wp14:editId="4744805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77" name="Rectangle 2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9C15EE-3A9A-1648-87FA-DAB733AA40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6E2B8" id="Rectangle 2577" o:spid="_x0000_s2164" style="position:absolute;margin-left:154pt;margin-top:334pt;width:79pt;height:48pt;z-index:2532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HvuPQ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4BR77j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71552" behindDoc="0" locked="0" layoutInCell="1" allowOverlap="1" wp14:anchorId="29FB643E" wp14:editId="2C4156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78" name="Rectangle 2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46389C-2B4D-EB47-9A02-CA4F119FDE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B643E" id="Rectangle 2578" o:spid="_x0000_s2165" style="position:absolute;margin-left:154pt;margin-top:334pt;width:79pt;height:48pt;z-index:2532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infcDD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72576" behindDoc="0" locked="0" layoutInCell="1" allowOverlap="1" wp14:anchorId="61A2F3C8" wp14:editId="436F2A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79" name="Rectangle 2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B49AC5-F82A-A840-B478-890258B08D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A2F3C8" id="Rectangle 2579" o:spid="_x0000_s2166" style="position:absolute;margin-left:154pt;margin-top:334pt;width:79pt;height:60pt;z-index:2532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SeKOwIAAEM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D2RJ4o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73600" behindDoc="0" locked="0" layoutInCell="1" allowOverlap="1" wp14:anchorId="1AB2F1F9" wp14:editId="5DF992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80" name="Rectangle 2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689186-C2D0-FD48-95E7-1C6F1119D5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2F1F9" id="Rectangle 2580" o:spid="_x0000_s2167" style="position:absolute;margin-left:154pt;margin-top:334pt;width:79pt;height:60pt;z-index:2532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CIyVK5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74624" behindDoc="0" locked="0" layoutInCell="1" allowOverlap="1" wp14:anchorId="4A6AD04C" wp14:editId="7EC5D3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927100"/>
                      <wp:effectExtent l="0" t="0" r="0" b="0"/>
                      <wp:wrapNone/>
                      <wp:docPr id="2581" name="Rectangle 2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07B362-D0FF-B044-BD96-182BE0AADB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6AD04C" id="Rectangle 2581" o:spid="_x0000_s2168" style="position:absolute;margin-left:154pt;margin-top:334pt;width:77pt;height:73pt;z-index:2532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75648" behindDoc="0" locked="0" layoutInCell="1" allowOverlap="1" wp14:anchorId="06561BB8" wp14:editId="307218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82" name="Rectangle 2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364C07-0867-094A-A672-CFE37C625F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561BB8" id="Rectangle 2582" o:spid="_x0000_s2169" style="position:absolute;margin-left:154pt;margin-top:334pt;width:79pt;height:60pt;z-index:2532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aeycTD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76672" behindDoc="0" locked="0" layoutInCell="1" allowOverlap="1" wp14:anchorId="2415F78C" wp14:editId="79C68C1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863600"/>
                      <wp:effectExtent l="0" t="0" r="0" b="0"/>
                      <wp:wrapNone/>
                      <wp:docPr id="2583" name="Rectangle 2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CD6277-8652-FE44-91D8-4F39C2342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5F78C" id="Rectangle 2583" o:spid="_x0000_s2170" style="position:absolute;margin-left:154pt;margin-top:334pt;width:77pt;height:68pt;z-index:2532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mqM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77696" behindDoc="0" locked="0" layoutInCell="1" allowOverlap="1" wp14:anchorId="50F99DE8" wp14:editId="132BAC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927100"/>
                      <wp:effectExtent l="0" t="0" r="0" b="0"/>
                      <wp:wrapNone/>
                      <wp:docPr id="2584" name="Rectangle 2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E30A7D1-43B6-FE4F-BA37-470BF0912D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F99DE8" id="Rectangle 2584" o:spid="_x0000_s2171" style="position:absolute;margin-left:154pt;margin-top:334pt;width:77pt;height:73pt;z-index:2532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78720" behindDoc="0" locked="0" layoutInCell="1" allowOverlap="1" wp14:anchorId="0D91981C" wp14:editId="258516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85" name="Rectangle 2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7F5C5D-F540-664A-8F18-E9F223ABF2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91981C" id="Rectangle 2585" o:spid="_x0000_s2172" style="position:absolute;margin-left:154pt;margin-top:334pt;width:79pt;height:60pt;z-index:25327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x8S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D+nHxI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79744" behindDoc="0" locked="0" layoutInCell="1" allowOverlap="1" wp14:anchorId="7DCC869D" wp14:editId="2A5528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927100"/>
                      <wp:effectExtent l="0" t="0" r="0" b="0"/>
                      <wp:wrapNone/>
                      <wp:docPr id="2586" name="Rectangle 2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25E6C3-9897-F44F-AB7B-1F0F407372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CC869D" id="Rectangle 2586" o:spid="_x0000_s2173" style="position:absolute;margin-left:154pt;margin-top:334pt;width:77pt;height:73pt;z-index:2532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80768" behindDoc="0" locked="0" layoutInCell="1" allowOverlap="1" wp14:anchorId="1FEE4DAC" wp14:editId="142675E3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4241800</wp:posOffset>
                      </wp:positionV>
                      <wp:extent cx="977900" cy="927100"/>
                      <wp:effectExtent l="0" t="0" r="0" b="0"/>
                      <wp:wrapNone/>
                      <wp:docPr id="2587" name="Rectangle 2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536171F-711A-1C41-9BF5-F924CFB39D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E4DAC" id="Rectangle 2587" o:spid="_x0000_s2174" style="position:absolute;margin-left:155pt;margin-top:334pt;width:77pt;height:73pt;z-index:2532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MRoOQ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81792" behindDoc="0" locked="0" layoutInCell="1" allowOverlap="1" wp14:anchorId="228533FF" wp14:editId="6B288F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88" name="Rectangle 2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F0DE13-3F90-F441-ABEE-8543D4964B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533FF" id="Rectangle 2588" o:spid="_x0000_s2175" style="position:absolute;margin-left:154pt;margin-top:334pt;width:79pt;height:60pt;z-index:25328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COUojY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82816" behindDoc="0" locked="0" layoutInCell="1" allowOverlap="1" wp14:anchorId="0E1FE251" wp14:editId="7839F2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927100"/>
                      <wp:effectExtent l="0" t="0" r="0" b="0"/>
                      <wp:wrapNone/>
                      <wp:docPr id="2589" name="Rectangle 2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283938-9B2F-BA4B-BE5B-9D97F3F7EE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FE251" id="Rectangle 2589" o:spid="_x0000_s2176" style="position:absolute;margin-left:154pt;margin-top:334pt;width:77pt;height:73pt;z-index:25328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nT7OQ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83840" behindDoc="0" locked="0" layoutInCell="1" allowOverlap="1" wp14:anchorId="622C1BF8" wp14:editId="5139D25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901700"/>
                      <wp:effectExtent l="0" t="0" r="0" b="0"/>
                      <wp:wrapNone/>
                      <wp:docPr id="2590" name="Rectangle 2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9922CF-876E-A54B-B469-8E459F37EA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2C1BF8" id="Rectangle 2590" o:spid="_x0000_s2177" style="position:absolute;margin-left:154pt;margin-top:334pt;width:77pt;height:71pt;z-index:2532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84864" behindDoc="0" locked="0" layoutInCell="1" allowOverlap="1" wp14:anchorId="3246ED88" wp14:editId="66134E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91" name="Rectangle 2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CA92D6-AF1E-7544-B859-FCA06CD843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6ED88" id="Rectangle 2591" o:spid="_x0000_s2178" style="position:absolute;margin-left:154pt;margin-top:334pt;width:79pt;height:60pt;z-index:25328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77hJgz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85888" behindDoc="0" locked="0" layoutInCell="1" allowOverlap="1" wp14:anchorId="0DB390A6" wp14:editId="3CC0F1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92" name="Rectangle 2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D7640B-63A6-9B43-82E7-19E2960930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B390A6" id="Rectangle 2592" o:spid="_x0000_s2179" style="position:absolute;margin-left:154pt;margin-top:334pt;width:79pt;height:60pt;z-index:2532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LGHYyj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86912" behindDoc="0" locked="0" layoutInCell="1" allowOverlap="1" wp14:anchorId="510BA904" wp14:editId="475FD05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93" name="Rectangle 2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DFA6FB-FBD9-F34D-98BE-7129EFD053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0BA904" id="Rectangle 2593" o:spid="_x0000_s2180" style="position:absolute;margin-left:154pt;margin-top:334pt;width:79pt;height:60pt;z-index:2532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XgH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PyZeAc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87936" behindDoc="0" locked="0" layoutInCell="1" allowOverlap="1" wp14:anchorId="41C8D4A0" wp14:editId="5091E6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94" name="Rectangle 2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C1572B-13CF-5D49-A03D-F6DC042CA3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C8D4A0" id="Rectangle 2594" o:spid="_x0000_s2181" style="position:absolute;margin-left:154pt;margin-top:334pt;width:79pt;height:60pt;z-index:25328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Tgn7Dz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88960" behindDoc="0" locked="0" layoutInCell="1" allowOverlap="1" wp14:anchorId="083ED793" wp14:editId="6DE0E3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95" name="Rectangle 2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5910F7-8887-9947-84E8-FAC4F7EB37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3ED793" id="Rectangle 2595" o:spid="_x0000_s2182" style="position:absolute;margin-left:154pt;margin-top:334pt;width:79pt;height:60pt;z-index:2532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aSzPQ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bPWksz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89984" behindDoc="0" locked="0" layoutInCell="1" allowOverlap="1" wp14:anchorId="6790925A" wp14:editId="304B87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96" name="Rectangle 2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58E437-0B44-9B45-8707-F6B00403C3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0925A" id="Rectangle 2596" o:spid="_x0000_s2183" style="position:absolute;margin-left:154pt;margin-top:334pt;width:79pt;height:60pt;z-index:25328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8rdPA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C588rd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91008" behindDoc="0" locked="0" layoutInCell="1" allowOverlap="1" wp14:anchorId="5C8E76B5" wp14:editId="606CED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97" name="Rectangle 2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D19600-D839-B04D-9C55-0B7BEEFAC7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E76B5" id="Rectangle 2597" o:spid="_x0000_s2184" style="position:absolute;margin-left:154pt;margin-top:334pt;width:79pt;height:60pt;z-index:2532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Gu8PQ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obxrvD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92032" behindDoc="0" locked="0" layoutInCell="1" allowOverlap="1" wp14:anchorId="4DCDCEE7" wp14:editId="6B8757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98" name="Rectangle 2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3D48C3-2AB3-2A4A-B0F6-11F2FAABAB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DCEE7" id="Rectangle 2598" o:spid="_x0000_s2185" style="position:absolute;margin-left:154pt;margin-top:334pt;width:79pt;height:60pt;z-index:25329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y9/MXj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93056" behindDoc="0" locked="0" layoutInCell="1" allowOverlap="1" wp14:anchorId="4245CB8F" wp14:editId="0A9F15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99" name="Rectangle 2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9C94152-4F2F-AE42-9F7B-01D2B95BDF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45CB8F" id="Rectangle 2599" o:spid="_x0000_s2186" style="position:absolute;margin-left:154pt;margin-top:334pt;width:79pt;height:60pt;z-index:25329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4HVOw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BZ/gdU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94080" behindDoc="0" locked="0" layoutInCell="1" allowOverlap="1" wp14:anchorId="1407ABB6" wp14:editId="055316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00" name="Rectangle 2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53B180-CFB1-DF4B-AFBC-2CFFE3E59E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7ABB6" id="Rectangle 2600" o:spid="_x0000_s2187" style="position:absolute;margin-left:154pt;margin-top:334pt;width:79pt;height:60pt;z-index:2532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M8Tx4M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95104" behindDoc="0" locked="0" layoutInCell="1" allowOverlap="1" wp14:anchorId="5F819549" wp14:editId="094903F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01" name="Rectangle 2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C81EC2-14A5-3A49-A1F1-E37E11F360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19549" id="Rectangle 2601" o:spid="_x0000_s2188" style="position:absolute;margin-left:154pt;margin-top:334pt;width:79pt;height:60pt;z-index:2532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5g/PAIAAEM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Dt75g/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96128" behindDoc="0" locked="0" layoutInCell="1" allowOverlap="1" wp14:anchorId="5128CFAD" wp14:editId="25B3F03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02" name="Rectangle 2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105932-EC04-024D-A83D-7E0C1B53FF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8CFAD" id="Rectangle 2602" o:spid="_x0000_s2189" style="position:absolute;margin-left:154pt;margin-top:334pt;width:79pt;height:60pt;z-index:25329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fZROw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Djp9lE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97152" behindDoc="0" locked="0" layoutInCell="1" allowOverlap="1" wp14:anchorId="031476E9" wp14:editId="432269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03" name="Rectangle 2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691D87-E4D8-DD4C-8CC7-9E56C09C1A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476E9" id="Rectangle 2603" o:spid="_x0000_s2190" style="position:absolute;margin-left:154pt;margin-top:334pt;width:79pt;height:60pt;z-index:25329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DoEVac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98176" behindDoc="0" locked="0" layoutInCell="1" allowOverlap="1" wp14:anchorId="1A43227E" wp14:editId="1C8F0D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04" name="Rectangle 2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9C2C76-2CE0-3240-B6C9-D01DFDBD99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43227E" id="Rectangle 2604" o:spid="_x0000_s2191" style="position:absolute;margin-left:154pt;margin-top:334pt;width:79pt;height:60pt;z-index:25329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TF4qsz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99200" behindDoc="0" locked="0" layoutInCell="1" allowOverlap="1" wp14:anchorId="3714E707" wp14:editId="37EFD36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05" name="Rectangle 2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36DD6B-79B9-0B4D-8346-05FC057311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4E707" id="Rectangle 2605" o:spid="_x0000_s2192" style="position:absolute;margin-left:154pt;margin-top:334pt;width:79pt;height:60pt;z-index:25329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YooOw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Hh9iig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00224" behindDoc="0" locked="0" layoutInCell="1" allowOverlap="1" wp14:anchorId="068E0AC9" wp14:editId="124077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06" name="Rectangle 2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1A5648-FF4E-A84D-A651-CE36A9569B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8E0AC9" id="Rectangle 2606" o:spid="_x0000_s2193" style="position:absolute;margin-left:154pt;margin-top:334pt;width:79pt;height:60pt;z-index:25330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+RGPAIAAEM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Cte+RG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01248" behindDoc="0" locked="0" layoutInCell="1" allowOverlap="1" wp14:anchorId="4E4357FD" wp14:editId="089364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07" name="Rectangle 2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5991EA-6F25-3E45-9D88-C84912B840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4357FD" id="Rectangle 2607" o:spid="_x0000_s2194" style="position:absolute;margin-left:154pt;margin-top:334pt;width:79pt;height:60pt;z-index:25330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7oAPAIAAEM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Cj67oA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02272" behindDoc="0" locked="0" layoutInCell="1" allowOverlap="1" wp14:anchorId="1989D335" wp14:editId="57785E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08" name="Rectangle 2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A8937C-14BF-3741-8718-BCE0F0DE87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89D335" id="Rectangle 2608" o:spid="_x0000_s2195" style="position:absolute;margin-left:154pt;margin-top:334pt;width:79pt;height:60pt;z-index:25330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+LF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03296" behindDoc="0" locked="0" layoutInCell="1" allowOverlap="1" wp14:anchorId="3FE0D55E" wp14:editId="2F665F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09" name="Rectangle 2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09C53C-5E08-3F45-805E-25D1E3C4C4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0D55E" id="Rectangle 2609" o:spid="_x0000_s2196" style="position:absolute;margin-left:154pt;margin-top:334pt;width:79pt;height:60pt;z-index:25330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DcdPAIAAEM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BfZDcd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04320" behindDoc="0" locked="0" layoutInCell="1" allowOverlap="1" wp14:anchorId="056E525E" wp14:editId="745A95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10" name="Rectangle 2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47E8E0-DCAA-4849-8C37-FA0C3C1625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6E525E" id="Rectangle 2610" o:spid="_x0000_s2197" style="position:absolute;margin-left:154pt;margin-top:334pt;width:79pt;height:60pt;z-index:25330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IqegwU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05344" behindDoc="0" locked="0" layoutInCell="1" allowOverlap="1" wp14:anchorId="521A9015" wp14:editId="601645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11" name="Rectangle 2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2BAF56-EDDF-0541-86B5-0496767492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1A9015" id="Rectangle 2611" o:spid="_x0000_s2198" style="position:absolute;margin-left:154pt;margin-top:334pt;width:79pt;height:60pt;z-index:25330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SOeOwIAAEM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L69I54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06368" behindDoc="0" locked="0" layoutInCell="1" allowOverlap="1" wp14:anchorId="516C91DA" wp14:editId="4D2448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12" name="Rectangle 2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A7594F-19E2-6440-A7A4-4C2E8B0E91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C91DA" id="Rectangle 2612" o:spid="_x0000_s2199" style="position:absolute;margin-left:154pt;margin-top:334pt;width:79pt;height:60pt;z-index:25330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Bru03w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07392" behindDoc="0" locked="0" layoutInCell="1" allowOverlap="1" wp14:anchorId="040FED5F" wp14:editId="72120D7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13" name="Rectangle 2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72DEFA-DCF0-9D4B-8514-D3A64A55BE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0FED5F" id="Rectangle 2613" o:spid="_x0000_s2200" style="position:absolute;margin-left:154pt;margin-top:334pt;width:79pt;height:60pt;z-index:25330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rZwSGj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08416" behindDoc="0" locked="0" layoutInCell="1" allowOverlap="1" wp14:anchorId="399C1BD3" wp14:editId="34E4361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14" name="Rectangle 2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A8CC5E-9F37-174D-A019-793F8D4DD1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9C1BD3" id="Rectangle 2614" o:spid="_x0000_s2201" style="position:absolute;margin-left:154pt;margin-top:334pt;width:79pt;height:48pt;z-index:25330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+mf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09440" behindDoc="0" locked="0" layoutInCell="1" allowOverlap="1" wp14:anchorId="31FC9C73" wp14:editId="430ABE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15" name="Rectangle 2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8B51266-9997-DA49-922E-C17CA7BDA9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C9C73" id="Rectangle 2615" o:spid="_x0000_s2202" style="position:absolute;margin-left:154pt;margin-top:334pt;width:79pt;height:48pt;z-index:25330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EkEPQ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7ZBJBD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10464" behindDoc="0" locked="0" layoutInCell="1" allowOverlap="1" wp14:anchorId="0E2E6206" wp14:editId="247330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16" name="Rectangle 2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5A9363-5952-5244-8A90-9AA3E3B1A7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E6206" id="Rectangle 2616" o:spid="_x0000_s2203" style="position:absolute;margin-left:154pt;margin-top:334pt;width:79pt;height:48pt;z-index:25331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dhNPQIAAEM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LknYTT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11488" behindDoc="0" locked="0" layoutInCell="1" allowOverlap="1" wp14:anchorId="722A0A5B" wp14:editId="51DC3F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17" name="Rectangle 2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DF6E17-8A34-3D4C-9A0B-A67870E524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A0A5B" id="Rectangle 2617" o:spid="_x0000_s2204" style="position:absolute;margin-left:154pt;margin-top:334pt;width:79pt;height:48pt;z-index:25331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nksPA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A2Bnks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12512" behindDoc="0" locked="0" layoutInCell="1" allowOverlap="1" wp14:anchorId="098536A9" wp14:editId="568EA9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18" name="Rectangle 2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721875-8C4A-2049-8F2E-E8FC49FEED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536A9" id="Rectangle 2618" o:spid="_x0000_s2205" style="position:absolute;margin-left:154pt;margin-top:334pt;width:79pt;height:48pt;z-index:25331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Sroh6T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13536" behindDoc="0" locked="0" layoutInCell="1" allowOverlap="1" wp14:anchorId="3A0728CC" wp14:editId="3FB4DE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19" name="Rectangle 2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BF815A-8C4F-8746-ABAF-F50ABF514B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728CC" id="Rectangle 2619" o:spid="_x0000_s2206" style="position:absolute;margin-left:154pt;margin-top:334pt;width:79pt;height:48pt;z-index:25331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LF3PAIAAEMEAAAOAAAAZHJzL2Uyb0RvYy54bWysU0tv2zAMvg/YfxB0d/ysY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AOqLF3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14560" behindDoc="0" locked="0" layoutInCell="1" allowOverlap="1" wp14:anchorId="18C0C854" wp14:editId="36D1F34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20" name="Rectangle 2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4B6137-8590-1D42-914F-8763322742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0C854" id="Rectangle 2620" o:spid="_x0000_s2207" style="position:absolute;margin-left:154pt;margin-top:334pt;width:79pt;height:48pt;z-index:25331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15584" behindDoc="0" locked="0" layoutInCell="1" allowOverlap="1" wp14:anchorId="2F6E4CC0" wp14:editId="35831B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21" name="Rectangle 2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2FE870-22EF-944A-A9E1-74F92019C3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E4CC0" id="Rectangle 2621" o:spid="_x0000_s2208" style="position:absolute;margin-left:154pt;margin-top:334pt;width:79pt;height:48pt;z-index:25331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TpXPAIAAEM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BvITpX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16608" behindDoc="0" locked="0" layoutInCell="1" allowOverlap="1" wp14:anchorId="01C0B903" wp14:editId="59865E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22" name="Rectangle 2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647CA9-1DC7-4D45-A02C-E0942DD9C9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0B903" id="Rectangle 2622" o:spid="_x0000_s2209" style="position:absolute;margin-left:154pt;margin-top:334pt;width:79pt;height:48pt;z-index:25331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Cs+Kse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17632" behindDoc="0" locked="0" layoutInCell="1" allowOverlap="1" wp14:anchorId="12DDF691" wp14:editId="6848E3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23" name="Rectangle 2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E8DA39-BEEB-D247-9AEF-2BADB7E754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DF691" id="Rectangle 2623" o:spid="_x0000_s2210" style="position:absolute;margin-left:154pt;margin-top:334pt;width:79pt;height:48pt;z-index:25331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18656" behindDoc="0" locked="0" layoutInCell="1" allowOverlap="1" wp14:anchorId="4F535D3B" wp14:editId="4C2C84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24" name="Rectangle 2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CCEE3A-BFE1-054E-ABAF-8B5E6C697F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35D3B" id="Rectangle 2624" o:spid="_x0000_s2211" style="position:absolute;margin-left:154pt;margin-top:334pt;width:79pt;height:48pt;z-index:25331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IjbPQIAAEMEAAAOAAAAZHJzL2Uyb0RvYy54bWysU99vmzAQfp+0/8HyOwEMo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zpCI2z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19680" behindDoc="0" locked="0" layoutInCell="1" allowOverlap="1" wp14:anchorId="62D71007" wp14:editId="6F8ED5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25" name="Rectangle 2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1C80E3-B9E0-7C4A-B71E-145D6A7FA1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71007" id="Rectangle 2625" o:spid="_x0000_s2212" style="position:absolute;margin-left:154pt;margin-top:334pt;width:79pt;height:48pt;z-index:25331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NdnPQIAAEMEAAAOAAAAZHJzL2Uyb0RvYy54bWysU99vmzAQfp+0/8HyOwEMo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7GzXZz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20704" behindDoc="0" locked="0" layoutInCell="1" allowOverlap="1" wp14:anchorId="559DA9BB" wp14:editId="1C8558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26" name="Rectangle 2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8B2E2D-3551-E84A-AC60-4DC217FD77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DA9BB" id="Rectangle 2626" o:spid="_x0000_s2213" style="position:absolute;margin-left:154pt;margin-top:334pt;width:79pt;height:48pt;z-index:25332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rkJPAIAAEM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A5arkJ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21728" behindDoc="0" locked="0" layoutInCell="1" allowOverlap="1" wp14:anchorId="42A30F76" wp14:editId="0494ED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27" name="Rectangle 2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A61CE3-B788-D249-A6E4-EFCAAA1C9B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30F76" id="Rectangle 2627" o:spid="_x0000_s2214" style="position:absolute;margin-left:154pt;margin-top:334pt;width:79pt;height:48pt;z-index:25332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hoPA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AhJRho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22752" behindDoc="0" locked="0" layoutInCell="1" allowOverlap="1" wp14:anchorId="6066F8FF" wp14:editId="696B37C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28" name="Rectangle 2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472538-0C57-B240-B8C5-B43EE29904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6F8FF" id="Rectangle 2628" o:spid="_x0000_s2215" style="position:absolute;margin-left:154pt;margin-top:334pt;width:79pt;height:48pt;z-index:25332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BLRr+K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23776" behindDoc="0" locked="0" layoutInCell="1" allowOverlap="1" wp14:anchorId="5147079C" wp14:editId="2CFBC8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29" name="Rectangle 2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ED7F75-B968-5E49-88A0-56B82B339B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7079C" id="Rectangle 2629" o:spid="_x0000_s2216" style="position:absolute;margin-left:154pt;margin-top:334pt;width:79pt;height:48pt;z-index:25332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24800" behindDoc="0" locked="0" layoutInCell="1" allowOverlap="1" wp14:anchorId="52423F59" wp14:editId="52850F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30" name="Rectangle 2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85CFFEA-92F8-5E48-90E4-5BA3DCD02A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423F59" id="Rectangle 2630" o:spid="_x0000_s2217" style="position:absolute;margin-left:154pt;margin-top:334pt;width:79pt;height:48pt;z-index:25332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25824" behindDoc="0" locked="0" layoutInCell="1" allowOverlap="1" wp14:anchorId="55B356DD" wp14:editId="5C183BA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31" name="Rectangle 2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034DF8-7BC6-9F43-999A-08E1A5B337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B356DD" id="Rectangle 2631" o:spid="_x0000_s2218" style="position:absolute;margin-left:154pt;margin-top:334pt;width:79pt;height:48pt;z-index:25332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H7RPAIAAEM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AqrH7R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26848" behindDoc="0" locked="0" layoutInCell="1" allowOverlap="1" wp14:anchorId="28B5F1BA" wp14:editId="670747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32" name="Rectangle 2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D13781-DFD6-BC4B-89FE-6E40ECBD41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5F1BA" id="Rectangle 2632" o:spid="_x0000_s2219" style="position:absolute;margin-left:154pt;margin-top:334pt;width:79pt;height:48pt;z-index:25332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27872" behindDoc="0" locked="0" layoutInCell="1" allowOverlap="1" wp14:anchorId="1D5E793B" wp14:editId="4C5DA0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33" name="Rectangle 2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1A1B45-31AC-094C-9E5B-43DBF47ECC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E793B" id="Rectangle 2633" o:spid="_x0000_s2220" style="position:absolute;margin-left:154pt;margin-top:334pt;width:79pt;height:48pt;z-index:25332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rByPAIAAEM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AvUrBy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28896" behindDoc="0" locked="0" layoutInCell="1" allowOverlap="1" wp14:anchorId="3ED4E7B5" wp14:editId="08C9DC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34" name="Rectangle 2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B90F20-7326-C349-A308-8E853E6046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4E7B5" id="Rectangle 2634" o:spid="_x0000_s2221" style="position:absolute;margin-left:154pt;margin-top:334pt;width:79pt;height:48pt;z-index:25332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cxdPQIAAEM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ix3MXT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29920" behindDoc="0" locked="0" layoutInCell="1" allowOverlap="1" wp14:anchorId="43287A57" wp14:editId="02EA3B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35" name="Rectangle 2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3C4BC9-45B3-3642-9BBB-22D21D006A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87A57" id="Rectangle 2635" o:spid="_x0000_s2222" style="position:absolute;margin-left:154pt;margin-top:334pt;width:79pt;height:60pt;z-index:25332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RRLOw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HmBFEs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30944" behindDoc="0" locked="0" layoutInCell="1" allowOverlap="1" wp14:anchorId="6EFCDD7B" wp14:editId="75C998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36" name="Rectangle 2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666A38-CDE8-C84B-ABB6-3E6A7DEA62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FCDD7B" id="Rectangle 2636" o:spid="_x0000_s2223" style="position:absolute;margin-left:154pt;margin-top:334pt;width:79pt;height:60pt;z-index:25333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3olPAIAAEM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Csh3ol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31968" behindDoc="0" locked="0" layoutInCell="1" allowOverlap="1" wp14:anchorId="51E91E75" wp14:editId="7742436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37" name="Rectangle 2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C7A508-82E2-4442-B31D-9F4BA51ABD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91E75" id="Rectangle 2637" o:spid="_x0000_s2224" style="position:absolute;margin-left:154pt;margin-top:334pt;width:79pt;height:60pt;z-index:25333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yRjPAIAAEM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CiFyRj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32992" behindDoc="0" locked="0" layoutInCell="1" allowOverlap="1" wp14:anchorId="4420722D" wp14:editId="2BC905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38" name="Rectangle 2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7DED96-E99C-5448-A294-6537AADEF8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0722D" id="Rectangle 2638" o:spid="_x0000_s2225" style="position:absolute;margin-left:154pt;margin-top:334pt;width:79pt;height:48pt;z-index:25333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34016" behindDoc="0" locked="0" layoutInCell="1" allowOverlap="1" wp14:anchorId="59D8B7EF" wp14:editId="6A15403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39" name="Rectangle 2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C9AB5A-7556-BB4E-8FAD-AC5281202B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8B7EF" id="Rectangle 2639" o:spid="_x0000_s2226" style="position:absolute;margin-left:154pt;margin-top:334pt;width:79pt;height:48pt;z-index:25333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495PAIAAEM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CaA495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35040" behindDoc="0" locked="0" layoutInCell="1" allowOverlap="1" wp14:anchorId="4C4C4EA6" wp14:editId="26720E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40" name="Rectangle 2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DCE02E-6451-B44C-A723-6846274B07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C4EA6" id="Rectangle 2640" o:spid="_x0000_s2227" style="position:absolute;margin-left:154pt;margin-top:334pt;width:79pt;height:48pt;z-index:25333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36064" behindDoc="0" locked="0" layoutInCell="1" allowOverlap="1" wp14:anchorId="00A8AFB4" wp14:editId="6269451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41" name="Rectangle 2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53A5AC-F124-8141-A5CE-4EE884D772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8AFB4" id="Rectangle 2641" o:spid="_x0000_s2228" style="position:absolute;margin-left:154pt;margin-top:334pt;width:79pt;height:60pt;z-index:25333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MwHPAIAAEM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BQLMwH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37088" behindDoc="0" locked="0" layoutInCell="1" allowOverlap="1" wp14:anchorId="7B8D3044" wp14:editId="728197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42" name="Rectangle 2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AA4097-224A-6240-B84B-0CFB1B7598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D3044" id="Rectangle 2642" o:spid="_x0000_s2229" style="position:absolute;margin-left:154pt;margin-top:334pt;width:79pt;height:60pt;z-index:25333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CT9V1O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38112" behindDoc="0" locked="0" layoutInCell="1" allowOverlap="1" wp14:anchorId="70B0A557" wp14:editId="43C3F21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43" name="Rectangle 2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1527F6-82DB-C643-95CE-5FFF5DE671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B0A557" id="Rectangle 2643" o:spid="_x0000_s2230" style="position:absolute;margin-left:154pt;margin-top:334pt;width:79pt;height:135pt;z-index:25333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dYUOwIAAEQ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ELB1hQ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39136" behindDoc="0" locked="0" layoutInCell="1" allowOverlap="1" wp14:anchorId="4F2C37F2" wp14:editId="6E6B30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44" name="Rectangle 2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68D4A2-571A-9148-9328-E670EA592A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2C37F2" id="Rectangle 2644" o:spid="_x0000_s2231" style="position:absolute;margin-left:154pt;margin-top:334pt;width:79pt;height:135pt;z-index:25333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BWxF4D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40160" behindDoc="0" locked="0" layoutInCell="1" allowOverlap="1" wp14:anchorId="2141EC04" wp14:editId="790814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45" name="Rectangle 2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1051FE-18DA-1C44-A6E1-5561368D73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41EC04" id="Rectangle 2645" o:spid="_x0000_s2232" style="position:absolute;margin-left:154pt;margin-top:334pt;width:79pt;height:135pt;z-index:25334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xXD1nD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41184" behindDoc="0" locked="0" layoutInCell="1" allowOverlap="1" wp14:anchorId="45FA90BC" wp14:editId="388F51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46" name="Rectangle 2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48038C-AD93-084B-879F-AA49960CA5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A90BC" id="Rectangle 2646" o:spid="_x0000_s2233" style="position:absolute;margin-left:154pt;margin-top:334pt;width:79pt;height:135pt;z-index:25334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DvxNa7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42208" behindDoc="0" locked="0" layoutInCell="1" allowOverlap="1" wp14:anchorId="6D3056A9" wp14:editId="72798C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47" name="Rectangle 2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BC54D2-0D2B-8244-AB31-D111279E5C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056A9" id="Rectangle 2647" o:spid="_x0000_s2234" style="position:absolute;margin-left:154pt;margin-top:334pt;width:79pt;height:135pt;z-index:25334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pTJPQIAAEQ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jf6UyT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43232" behindDoc="0" locked="0" layoutInCell="1" allowOverlap="1" wp14:anchorId="3C0A3562" wp14:editId="6EAEBE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48" name="Rectangle 2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381BE9-4051-8043-9DC2-C2CDC7A9C6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A3562" id="Rectangle 2648" o:spid="_x0000_s2235" style="position:absolute;margin-left:154pt;margin-top:334pt;width:79pt;height:135pt;z-index:25334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DfLeW1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44256" behindDoc="0" locked="0" layoutInCell="1" allowOverlap="1" wp14:anchorId="40D2F728" wp14:editId="786091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49" name="Rectangle 2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286939-992B-4443-BCC8-D7B0C3D48B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2F728" id="Rectangle 2649" o:spid="_x0000_s2236" style="position:absolute;margin-left:154pt;margin-top:334pt;width:79pt;height:135pt;z-index:25334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9N+OwIAAEQ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CVr034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45280" behindDoc="0" locked="0" layoutInCell="1" allowOverlap="1" wp14:anchorId="2BC8F7C6" wp14:editId="57D61FC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50" name="Rectangle 2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92FCA8-FE35-5847-915A-0165166486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8F7C6" id="Rectangle 2650" o:spid="_x0000_s2237" style="position:absolute;margin-left:154pt;margin-top:334pt;width:79pt;height:135pt;z-index:25334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B9T3Wt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46304" behindDoc="0" locked="0" layoutInCell="1" allowOverlap="1" wp14:anchorId="4C8ED024" wp14:editId="1DD3D8A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51" name="Rectangle 2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745984-1222-9343-8E9A-B556F60248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ED024" id="Rectangle 2651" o:spid="_x0000_s2238" style="position:absolute;margin-left:154pt;margin-top:334pt;width:79pt;height:135pt;z-index:25334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8XRPQIAAEQ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vVPF0T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47328" behindDoc="0" locked="0" layoutInCell="1" allowOverlap="1" wp14:anchorId="632B8E3B" wp14:editId="18FC48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52" name="Rectangle 2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AA6493-BB5C-2547-93FF-B9B283BA14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B8E3B" id="Rectangle 2652" o:spid="_x0000_s2239" style="position:absolute;margin-left:154pt;margin-top:334pt;width:79pt;height:135pt;z-index:25334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+b2PAIAAEQ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CX5+b2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48352" behindDoc="0" locked="0" layoutInCell="1" allowOverlap="1" wp14:anchorId="2169988D" wp14:editId="6B0E27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53" name="Rectangle 2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C0CC1F-AEA9-EC48-B259-B64842C757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69988D" id="Rectangle 2653" o:spid="_x0000_s2240" style="position:absolute;margin-left:154pt;margin-top:334pt;width:79pt;height:135pt;z-index:25334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qUoPQIAAEQ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PWqlKD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49376" behindDoc="0" locked="0" layoutInCell="1" allowOverlap="1" wp14:anchorId="190F1267" wp14:editId="7241C1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54" name="Rectangle 2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335577-1F4E-8B44-83CD-C1FDF75278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F1267" id="Rectangle 2654" o:spid="_x0000_s2241" style="position:absolute;margin-left:154pt;margin-top:334pt;width:79pt;height:135pt;z-index:25334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cUoPQIAAEQ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9I3FKD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50400" behindDoc="0" locked="0" layoutInCell="1" allowOverlap="1" wp14:anchorId="5FA07BAF" wp14:editId="2AB5E01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55" name="Rectangle 2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FC08D4-FE5A-A540-903B-6C3CC61E2E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07BAF" id="Rectangle 2655" o:spid="_x0000_s2242" style="position:absolute;margin-left:154pt;margin-top:334pt;width:79pt;height:135pt;z-index:25335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4agPAIAAEQ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C624ag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51424" behindDoc="0" locked="0" layoutInCell="1" allowOverlap="1" wp14:anchorId="1E627AF8" wp14:editId="431440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56" name="Rectangle 2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123A57B-1F2E-4A4E-9C29-EDBB258357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27AF8" id="Rectangle 2656" o:spid="_x0000_s2243" style="position:absolute;margin-left:154pt;margin-top:334pt;width:79pt;height:135pt;z-index:25335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6WHPQIAAEQ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kG+lhz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52448" behindDoc="0" locked="0" layoutInCell="1" allowOverlap="1" wp14:anchorId="7B06E7F6" wp14:editId="52FDD3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57" name="Rectangle 2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58BCE1-8543-F045-9F09-D590049E09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6E7F6" id="Rectangle 2657" o:spid="_x0000_s2244" style="position:absolute;margin-left:154pt;margin-top:334pt;width:79pt;height:135pt;z-index:25335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xQBPQIAAEQ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fB8UAT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53472" behindDoc="0" locked="0" layoutInCell="1" allowOverlap="1" wp14:anchorId="6EA24829" wp14:editId="62B741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58" name="Rectangle 2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FB28C8-56AC-0A45-B319-04D9D83B7B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A24829" id="Rectangle 2658" o:spid="_x0000_s2245" style="position:absolute;margin-left:154pt;margin-top:334pt;width:79pt;height:135pt;z-index:25335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paJOwIAAEQ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KCGlok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54496" behindDoc="0" locked="0" layoutInCell="1" allowOverlap="1" wp14:anchorId="2B5DBDB1" wp14:editId="464300F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59" name="Rectangle 2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3A8011-EC24-F04F-8279-946B45CB30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DBDB1" id="Rectangle 2659" o:spid="_x0000_s2246" style="position:absolute;margin-left:154pt;margin-top:334pt;width:79pt;height:135pt;z-index:25335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zgRPAIAAEQ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AHUzgR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55520" behindDoc="0" locked="0" layoutInCell="1" allowOverlap="1" wp14:anchorId="138929D9" wp14:editId="1017380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60" name="Rectangle 2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8AA860-ADF8-0A42-84ED-8BA7007E98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8929D9" id="Rectangle 2660" o:spid="_x0000_s2247" style="position:absolute;margin-left:154pt;margin-top:334pt;width:79pt;height:135pt;z-index:25335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C9rhS8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56544" behindDoc="0" locked="0" layoutInCell="1" allowOverlap="1" wp14:anchorId="65CE6333" wp14:editId="39C08D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61" name="Rectangle 2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FD24A4-7BD5-9847-AE2C-AB0F4EC186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E6333" id="Rectangle 2661" o:spid="_x0000_s2248" style="position:absolute;margin-left:154pt;margin-top:334pt;width:79pt;height:135pt;z-index:25335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canOwIAAEQ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GE9xqc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57568" behindDoc="0" locked="0" layoutInCell="1" allowOverlap="1" wp14:anchorId="2B0F5E88" wp14:editId="07AA5B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62" name="Rectangle 2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607AD0-892C-D04F-A534-6B6CF607CF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F5E88" id="Rectangle 2662" o:spid="_x0000_s2249" style="position:absolute;margin-left:154pt;margin-top:334pt;width:79pt;height:135pt;z-index:25335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WAPAIAAEQ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BLieWA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58592" behindDoc="0" locked="0" layoutInCell="1" allowOverlap="1" wp14:anchorId="2D9568BE" wp14:editId="57E00C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63" name="Rectangle 2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2CC64D-9C73-0940-8267-C4CEEEDF35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9568BE" id="Rectangle 2663" o:spid="_x0000_s2250" style="position:absolute;margin-left:154pt;margin-top:334pt;width:79pt;height:135pt;z-index:25335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lWqPAIAAEQ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BvTlWq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59616" behindDoc="0" locked="0" layoutInCell="1" allowOverlap="1" wp14:anchorId="493D1B6F" wp14:editId="485250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64" name="Rectangle 2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D98A2A-1589-9A47-B49E-CC760FBC80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D1B6F" id="Rectangle 2664" o:spid="_x0000_s2251" style="position:absolute;margin-left:154pt;margin-top:334pt;width:79pt;height:135pt;z-index:25335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8ZePAIAAEQ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Ao48Ze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60640" behindDoc="0" locked="0" layoutInCell="1" allowOverlap="1" wp14:anchorId="18F7B1F9" wp14:editId="71736C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65" name="Rectangle 2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1C5BE7-034D-CD45-B464-8E4BD8D01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F7B1F9" id="Rectangle 2665" o:spid="_x0000_s2252" style="position:absolute;margin-left:154pt;margin-top:334pt;width:79pt;height:135pt;z-index:25336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YXWPQIAAEQ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ZrWF1j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61664" behindDoc="0" locked="0" layoutInCell="1" allowOverlap="1" wp14:anchorId="7413A308" wp14:editId="306259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66" name="Rectangle 2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5486E7-0C75-0C4D-9EE8-5425D0BC04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13A308" id="Rectangle 2666" o:spid="_x0000_s2253" style="position:absolute;margin-left:154pt;margin-top:334pt;width:79pt;height:135pt;z-index:25336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1UFPAIAAEQ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DCS1UF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62688" behindDoc="0" locked="0" layoutInCell="1" allowOverlap="1" wp14:anchorId="480F62A1" wp14:editId="114795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67" name="Rectangle 2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F65869-FEAD-2347-81AF-5AD339E642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F62A1" id="Rectangle 2667" o:spid="_x0000_s2254" style="position:absolute;margin-left:154pt;margin-top:334pt;width:79pt;height:135pt;z-index:25336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Rd3OwIAAEQ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KBxF3c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63712" behindDoc="0" locked="0" layoutInCell="1" allowOverlap="1" wp14:anchorId="022C0B07" wp14:editId="6EAFBF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68" name="Rectangle 2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5ECAF6-2060-E146-A65D-783935623A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C0B07" id="Rectangle 2668" o:spid="_x0000_s2255" style="position:absolute;margin-left:154pt;margin-top:334pt;width:79pt;height:135pt;z-index:25336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B86JX/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64736" behindDoc="0" locked="0" layoutInCell="1" allowOverlap="1" wp14:anchorId="675F9311" wp14:editId="5899DC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69" name="Rectangle 2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693741-0B9F-4142-A7EF-1B00E36570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5F9311" id="Rectangle 2669" o:spid="_x0000_s2256" style="position:absolute;margin-left:154pt;margin-top:334pt;width:79pt;height:135pt;z-index:25336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FDAPAIAAEQ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AI5FDA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65760" behindDoc="0" locked="0" layoutInCell="1" allowOverlap="1" wp14:anchorId="21B0C93A" wp14:editId="162482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70" name="Rectangle 2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E9BF80-38B1-E243-87B1-8C420844DF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B0C93A" id="Rectangle 2670" o:spid="_x0000_s2257" style="position:absolute;margin-left:154pt;margin-top:334pt;width:79pt;height:135pt;z-index:25336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PYTOgIAAEQ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66784" behindDoc="0" locked="0" layoutInCell="1" allowOverlap="1" wp14:anchorId="11A686DB" wp14:editId="3C9047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71" name="Rectangle 2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8870B2-3159-3A46-B636-D299BAB2F3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686DB" id="Rectangle 2671" o:spid="_x0000_s2258" style="position:absolute;margin-left:154pt;margin-top:334pt;width:79pt;height:135pt;z-index:25336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WbPAIAAEQ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AelrWb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67808" behindDoc="0" locked="0" layoutInCell="1" allowOverlap="1" wp14:anchorId="061C0E40" wp14:editId="7D5B6D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72" name="Rectangle 2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384B38-940D-364D-8115-E18F86DB53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C0E40" id="Rectangle 2672" o:spid="_x0000_s2259" style="position:absolute;margin-left:154pt;margin-top:334pt;width:79pt;height:135pt;z-index:25336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GVIPAIAAEQ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C6aGVI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68832" behindDoc="0" locked="0" layoutInCell="1" allowOverlap="1" wp14:anchorId="378EBABE" wp14:editId="799EC9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73" name="Rectangle 2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096C79-2BF2-3942-AB8C-73F870EB42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EBABE" id="Rectangle 2673" o:spid="_x0000_s2260" style="position:absolute;margin-left:154pt;margin-top:334pt;width:79pt;height:135pt;z-index:25336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SaWOwIAAEQ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BDlJpY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69856" behindDoc="0" locked="0" layoutInCell="1" allowOverlap="1" wp14:anchorId="5BB3F283" wp14:editId="216B7E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74" name="Rectangle 2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343D16-7C0F-8548-9D27-FB52B6B67C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3F283" id="Rectangle 2674" o:spid="_x0000_s2261" style="position:absolute;margin-left:154pt;margin-top:334pt;width:79pt;height:135pt;z-index:25336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LViPQIAAEQ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V0i1Yj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70880" behindDoc="0" locked="0" layoutInCell="1" allowOverlap="1" wp14:anchorId="33F052AA" wp14:editId="25A009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75" name="Rectangle 2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DCA665-41CF-534C-8E33-9CC1638DB2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F052AA" id="Rectangle 2675" o:spid="_x0000_s2262" style="position:absolute;margin-left:154pt;margin-top:334pt;width:79pt;height:135pt;z-index:25337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AUePAIAAEQ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CXVAUe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71904" behindDoc="0" locked="0" layoutInCell="1" allowOverlap="1" wp14:anchorId="0788ABB1" wp14:editId="212F68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76" name="Rectangle 2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BAC8D6-A93E-F046-B08E-7ADFC8EC8F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8ABB1" id="Rectangle 2676" o:spid="_x0000_s2263" style="position:absolute;margin-left:154pt;margin-top:334pt;width:79pt;height:135pt;z-index:25337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L3gJjk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72928" behindDoc="0" locked="0" layoutInCell="1" allowOverlap="1" wp14:anchorId="32DA8008" wp14:editId="036E848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77" name="Rectangle 2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D36A9A-4081-2348-BF3F-F62294B700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A8008" id="Rectangle 2677" o:spid="_x0000_s2264" style="position:absolute;margin-left:154pt;margin-top:334pt;width:79pt;height:135pt;z-index:25337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mRLOwIAAEQ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N/aZEs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73952" behindDoc="0" locked="0" layoutInCell="1" allowOverlap="1" wp14:anchorId="41DE1B49" wp14:editId="00C991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78" name="Rectangle 2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803EBB-5F63-5A4E-968C-2A4D4223D1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E1B49" id="Rectangle 2678" o:spid="_x0000_s2265" style="position:absolute;margin-left:154pt;margin-top:334pt;width:79pt;height:135pt;z-index:25337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CNCRU3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74976" behindDoc="0" locked="0" layoutInCell="1" allowOverlap="1" wp14:anchorId="4FEDBD07" wp14:editId="6E7985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927100"/>
                      <wp:effectExtent l="0" t="0" r="0" b="0"/>
                      <wp:wrapNone/>
                      <wp:docPr id="2679" name="Rectangle 2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DABC23-BB7D-434B-9342-D5303DD49A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DBD07" id="Rectangle 2679" o:spid="_x0000_s2266" style="position:absolute;margin-left:154pt;margin-top:334pt;width:77pt;height:73pt;z-index:25337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76000" behindDoc="0" locked="0" layoutInCell="1" allowOverlap="1" wp14:anchorId="46F1D196" wp14:editId="460232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80" name="Rectangle 2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56EEC9-FC94-5F40-A6CE-D3E9AE90C7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1D196" id="Rectangle 2680" o:spid="_x0000_s2267" style="position:absolute;margin-left:154pt;margin-top:334pt;width:79pt;height:60pt;z-index:25337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D7bA7M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77024" behindDoc="0" locked="0" layoutInCell="1" allowOverlap="1" wp14:anchorId="5D4C85AC" wp14:editId="5BB10B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863600"/>
                      <wp:effectExtent l="0" t="0" r="0" b="0"/>
                      <wp:wrapNone/>
                      <wp:docPr id="2681" name="Rectangle 2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34700B-E156-E04E-B330-4B18B933DA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C85AC" id="Rectangle 2681" o:spid="_x0000_s2268" style="position:absolute;margin-left:154pt;margin-top:334pt;width:77pt;height:68pt;z-index:25337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78048" behindDoc="0" locked="0" layoutInCell="1" allowOverlap="1" wp14:anchorId="321AA14D" wp14:editId="42AAE7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927100"/>
                      <wp:effectExtent l="0" t="0" r="0" b="0"/>
                      <wp:wrapNone/>
                      <wp:docPr id="2682" name="Rectangle 2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9581D9-7B9C-574E-B60F-DA18AF39D4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AA14D" id="Rectangle 2682" o:spid="_x0000_s2269" style="position:absolute;margin-left:154pt;margin-top:334pt;width:77pt;height:73pt;z-index:25337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79072" behindDoc="0" locked="0" layoutInCell="1" allowOverlap="1" wp14:anchorId="31821199" wp14:editId="65E9DA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83" name="Rectangle 2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7A6EA5-B671-8A44-85D6-46D5B9A06F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21199" id="Rectangle 2683" o:spid="_x0000_s2270" style="position:absolute;margin-left:154pt;margin-top:334pt;width:79pt;height:60pt;z-index:25337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A8GbYs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80096" behindDoc="0" locked="0" layoutInCell="1" allowOverlap="1" wp14:anchorId="576A51E9" wp14:editId="24D53F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927100"/>
                      <wp:effectExtent l="0" t="0" r="0" b="0"/>
                      <wp:wrapNone/>
                      <wp:docPr id="2684" name="Rectangle 2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D2A538-8535-4C4D-BFFF-5FA019D419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A51E9" id="Rectangle 2684" o:spid="_x0000_s2271" style="position:absolute;margin-left:154pt;margin-top:334pt;width:77pt;height:73pt;z-index:25338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81120" behindDoc="0" locked="0" layoutInCell="1" allowOverlap="1" wp14:anchorId="23FA5B26" wp14:editId="56878A75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4241800</wp:posOffset>
                      </wp:positionV>
                      <wp:extent cx="977900" cy="927100"/>
                      <wp:effectExtent l="0" t="0" r="0" b="0"/>
                      <wp:wrapNone/>
                      <wp:docPr id="2685" name="Rectangle 2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514822-BF1D-4F4A-9332-CAB7ABE5B3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FA5B26" id="Rectangle 2685" o:spid="_x0000_s2272" style="position:absolute;margin-left:155pt;margin-top:334pt;width:77pt;height:73pt;z-index:25338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1ptOQ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82144" behindDoc="0" locked="0" layoutInCell="1" allowOverlap="1" wp14:anchorId="28D7998D" wp14:editId="722A71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86" name="Rectangle 2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CF85F0-FCEA-AC45-AF2C-851766A42E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7998D" id="Rectangle 2686" o:spid="_x0000_s2273" style="position:absolute;margin-left:154pt;margin-top:334pt;width:79pt;height:60pt;z-index:25338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XLMgdj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83168" behindDoc="0" locked="0" layoutInCell="1" allowOverlap="1" wp14:anchorId="613F7D06" wp14:editId="5BAC3A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927100"/>
                      <wp:effectExtent l="0" t="0" r="0" b="0"/>
                      <wp:wrapNone/>
                      <wp:docPr id="2687" name="Rectangle 2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592805-AA14-2146-86DD-10195BABE7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F7D06" id="Rectangle 2687" o:spid="_x0000_s2274" style="position:absolute;margin-left:154pt;margin-top:334pt;width:77pt;height:73pt;z-index:25338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84192" behindDoc="0" locked="0" layoutInCell="1" allowOverlap="1" wp14:anchorId="7954D7F7" wp14:editId="46EE10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901700"/>
                      <wp:effectExtent l="0" t="0" r="0" b="0"/>
                      <wp:wrapNone/>
                      <wp:docPr id="2688" name="Rectangle 2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D7A80F-7F63-BA45-ACCE-9577651D9B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4D7F7" id="Rectangle 2688" o:spid="_x0000_s2275" style="position:absolute;margin-left:154pt;margin-top:334pt;width:77pt;height:71pt;z-index:25338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85216" behindDoc="0" locked="0" layoutInCell="1" allowOverlap="1" wp14:anchorId="360EE0A0" wp14:editId="73CC39B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89" name="Rectangle 2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6AEFE0-0F4C-9B4B-99D8-71CC909472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0EE0A0" id="Rectangle 2689" o:spid="_x0000_s2276" style="position:absolute;margin-left:154pt;margin-top:334pt;width:79pt;height:60pt;z-index:25338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PMtPA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CurPMt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86240" behindDoc="0" locked="0" layoutInCell="1" allowOverlap="1" wp14:anchorId="7CCFB271" wp14:editId="46FD8E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90" name="Rectangle 2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C9CA90-82C0-E946-A440-31EBF11181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CFB271" id="Rectangle 2690" o:spid="_x0000_s2277" style="position:absolute;margin-left:154pt;margin-top:334pt;width:79pt;height:60pt;z-index:25338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HtWRzU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87264" behindDoc="0" locked="0" layoutInCell="1" allowOverlap="1" wp14:anchorId="084F36FD" wp14:editId="61FD2D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91" name="Rectangle 2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6E2CE0-54BC-DD40-BAC9-1BB0587EBE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F36FD" id="Rectangle 2691" o:spid="_x0000_s2278" style="position:absolute;margin-left:154pt;margin-top:334pt;width:79pt;height:60pt;z-index:25338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eeuOwIAAEM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E91564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88288" behindDoc="0" locked="0" layoutInCell="1" allowOverlap="1" wp14:anchorId="48C84E90" wp14:editId="477ABE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92" name="Rectangle 2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7DC34E-3B0B-A746-B30B-5CA414A29E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84E90" id="Rectangle 2692" o:spid="_x0000_s2279" style="position:absolute;margin-left:154pt;margin-top:334pt;width:79pt;height:60pt;z-index:25338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Cac4nA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89312" behindDoc="0" locked="0" layoutInCell="1" allowOverlap="1" wp14:anchorId="4AF7C706" wp14:editId="1E9AFC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93" name="Rectangle 2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938D77-5EE2-174E-A932-C4910B427F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7C706" id="Rectangle 2693" o:spid="_x0000_s2280" style="position:absolute;margin-left:154pt;margin-top:334pt;width:79pt;height:60pt;z-index:25338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NYqPQIAAEM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XFTWKj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90336" behindDoc="0" locked="0" layoutInCell="1" allowOverlap="1" wp14:anchorId="3ACC49F7" wp14:editId="4A3E68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94" name="Rectangle 2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480EC9-CB9D-A145-AFAD-190097E391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C49F7" id="Rectangle 2694" o:spid="_x0000_s2281" style="position:absolute;margin-left:154pt;margin-top:334pt;width:79pt;height:60pt;z-index:25339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FUi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O7EVSI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91360" behindDoc="0" locked="0" layoutInCell="1" allowOverlap="1" wp14:anchorId="5735A2C0" wp14:editId="3FB195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95" name="Rectangle 2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EE821C-FAE8-1848-A8DA-B762370602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5A2C0" id="Rectangle 2695" o:spid="_x0000_s2282" style="position:absolute;margin-left:154pt;margin-top:334pt;width:79pt;height:60pt;z-index:25339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/W5PQ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2uf1uT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92384" behindDoc="0" locked="0" layoutInCell="1" allowOverlap="1" wp14:anchorId="1AB15811" wp14:editId="208C4D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96" name="Rectangle 2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772007-5B0B-4A49-AC9D-99E7E9DC10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15811" id="Rectangle 2696" o:spid="_x0000_s2283" style="position:absolute;margin-left:154pt;margin-top:334pt;width:79pt;height:60pt;z-index:25339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mTwPQIAAEM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GT5k8D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93408" behindDoc="0" locked="0" layoutInCell="1" allowOverlap="1" wp14:anchorId="417E8DF7" wp14:editId="2F1914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97" name="Rectangle 2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75323E-09C6-C943-B73D-7D1E13A9FB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E8DF7" id="Rectangle 2697" o:spid="_x0000_s2284" style="position:absolute;margin-left:154pt;margin-top:334pt;width:79pt;height:60pt;z-index:25339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cWRPAIAAEM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ABccWR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94432" behindDoc="0" locked="0" layoutInCell="1" allowOverlap="1" wp14:anchorId="70305475" wp14:editId="092510A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98" name="Rectangle 2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DA452A-0028-2D46-B2C6-E041967EB7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05475" id="Rectangle 2698" o:spid="_x0000_s2285" style="position:absolute;margin-left:154pt;margin-top:334pt;width:79pt;height:60pt;z-index:25339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B9zZ1U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95456" behindDoc="0" locked="0" layoutInCell="1" allowOverlap="1" wp14:anchorId="6DFDA692" wp14:editId="36EC143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99" name="Rectangle 2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71706A-9438-1F4F-8A79-C52B595EDC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DA692" id="Rectangle 2699" o:spid="_x0000_s2286" style="position:absolute;margin-left:154pt;margin-top:334pt;width:79pt;height:60pt;z-index:25339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i/4PAIAAEM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C2si/4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96480" behindDoc="0" locked="0" layoutInCell="1" allowOverlap="1" wp14:anchorId="19CF7E09" wp14:editId="4822D7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700" name="Rectangle 2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8ECF06-5872-8245-9BC6-A1DD583C31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F7E09" id="Rectangle 2700" o:spid="_x0000_s2287" style="position:absolute;margin-left:154pt;margin-top:334pt;width:79pt;height:60pt;z-index:25339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IG3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97504" behindDoc="0" locked="0" layoutInCell="1" allowOverlap="1" wp14:anchorId="7BBC5264" wp14:editId="02B1BE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701" name="Rectangle 2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3956D6-F9DF-D44B-BA19-FE006A49BD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C5264" id="Rectangle 2701" o:spid="_x0000_s2288" style="position:absolute;margin-left:154pt;margin-top:334pt;width:79pt;height:60pt;z-index:25339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yEsPAIAAEM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ClqyEs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98528" behindDoc="0" locked="0" layoutInCell="1" allowOverlap="1" wp14:anchorId="77E68EEA" wp14:editId="630593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702" name="Rectangle 2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6FEB89-C101-F148-897E-36144B96D0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68EEA" id="Rectangle 2702" o:spid="_x0000_s2289" style="position:absolute;margin-left:154pt;margin-top:334pt;width:79pt;height:60pt;z-index:25339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BmcrBl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99552" behindDoc="0" locked="0" layoutInCell="1" allowOverlap="1" wp14:anchorId="67F2EDA3" wp14:editId="6D936F6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703" name="Rectangle 2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8F5487-35AB-7C4F-88F8-9B056F296F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F2EDA3" id="Rectangle 2703" o:spid="_x0000_s2290" style="position:absolute;margin-left:154pt;margin-top:334pt;width:79pt;height:60pt;z-index:25339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hCoOw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LaKEKg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00576" behindDoc="0" locked="0" layoutInCell="1" allowOverlap="1" wp14:anchorId="4C26103F" wp14:editId="6B4A19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704" name="Rectangle 2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63369E4-5F1E-8E4B-8A72-D82D2B6265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26103F" id="Rectangle 2704" o:spid="_x0000_s2291" style="position:absolute;margin-left:154pt;margin-top:334pt;width:79pt;height:60pt;z-index:25340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BBqToD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01600" behindDoc="0" locked="0" layoutInCell="1" allowOverlap="1" wp14:anchorId="14C22550" wp14:editId="771E3C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705" name="Rectangle 2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E1F44D-3704-1049-A068-F0A95FE1A3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22550" id="Rectangle 2705" o:spid="_x0000_s2292" style="position:absolute;margin-left:154pt;margin-top:334pt;width:79pt;height:60pt;z-index:25340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swcPQIAAEM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JubMHD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02624" behindDoc="0" locked="0" layoutInCell="1" allowOverlap="1" wp14:anchorId="5E0FCDBB" wp14:editId="1F5454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706" name="Rectangle 2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432D3A-7985-4E46-9862-BF13FE05FA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FCDBB" id="Rectangle 2706" o:spid="_x0000_s2293" style="position:absolute;margin-left:154pt;margin-top:334pt;width:79pt;height:60pt;z-index:25340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PPgonI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03648" behindDoc="0" locked="0" layoutInCell="1" allowOverlap="1" wp14:anchorId="013D7CD9" wp14:editId="2EEB44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707" name="Rectangle 2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95F227-B600-6E4F-88D6-09D1AB2B29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D7CD9" id="Rectangle 2707" o:spid="_x0000_s2294" style="position:absolute;margin-left:154pt;margin-top:334pt;width:79pt;height:60pt;z-index:25340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wMTPAIAAEM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DrrwMT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04672" behindDoc="0" locked="0" layoutInCell="1" allowOverlap="1" wp14:anchorId="12AE1C1E" wp14:editId="3C7961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708" name="Rectangle 2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415951-1F64-1246-8FB3-CA89D31407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E1C1E" id="Rectangle 2708" o:spid="_x0000_s2295" style="position:absolute;margin-left:154pt;margin-top:334pt;width:79pt;height:60pt;z-index:25340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CBzKTx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05696" behindDoc="0" locked="0" layoutInCell="1" allowOverlap="1" wp14:anchorId="179225B3" wp14:editId="5CBD091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709" name="Rectangle 2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C34D86-C701-B14F-9CB5-9602B44758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225B3" id="Rectangle 2709" o:spid="_x0000_s2296" style="position:absolute;margin-left:154pt;margin-top:334pt;width:79pt;height:60pt;z-index:25340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3EpOw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AH/cSk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06720" behindDoc="0" locked="0" layoutInCell="1" allowOverlap="1" wp14:anchorId="5B136324" wp14:editId="11CF52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710" name="Rectangle 2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67FCFE-60F7-9041-8EED-DFEEC9046F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36324" id="Rectangle 2710" o:spid="_x0000_s2297" style="position:absolute;margin-left:154pt;margin-top:334pt;width:79pt;height:60pt;z-index:25340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MLaOhY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07744" behindDoc="0" locked="0" layoutInCell="1" allowOverlap="1" wp14:anchorId="599B78C5" wp14:editId="3C74F9B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711" name="Rectangle 2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1330E5-08B0-1B48-9A75-CB146FE182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B78C5" id="Rectangle 2711" o:spid="_x0000_s2298" style="position:absolute;margin-left:154pt;margin-top:334pt;width:79pt;height:60pt;z-index:25340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4CZlqj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08768" behindDoc="0" locked="0" layoutInCell="1" allowOverlap="1" wp14:anchorId="6E9D3E71" wp14:editId="217168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12" name="Rectangle 2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5B3808-8E41-CD49-A24A-9A6BA93AB7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9D3E71" id="Rectangle 2712" o:spid="_x0000_s2299" style="position:absolute;margin-left:154pt;margin-top:334pt;width:79pt;height:48pt;z-index:25340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3NJOwIAAEM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09792" behindDoc="0" locked="0" layoutInCell="1" allowOverlap="1" wp14:anchorId="16B506EC" wp14:editId="39D737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13" name="Rectangle 2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F31327-1A21-664A-B620-E32055BAE9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B506EC" id="Rectangle 2713" o:spid="_x0000_s2300" style="position:absolute;margin-left:154pt;margin-top:334pt;width:79pt;height:48pt;z-index:25340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9OEPAIAAEM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AjZ9OE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10816" behindDoc="0" locked="0" layoutInCell="1" allowOverlap="1" wp14:anchorId="10677A64" wp14:editId="6CCEF63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14" name="Rectangle 2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B76391-8197-654B-A55F-3056D20B2F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77A64" id="Rectangle 2714" o:spid="_x0000_s2301" style="position:absolute;margin-left:154pt;margin-top:334pt;width:79pt;height:48pt;z-index:25341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+rPQ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hyivqz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11840" behindDoc="0" locked="0" layoutInCell="1" allowOverlap="1" wp14:anchorId="5AC7818D" wp14:editId="32C1F0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15" name="Rectangle 2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5D5F5F-15B9-9F46-BBB7-F4912492BB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C7818D" id="Rectangle 2715" o:spid="_x0000_s2302" style="position:absolute;margin-left:154pt;margin-top:334pt;width:79pt;height:48pt;z-index:25341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w8wPA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CzCw8w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12864" behindDoc="0" locked="0" layoutInCell="1" allowOverlap="1" wp14:anchorId="55398511" wp14:editId="1AB2AD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16" name="Rectangle 2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684304-440E-8C4B-8E48-976F777E3A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98511" id="Rectangle 2716" o:spid="_x0000_s2303" style="position:absolute;margin-left:154pt;margin-top:334pt;width:79pt;height:48pt;z-index:25341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BmDWFe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13888" behindDoc="0" locked="0" layoutInCell="1" allowOverlap="1" wp14:anchorId="53B9B66B" wp14:editId="169814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17" name="Rectangle 2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59F8628-6CEB-904F-8B8A-87796A3FB8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9B66B" id="Rectangle 2717" o:spid="_x0000_s2304" style="position:absolute;margin-left:154pt;margin-top:334pt;width:79pt;height:48pt;z-index:25341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BonT8Y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14912" behindDoc="0" locked="0" layoutInCell="1" allowOverlap="1" wp14:anchorId="63627521" wp14:editId="533454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18" name="Rectangle 2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70E213-A222-E946-B290-B71110B818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27521" id="Rectangle 2718" o:spid="_x0000_s2305" style="position:absolute;margin-left:154pt;margin-top:334pt;width:79pt;height:48pt;z-index:25341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WfdOw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15936" behindDoc="0" locked="0" layoutInCell="1" allowOverlap="1" wp14:anchorId="19996580" wp14:editId="2CD794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19" name="Rectangle 2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D133E6-BC07-F741-A729-CBFC804E43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96580" id="Rectangle 2719" o:spid="_x0000_s2306" style="position:absolute;margin-left:154pt;margin-top:334pt;width:79pt;height:48pt;z-index:25341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AhkPA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BG7Ahk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16960" behindDoc="0" locked="0" layoutInCell="1" allowOverlap="1" wp14:anchorId="655C506C" wp14:editId="218623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20" name="Rectangle 2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79B57E-DAB2-E44A-AB29-49AE9AC78A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5C506C" id="Rectangle 2720" o:spid="_x0000_s2307" style="position:absolute;margin-left:154pt;margin-top:334pt;width:79pt;height:48pt;z-index:25341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17984" behindDoc="0" locked="0" layoutInCell="1" allowOverlap="1" wp14:anchorId="32096DBA" wp14:editId="2EC358B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21" name="Rectangle 2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699395-2B34-6D4F-B536-EF919A2097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96DBA" id="Rectangle 2721" o:spid="_x0000_s2308" style="position:absolute;margin-left:154pt;margin-top:334pt;width:79pt;height:48pt;z-index:25341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nxjOwIAAEM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19008" behindDoc="0" locked="0" layoutInCell="1" allowOverlap="1" wp14:anchorId="172ECCF5" wp14:editId="797985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22" name="Rectangle 2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C12D5C-2274-3449-B90C-5A1C328ECF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ECCF5" id="Rectangle 2722" o:spid="_x0000_s2309" style="position:absolute;margin-left:154pt;margin-top:334pt;width:79pt;height:48pt;z-index:25341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DkvBIN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20032" behindDoc="0" locked="0" layoutInCell="1" allowOverlap="1" wp14:anchorId="45F530AF" wp14:editId="6A5980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23" name="Rectangle 2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ED34DA-90E5-7849-ADB4-A1E22260EB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530AF" id="Rectangle 2723" o:spid="_x0000_s2310" style="position:absolute;margin-left:154pt;margin-top:334pt;width:79pt;height:48pt;z-index:25342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03nPA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Aim03n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21056" behindDoc="0" locked="0" layoutInCell="1" allowOverlap="1" wp14:anchorId="06A0505B" wp14:editId="4F3771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24" name="Rectangle 2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251A6A-FEC5-7C43-8ACD-6AD5EB7274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0505B" id="Rectangle 2724" o:spid="_x0000_s2311" style="position:absolute;margin-left:154pt;margin-top:334pt;width:79pt;height:48pt;z-index:25342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CQC87v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22080" behindDoc="0" locked="0" layoutInCell="1" allowOverlap="1" wp14:anchorId="1D091490" wp14:editId="0066977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25" name="Rectangle 2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6216AA-8578-894C-B9C5-A6871A0CAE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91490" id="Rectangle 2725" o:spid="_x0000_s2312" style="position:absolute;margin-left:154pt;margin-top:334pt;width:79pt;height:48pt;z-index:25342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pChudD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23104" behindDoc="0" locked="0" layoutInCell="1" allowOverlap="1" wp14:anchorId="7ACE01E0" wp14:editId="4C2AF76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26" name="Rectangle 2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FF6FCB-D26B-8342-AB29-2881F5CAF7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E01E0" id="Rectangle 2726" o:spid="_x0000_s2313" style="position:absolute;margin-left:154pt;margin-top:334pt;width:79pt;height:48pt;z-index:25342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f89PQ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Z/H/PT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24128" behindDoc="0" locked="0" layoutInCell="1" allowOverlap="1" wp14:anchorId="2762B4A4" wp14:editId="10B8B9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27" name="Rectangle 2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A823AD-8B1A-624F-A8A0-BECA9081B5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62B4A4" id="Rectangle 2727" o:spid="_x0000_s2314" style="position:absolute;margin-left:154pt;margin-top:334pt;width:79pt;height:48pt;z-index:25342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l5cOg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25152" behindDoc="0" locked="0" layoutInCell="1" allowOverlap="1" wp14:anchorId="19A65151" wp14:editId="1C8A5E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28" name="Rectangle 2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186144-1E54-0840-8216-70924F6D7B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65151" id="Rectangle 2728" o:spid="_x0000_s2315" style="position:absolute;margin-left:154pt;margin-top:334pt;width:79pt;height:48pt;z-index:25342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ADAgaZ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26176" behindDoc="0" locked="0" layoutInCell="1" allowOverlap="1" wp14:anchorId="034CB933" wp14:editId="316997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29" name="Rectangle 2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82B34B-82CA-624A-905E-308CBA6688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4CB933" id="Rectangle 2729" o:spid="_x0000_s2316" style="position:absolute;margin-left:154pt;margin-top:334pt;width:79pt;height:48pt;z-index:25342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ixmPAIAAEM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CV7ixm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27200" behindDoc="0" locked="0" layoutInCell="1" allowOverlap="1" wp14:anchorId="3AF3FE49" wp14:editId="3D6F10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30" name="Rectangle 2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66F5BA-7BE8-8944-B42F-46B81A8465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3FE49" id="Rectangle 2730" o:spid="_x0000_s2317" style="position:absolute;margin-left:154pt;margin-top:334pt;width:79pt;height:48pt;z-index:25342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2dZOwIAAEM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28224" behindDoc="0" locked="0" layoutInCell="1" allowOverlap="1" wp14:anchorId="68E4AA51" wp14:editId="2766CC7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31" name="Rectangle 2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EFE577-570D-CB48-B409-7263E56BA1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4AA51" id="Rectangle 2731" o:spid="_x0000_s2318" style="position:absolute;margin-left:154pt;margin-top:334pt;width:79pt;height:48pt;z-index:25342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MfCPAIAAEM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Bi6MfC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29248" behindDoc="0" locked="0" layoutInCell="1" allowOverlap="1" wp14:anchorId="2DBE4E9D" wp14:editId="78DABA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32" name="Rectangle 2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549666-8494-1543-BB75-B1E33008F8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E4E9D" id="Rectangle 2732" o:spid="_x0000_s2319" style="position:absolute;margin-left:154pt;margin-top:334pt;width:79pt;height:48pt;z-index:25342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ChMVaL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30272" behindDoc="0" locked="0" layoutInCell="1" allowOverlap="1" wp14:anchorId="7A1F3B9D" wp14:editId="1B3EE2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733" name="Rectangle 2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639A82-006F-3F40-9ACC-341BB414D7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F3B9D" id="Rectangle 2733" o:spid="_x0000_s2320" style="position:absolute;margin-left:154pt;margin-top:334pt;width:79pt;height:60pt;z-index:25343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o7LOw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Ld2jss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31296" behindDoc="0" locked="0" layoutInCell="1" allowOverlap="1" wp14:anchorId="5676F691" wp14:editId="2CDDF0F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734" name="Rectangle 2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6FE5F4-C731-7348-839C-7239B2B88F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76F691" id="Rectangle 2734" o:spid="_x0000_s2321" style="position:absolute;margin-left:154pt;margin-top:334pt;width:79pt;height:60pt;z-index:25343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g3DPQIAAEM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BeYNwz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32320" behindDoc="0" locked="0" layoutInCell="1" allowOverlap="1" wp14:anchorId="59712657" wp14:editId="64D8BA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735" name="Rectangle 2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293130-9E1F-3146-A53E-28FA1F058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12657" id="Rectangle 2735" o:spid="_x0000_s2322" style="position:absolute;margin-left:154pt;margin-top:334pt;width:79pt;height:60pt;z-index:25343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lJ/PQIAAEM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JxpSfz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33344" behindDoc="0" locked="0" layoutInCell="1" allowOverlap="1" wp14:anchorId="698383EB" wp14:editId="7568BD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36" name="Rectangle 2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4B7C2C-7116-B54E-8A97-F2FAE2F6AF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8383EB" id="Rectangle 2736" o:spid="_x0000_s2323" style="position:absolute;margin-left:154pt;margin-top:334pt;width:79pt;height:48pt;z-index:25343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0ScPAIAAEM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A0o0Sc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34368" behindDoc="0" locked="0" layoutInCell="1" allowOverlap="1" wp14:anchorId="4E42EC2C" wp14:editId="786B33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37" name="Rectangle 2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F5C7E3-876B-B448-8134-FBF27F4199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42EC2C" id="Rectangle 2737" o:spid="_x0000_s2324" style="position:absolute;margin-left:154pt;margin-top:334pt;width:79pt;height:48pt;z-index:25343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OX9PQ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LOzl/T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35392" behindDoc="0" locked="0" layoutInCell="1" allowOverlap="1" wp14:anchorId="43B57EB8" wp14:editId="24CB39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38" name="Rectangle 2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E7A14C-0C85-224E-AAF6-AB065B3D0D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57EB8" id="Rectangle 2738" o:spid="_x0000_s2325" style="position:absolute;margin-left:154pt;margin-top:334pt;width:79pt;height:48pt;z-index:25343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BGj0If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36416" behindDoc="0" locked="0" layoutInCell="1" allowOverlap="1" wp14:anchorId="236CA95A" wp14:editId="1AA999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739" name="Rectangle 2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5181BA-FA77-B04F-8414-4FD3B53B63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CA95A" id="Rectangle 2739" o:spid="_x0000_s2326" style="position:absolute;margin-left:154pt;margin-top:334pt;width:79pt;height:60pt;z-index:25343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cfyOgIAAEM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37440" behindDoc="0" locked="0" layoutInCell="1" allowOverlap="1" wp14:anchorId="7767C3AB" wp14:editId="62CA7E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740" name="Rectangle 2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DFAE85-B43A-6D4F-B9B0-FEC99CD67C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7C3AB" id="Rectangle 2740" o:spid="_x0000_s2327" style="position:absolute;margin-left:154pt;margin-top:334pt;width:79pt;height:60pt;z-index:25343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aO9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38464" behindDoc="0" locked="0" layoutInCell="1" allowOverlap="1" wp14:anchorId="0D64707D" wp14:editId="613C19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41" name="Rectangle 2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16E283-421B-B446-A452-8BD5EF3BC2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4707D" id="Rectangle 2741" o:spid="_x0000_s2328" style="position:absolute;margin-left:154pt;margin-top:334pt;width:79pt;height:135pt;z-index:25343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sQnOwIAAEQ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Km6xCc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39488" behindDoc="0" locked="0" layoutInCell="1" allowOverlap="1" wp14:anchorId="59A7E594" wp14:editId="191F32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42" name="Rectangle 2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0115BF-A00F-1B46-81F0-AA1D7604A2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A7E594" id="Rectangle 2742" o:spid="_x0000_s2329" style="position:absolute;margin-left:154pt;margin-top:334pt;width:79pt;height:135pt;z-index:25343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gw7nAD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40512" behindDoc="0" locked="0" layoutInCell="1" allowOverlap="1" wp14:anchorId="5CD14F3B" wp14:editId="64D971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43" name="Rectangle 2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DE337D-6515-B44D-A5C5-971C1AEBB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14F3B" id="Rectangle 2743" o:spid="_x0000_s2330" style="position:absolute;margin-left:154pt;margin-top:334pt;width:79pt;height:135pt;z-index:25344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CnyVcq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41536" behindDoc="0" locked="0" layoutInCell="1" allowOverlap="1" wp14:anchorId="04D42CFE" wp14:editId="5ACEB12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44" name="Rectangle 2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526B5A-8930-234D-9D83-802BD5F2F6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42CFE" id="Rectangle 2744" o:spid="_x0000_s2331" style="position:absolute;margin-left:154pt;margin-top:334pt;width:79pt;height:135pt;z-index:25344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DgZMTe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42560" behindDoc="0" locked="0" layoutInCell="1" allowOverlap="1" wp14:anchorId="466E73A4" wp14:editId="165731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45" name="Rectangle 2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0817B20-3514-5741-84BD-678DCBBBCB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E73A4" id="Rectangle 2745" o:spid="_x0000_s2332" style="position:absolute;margin-left:154pt;margin-top:334pt;width:79pt;height:135pt;z-index:25344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rjKHVj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43584" behindDoc="0" locked="0" layoutInCell="1" allowOverlap="1" wp14:anchorId="2A23E2D0" wp14:editId="3DC10D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46" name="Rectangle 2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44631C-094B-054A-86E5-D47F9ED8D8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3E2D0" id="Rectangle 2746" o:spid="_x0000_s2333" style="position:absolute;margin-left:154pt;margin-top:334pt;width:79pt;height:135pt;z-index:25344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CsxXhT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44608" behindDoc="0" locked="0" layoutInCell="1" allowOverlap="1" wp14:anchorId="322F8300" wp14:editId="63C163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47" name="Rectangle 2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BD6059-DC08-1E45-B5BA-70767750AA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F8300" id="Rectangle 2747" o:spid="_x0000_s2334" style="position:absolute;margin-left:154pt;margin-top:334pt;width:79pt;height:135pt;z-index:25344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hX3OwIAAEQ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Gj2Ffc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45632" behindDoc="0" locked="0" layoutInCell="1" allowOverlap="1" wp14:anchorId="0D217027" wp14:editId="56D851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48" name="Rectangle 2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5C9607-2041-2F49-863C-F40E23B5C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217027" id="Rectangle 2748" o:spid="_x0000_s2335" style="position:absolute;margin-left:154pt;margin-top:334pt;width:79pt;height:135pt;z-index:25344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C0b5d/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46656" behindDoc="0" locked="0" layoutInCell="1" allowOverlap="1" wp14:anchorId="43BF34B9" wp14:editId="195664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49" name="Rectangle 2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222654-369E-0C40-BBC4-D5678F7E77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F34B9" id="Rectangle 2749" o:spid="_x0000_s2336" style="position:absolute;margin-left:154pt;margin-top:334pt;width:79pt;height:135pt;z-index:25344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1JAOwIAAEQ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MBjUkA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47680" behindDoc="0" locked="0" layoutInCell="1" allowOverlap="1" wp14:anchorId="2256193C" wp14:editId="5C12E2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50" name="Rectangle 2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432E03-6820-A245-B3E8-9B1C463F02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6193C" id="Rectangle 2750" o:spid="_x0000_s2337" style="position:absolute;margin-left:154pt;margin-top:334pt;width:79pt;height:135pt;z-index:25344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/STOwIAAEQ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JhH9JM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48704" behindDoc="0" locked="0" layoutInCell="1" allowOverlap="1" wp14:anchorId="5B88EC58" wp14:editId="2EDFD8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51" name="Rectangle 2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FE76CB-E8C6-6A48-B817-0A715F256D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88EC58" id="Rectangle 2751" o:spid="_x0000_s2338" style="position:absolute;margin-left:154pt;margin-top:334pt;width:79pt;height:135pt;z-index:25344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bcbPQIAAEQ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1hG3Gz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49728" behindDoc="0" locked="0" layoutInCell="1" allowOverlap="1" wp14:anchorId="5C85E769" wp14:editId="180B81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52" name="Rectangle 2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9F300FC-EE22-1447-A52D-E474CF3758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5E769" id="Rectangle 2752" o:spid="_x0000_s2339" style="position:absolute;margin-left:154pt;margin-top:334pt;width:79pt;height:135pt;z-index:25344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2fIPQIAAEQ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cu9nyD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50752" behindDoc="0" locked="0" layoutInCell="1" allowOverlap="1" wp14:anchorId="0C85738A" wp14:editId="76AE3F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53" name="Rectangle 2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49141C-F15E-B547-83DB-738F1490BD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85738A" id="Rectangle 2753" o:spid="_x0000_s2340" style="position:absolute;margin-left:154pt;margin-top:334pt;width:79pt;height:135pt;z-index:25345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iQWPAIAAEQ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DYYiQW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51776" behindDoc="0" locked="0" layoutInCell="1" allowOverlap="1" wp14:anchorId="15BFB329" wp14:editId="7648F0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54" name="Rectangle 2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50AD73A-8332-D64A-BAE6-8A10E506D8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FB329" id="Rectangle 2754" o:spid="_x0000_s2341" style="position:absolute;margin-left:154pt;margin-top:334pt;width:79pt;height:135pt;z-index:25345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7fiPQIAAEQ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n8+34j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52800" behindDoc="0" locked="0" layoutInCell="1" allowOverlap="1" wp14:anchorId="6737B3F4" wp14:editId="5EFF8C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55" name="Rectangle 2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7D35B8-C28E-0548-8AB5-FA532126F8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7B3F4" id="Rectangle 2755" o:spid="_x0000_s2342" style="position:absolute;margin-left:154pt;margin-top:334pt;width:79pt;height:135pt;z-index:25345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weePQIAAEQ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X9MHnj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53824" behindDoc="0" locked="0" layoutInCell="1" allowOverlap="1" wp14:anchorId="0CC79E49" wp14:editId="611005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56" name="Rectangle 2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669C89-C2EB-5E4B-9987-20A852CE4F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C79E49" id="Rectangle 2756" o:spid="_x0000_s2343" style="position:absolute;margin-left:154pt;margin-top:334pt;width:79pt;height:135pt;z-index:25345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HVnJLk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54848" behindDoc="0" locked="0" layoutInCell="1" allowOverlap="1" wp14:anchorId="3EB594CF" wp14:editId="571AAB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57" name="Rectangle 2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1A44FB5-480C-6C49-A31D-0F573C1267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594CF" id="Rectangle 2757" o:spid="_x0000_s2344" style="position:absolute;margin-left:154pt;margin-top:334pt;width:79pt;height:135pt;z-index:25345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AXXWbL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55872" behindDoc="0" locked="0" layoutInCell="1" allowOverlap="1" wp14:anchorId="352F79D2" wp14:editId="796145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58" name="Rectangle 2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C20136-A430-E446-8030-F43BD8210D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F79D2" id="Rectangle 2758" o:spid="_x0000_s2345" style="position:absolute;margin-left:154pt;margin-top:334pt;width:79pt;height:135pt;z-index:25345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RY4Xtz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56896" behindDoc="0" locked="0" layoutInCell="1" allowOverlap="1" wp14:anchorId="23B35182" wp14:editId="314AA93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59" name="Rectangle 2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98A5B80-85FD-B546-BCD0-8D6288C675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35182" id="Rectangle 2759" o:spid="_x0000_s2346" style="position:absolute;margin-left:154pt;margin-top:334pt;width:79pt;height:135pt;z-index:25345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7kvOwIAAEQ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OJbuS8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57920" behindDoc="0" locked="0" layoutInCell="1" allowOverlap="1" wp14:anchorId="184982C9" wp14:editId="572B25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60" name="Rectangle 2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A92BA9-082F-2040-A231-5DDB03496C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982C9" id="Rectangle 2760" o:spid="_x0000_s2347" style="position:absolute;margin-left:154pt;margin-top:334pt;width:79pt;height:135pt;z-index:25345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EQp9+U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58944" behindDoc="0" locked="0" layoutInCell="1" allowOverlap="1" wp14:anchorId="2D4B4A9D" wp14:editId="3C7A47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61" name="Rectangle 2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C26A4A-3845-214A-8FFB-BF27E88732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4B4A9D" id="Rectangle 2761" o:spid="_x0000_s2348" style="position:absolute;margin-left:154pt;margin-top:334pt;width:79pt;height:135pt;z-index:25345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UeZPAIAAEQ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CENUeZ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59968" behindDoc="0" locked="0" layoutInCell="1" allowOverlap="1" wp14:anchorId="3A0555CE" wp14:editId="79B998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62" name="Rectangle 2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A45424-5D95-B445-B867-6F3E0890AD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555CE" id="Rectangle 2762" o:spid="_x0000_s2349" style="position:absolute;margin-left:154pt;margin-top:334pt;width:79pt;height:135pt;z-index:25345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WS+OwIAAEQ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K6BZL4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60992" behindDoc="0" locked="0" layoutInCell="1" allowOverlap="1" wp14:anchorId="60211554" wp14:editId="703C24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63" name="Rectangle 2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E7756D-464C-7647-BEBD-5BA96D8E97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11554" id="Rectangle 2763" o:spid="_x0000_s2350" style="position:absolute;margin-left:154pt;margin-top:334pt;width:79pt;height:135pt;z-index:25346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CdgPQIAAEQ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BAwnYD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62016" behindDoc="0" locked="0" layoutInCell="1" allowOverlap="1" wp14:anchorId="4E470124" wp14:editId="150398E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64" name="Rectangle 2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6F6F51-F620-C04E-94FF-9F579335A3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470124" id="Rectangle 2764" o:spid="_x0000_s2351" style="position:absolute;margin-left:154pt;margin-top:334pt;width:79pt;height:135pt;z-index:25346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0dgPQIAAEQ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zetHYD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63040" behindDoc="0" locked="0" layoutInCell="1" allowOverlap="1" wp14:anchorId="460E5D37" wp14:editId="301AEB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65" name="Rectangle 2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472E42-8C98-174F-954C-C1921A095B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E5D37" id="Rectangle 2765" o:spid="_x0000_s2352" style="position:absolute;margin-left:154pt;margin-top:334pt;width:79pt;height:135pt;z-index:25346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QToPAIAAEQ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CDvQTo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64064" behindDoc="0" locked="0" layoutInCell="1" allowOverlap="1" wp14:anchorId="13D35715" wp14:editId="2DC07F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66" name="Rectangle 2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28F91D-F53D-A94C-A586-E6ED8CCCD7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35715" id="Rectangle 2766" o:spid="_x0000_s2353" style="position:absolute;margin-left:154pt;margin-top:334pt;width:79pt;height:135pt;z-index:25346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PPAIAAEQ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CpCSfP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65088" behindDoc="0" locked="0" layoutInCell="1" allowOverlap="1" wp14:anchorId="4CF36D4E" wp14:editId="31B52C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67" name="Rectangle 2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EDB308-6ECE-D045-8E1B-F2CD0E5C95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36D4E" id="Rectangle 2767" o:spid="_x0000_s2354" style="position:absolute;margin-left:154pt;margin-top:334pt;width:79pt;height:135pt;z-index:25346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ZZJPAIAAEQ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BFeZZJ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66112" behindDoc="0" locked="0" layoutInCell="1" allowOverlap="1" wp14:anchorId="0E6677C3" wp14:editId="0C0D33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68" name="Rectangle 2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18C40E-3806-0249-864C-1AEBA5464B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6677C3" id="Rectangle 2768" o:spid="_x0000_s2355" style="position:absolute;margin-left:154pt;margin-top:334pt;width:79pt;height:135pt;z-index:25346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BTBOwIAAEQ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JngFME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67136" behindDoc="0" locked="0" layoutInCell="1" allowOverlap="1" wp14:anchorId="71760B67" wp14:editId="58A066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69" name="Rectangle 2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8712726-46A8-9D4B-B033-E5A2450E08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60B67" id="Rectangle 2769" o:spid="_x0000_s2356" style="position:absolute;margin-left:154pt;margin-top:334pt;width:79pt;height:135pt;z-index:25346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iIKPAIAAEQ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BjpiIK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68160" behindDoc="0" locked="0" layoutInCell="1" allowOverlap="1" wp14:anchorId="1C9B68B4" wp14:editId="110C79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70" name="Rectangle 2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CE0F77-B159-7645-A049-5AB1402EAC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B68B4" id="Rectangle 2770" o:spid="_x0000_s2357" style="position:absolute;margin-left:154pt;margin-top:334pt;width:79pt;height:135pt;z-index:25346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LXIdy0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69184" behindDoc="0" locked="0" layoutInCell="1" allowOverlap="1" wp14:anchorId="26A711EA" wp14:editId="726718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71" name="Rectangle 2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04313E-43EE-FC47-A895-E33B68B073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711EA" id="Rectangle 2771" o:spid="_x0000_s2358" style="position:absolute;margin-left:154pt;margin-top:334pt;width:79pt;height:135pt;z-index:25346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70208" behindDoc="0" locked="0" layoutInCell="1" allowOverlap="1" wp14:anchorId="7813511D" wp14:editId="181BB9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72" name="Rectangle 2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40413F-55DD-1049-8515-A9CF34C2F7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3511D" id="Rectangle 2772" o:spid="_x0000_s2359" style="position:absolute;margin-left:154pt;margin-top:334pt;width:79pt;height:135pt;z-index:25347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heCPAIAAEQ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DRKheC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71232" behindDoc="0" locked="0" layoutInCell="1" allowOverlap="1" wp14:anchorId="7A950B64" wp14:editId="42E2E5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73" name="Rectangle 2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C278EA-70A9-AE4D-B2FF-39F2774A2D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950B64" id="Rectangle 2773" o:spid="_x0000_s2360" style="position:absolute;margin-left:154pt;margin-top:334pt;width:79pt;height:135pt;z-index:25347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aeoPAIAAEQ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D17aeo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72256" behindDoc="0" locked="0" layoutInCell="1" allowOverlap="1" wp14:anchorId="1593E7B7" wp14:editId="662D14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74" name="Rectangle 2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DBDB27-5A6D-A640-B9DE-48F93AFFA4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3E7B7" id="Rectangle 2774" o:spid="_x0000_s2361" style="position:absolute;margin-left:154pt;margin-top:334pt;width:79pt;height:135pt;z-index:25347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LJANFw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73280" behindDoc="0" locked="0" layoutInCell="1" allowOverlap="1" wp14:anchorId="6A773A40" wp14:editId="7B0290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75" name="Rectangle 2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F0281F-3033-1F4D-915E-9BBEF3ADB5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73A40" id="Rectangle 2775" o:spid="_x0000_s2362" style="position:absolute;margin-left:154pt;margin-top:334pt;width:79pt;height:135pt;z-index:25347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D8FnfU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74304" behindDoc="0" locked="0" layoutInCell="1" allowOverlap="1" wp14:anchorId="2C68A423" wp14:editId="456DAB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76" name="Rectangle 2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29BBB5-3BC5-C945-9831-6B4A5D52D5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8A423" id="Rectangle 2776" o:spid="_x0000_s2363" style="position:absolute;margin-left:154pt;margin-top:334pt;width:79pt;height:135pt;z-index:25347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KcHPAIAAEQ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BY6KcH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75328" behindDoc="0" locked="0" layoutInCell="1" allowOverlap="1" wp14:anchorId="1B5F16D0" wp14:editId="29FAE7A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77" name="Rectangle 2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F7D887-6EF1-5143-865D-DF319FD67D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F16D0" id="Rectangle 2777" o:spid="_x0000_s2364" style="position:absolute;margin-left:154pt;margin-top:334pt;width:79pt;height:135pt;z-index:25347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DrS5XU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76352" behindDoc="0" locked="0" layoutInCell="1" allowOverlap="1" wp14:anchorId="1996C7F1" wp14:editId="488138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78" name="Rectangle 2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E50966-7EDE-4C42-A37C-0269D15119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6C7F1" id="Rectangle 2778" o:spid="_x0000_s2365" style="position:absolute;margin-left:154pt;margin-top:334pt;width:79pt;height:135pt;z-index:25347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DmS2f9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77376" behindDoc="0" locked="0" layoutInCell="1" allowOverlap="1" wp14:anchorId="2055D997" wp14:editId="188940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79" name="Rectangle 2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F5C47C-9D9C-AB4B-B0AF-6E7EBDCE3E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5D997" id="Rectangle 2779" o:spid="_x0000_s2366" style="position:absolute;margin-left:154pt;margin-top:334pt;width:79pt;height:135pt;z-index:25347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HXyCzY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78400" behindDoc="0" locked="0" layoutInCell="1" allowOverlap="1" wp14:anchorId="64730BFA" wp14:editId="2C9F542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80" name="Rectangle 2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2CD5D3-4D0F-0A47-B390-A0F2F22FAE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730BFA" id="Rectangle 2780" o:spid="_x0000_s2367" style="position:absolute;margin-left:154pt;margin-top:334pt;width:79pt;height:135pt;z-index:25347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jSoOgIAAEQ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79424" behindDoc="0" locked="0" layoutInCell="1" allowOverlap="1" wp14:anchorId="776C504E" wp14:editId="1151AF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81" name="Rectangle 2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87F91F-877E-AB4E-8587-968E48EE9F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C504E" id="Rectangle 2781" o:spid="_x0000_s2368" style="position:absolute;margin-left:154pt;margin-top:334pt;width:79pt;height:135pt;z-index:25347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HcgPAIAAEQ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CZIHcg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80448" behindDoc="0" locked="0" layoutInCell="1" allowOverlap="1" wp14:anchorId="05B39E25" wp14:editId="56C6B0A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82" name="Rectangle 2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93260C-CA62-BD49-BD29-CD0E1305DF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B39E25" id="Rectangle 2782" o:spid="_x0000_s2369" style="position:absolute;margin-left:154pt;margin-top:334pt;width:79pt;height:135pt;z-index:25348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qfzPAIAAEQ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A93qfz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81472" behindDoc="0" locked="0" layoutInCell="1" allowOverlap="1" wp14:anchorId="1F74E8BE" wp14:editId="631179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83" name="Rectangle 2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35F294-21E8-1F43-A09A-DB0187A065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4E8BE" id="Rectangle 2783" o:spid="_x0000_s2370" style="position:absolute;margin-left:154pt;margin-top:334pt;width:79pt;height:135pt;z-index:25348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+QtOwIAAEQ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JdT5C0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82496" behindDoc="0" locked="0" layoutInCell="1" allowOverlap="1" wp14:anchorId="30643C07" wp14:editId="105F94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84" name="Rectangle 2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9AAA2A-86FB-404C-81A5-A9756E9F75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43C07" id="Rectangle 2784" o:spid="_x0000_s2371" style="position:absolute;margin-left:154pt;margin-top:334pt;width:79pt;height:135pt;z-index:25348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0P532T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83520" behindDoc="0" locked="0" layoutInCell="1" allowOverlap="1" wp14:anchorId="3DD03EE0" wp14:editId="7908EB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85" name="Rectangle 2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B10AF9-8B10-234B-AD19-143F188FDC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D03EE0" id="Rectangle 2785" o:spid="_x0000_s2372" style="position:absolute;margin-left:154pt;margin-top:334pt;width:79pt;height:135pt;z-index:25348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selPQIAAEQEAAAOAAAAZHJzL2Uyb0RvYy54bWysU0tv2zAMvg/YfxB0d/ysY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EOLHpT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84544" behindDoc="0" locked="0" layoutInCell="1" allowOverlap="1" wp14:anchorId="663D469C" wp14:editId="57CAB2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86" name="Rectangle 2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9C86B5-9AE7-6342-87ED-1250B40BF1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D469C" id="Rectangle 2786" o:spid="_x0000_s2373" style="position:absolute;margin-left:154pt;margin-top:334pt;width:79pt;height:135pt;z-index:25348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DpW5II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85568" behindDoc="0" locked="0" layoutInCell="1" allowOverlap="1" wp14:anchorId="1630A9EF" wp14:editId="63F400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87" name="Rectangle 2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19C166-203D-9743-8957-60B2B44D77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0A9EF" id="Rectangle 2787" o:spid="_x0000_s2374" style="position:absolute;margin-left:154pt;margin-top:334pt;width:79pt;height:135pt;z-index:25348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KbwPAIAAEQ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BYbKbw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86592" behindDoc="0" locked="0" layoutInCell="1" allowOverlap="1" wp14:anchorId="22B3D955" wp14:editId="68A552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88" name="Rectangle 2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DF1CE9-D3D5-E749-9E4D-04486EE70B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3D955" id="Rectangle 2788" o:spid="_x0000_s2375" style="position:absolute;margin-left:154pt;margin-top:334pt;width:79pt;height:135pt;z-index:25348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9eMPAIAAEQ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AKv9eM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87616" behindDoc="0" locked="0" layoutInCell="1" allowOverlap="1" wp14:anchorId="294B2FBF" wp14:editId="447381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89" name="Rectangle 2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847FB0-57F8-374F-964D-F42E7F036F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B2FBF" id="Rectangle 2789" o:spid="_x0000_s2376" style="position:absolute;margin-left:154pt;margin-top:334pt;width:79pt;height:135pt;z-index:25348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eFHOwIAAEQ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PD54Uc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88640" behindDoc="0" locked="0" layoutInCell="1" allowOverlap="1" wp14:anchorId="1E44F0DA" wp14:editId="55D88FB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90" name="Rectangle 2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7361DF-1265-A049-8F64-24C6AC4480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4F0DA" id="Rectangle 2790" o:spid="_x0000_s2377" style="position:absolute;margin-left:154pt;margin-top:334pt;width:79pt;height:135pt;z-index:25348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Co3UeU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89664" behindDoc="0" locked="0" layoutInCell="1" allowOverlap="1" wp14:anchorId="700E6C58" wp14:editId="745F58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91" name="Rectangle 2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A06751-5E04-654A-BD27-ED376CAAAD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E6C58" id="Rectangle 2791" o:spid="_x0000_s2378" style="position:absolute;margin-left:154pt;margin-top:334pt;width:79pt;height:135pt;z-index:25348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ffoPQIAAEQ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aMH36D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90688" behindDoc="0" locked="0" layoutInCell="1" allowOverlap="1" wp14:anchorId="08CEC7E0" wp14:editId="7FD6A4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92" name="Rectangle 2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538C22-51FB-264C-B5D4-DED7A69B2F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EC7E0" id="Rectangle 2792" o:spid="_x0000_s2379" style="position:absolute;margin-left:154pt;margin-top:334pt;width:79pt;height:135pt;z-index:25349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dTPPAIAAEQ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BCddTP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91712" behindDoc="0" locked="0" layoutInCell="1" allowOverlap="1" wp14:anchorId="68674CB0" wp14:editId="5DF5F3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93" name="Rectangle 2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A9A403-EEA5-6A4C-9BC5-D28A526EC7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674CB0" id="Rectangle 2793" o:spid="_x0000_s2380" style="position:absolute;margin-left:154pt;margin-top:334pt;width:79pt;height:135pt;z-index:25349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JcRPQIAAEQ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6PiXET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92736" behindDoc="0" locked="0" layoutInCell="1" allowOverlap="1" wp14:anchorId="3F8951C1" wp14:editId="12121DD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94" name="Rectangle 2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324165-EF7E-8A44-B31C-A99F350868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951C1" id="Rectangle 2794" o:spid="_x0000_s2381" style="position:absolute;margin-left:154pt;margin-top:334pt;width:79pt;height:135pt;z-index:25349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/cRPQIAAEQ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IR/3ET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93760" behindDoc="0" locked="0" layoutInCell="1" allowOverlap="1" wp14:anchorId="5C0EF0C8" wp14:editId="44380D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95" name="Rectangle 2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0C30C1-85FB-F646-91B2-6009835D6A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EF0C8" id="Rectangle 2795" o:spid="_x0000_s2382" style="position:absolute;margin-left:154pt;margin-top:334pt;width:79pt;height:135pt;z-index:25349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bSZPAIAAEQ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BvSbSZ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94784" behindDoc="0" locked="0" layoutInCell="1" allowOverlap="1" wp14:anchorId="35628130" wp14:editId="1F02D5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96" name="Rectangle 2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A1516D-8448-034E-9FF9-280AF12033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628130" id="Rectangle 2796" o:spid="_x0000_s2383" style="position:absolute;margin-left:154pt;margin-top:334pt;width:79pt;height:135pt;z-index:25349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BF/Ze+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95808" behindDoc="0" locked="0" layoutInCell="1" allowOverlap="1" wp14:anchorId="4AD29D47" wp14:editId="0CE896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97" name="Rectangle 2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7EE445-52C9-AE4B-AD7A-53FFFFD66A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29D47" id="Rectangle 2797" o:spid="_x0000_s2384" style="position:absolute;margin-left:154pt;margin-top:334pt;width:79pt;height:135pt;z-index:25349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CpjSY4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96832" behindDoc="0" locked="0" layoutInCell="1" allowOverlap="1" wp14:anchorId="51E32B1B" wp14:editId="12F98CE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98" name="Rectangle 2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E8C238-1BAB-5048-8A0C-3C9ABD698A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32B1B" id="Rectangle 2798" o:spid="_x0000_s2385" style="position:absolute;margin-left:154pt;margin-top:334pt;width:79pt;height:135pt;z-index:25349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KSwOwIAAEQ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HUUpLA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97856" behindDoc="0" locked="0" layoutInCell="1" allowOverlap="1" wp14:anchorId="0A9ED7C1" wp14:editId="0AC7C13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99" name="Rectangle 2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9CB5EF-81D5-7A4F-91C3-4C9CD2CFAD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ED7C1" id="Rectangle 2799" o:spid="_x0000_s2386" style="position:absolute;margin-left:154pt;margin-top:334pt;width:79pt;height:135pt;z-index:25349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QooPAIAAEQ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DSwQoo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98880" behindDoc="0" locked="0" layoutInCell="1" allowOverlap="1" wp14:anchorId="2C4AF926" wp14:editId="5344EE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00" name="Rectangle 2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B36848-7AD8-5F42-841A-FCBF96FA04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AF926" id="Rectangle 2800" o:spid="_x0000_s2387" style="position:absolute;margin-left:154pt;margin-top:334pt;width:79pt;height:135pt;z-index:25349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99904" behindDoc="0" locked="0" layoutInCell="1" allowOverlap="1" wp14:anchorId="168A6A65" wp14:editId="57206D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01" name="Rectangle 2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55FF70-6121-3D40-BB70-213661357A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8A6A65" id="Rectangle 2801" o:spid="_x0000_s2388" style="position:absolute;margin-left:154pt;margin-top:334pt;width:79pt;height:135pt;z-index:25349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C59OwIAAEQ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Ja4Ln0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00928" behindDoc="0" locked="0" layoutInCell="1" allowOverlap="1" wp14:anchorId="12139691" wp14:editId="1483FE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02" name="Rectangle 2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20ED0F-1F71-4D45-89FE-9741C6D5C2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39691" id="Rectangle 2802" o:spid="_x0000_s2389" style="position:absolute;margin-left:154pt;margin-top:334pt;width:79pt;height:135pt;z-index:25350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A1aPAIAAEQ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C8DA1a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01952" behindDoc="0" locked="0" layoutInCell="1" allowOverlap="1" wp14:anchorId="26CA8607" wp14:editId="428483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03" name="Rectangle 2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85F3DB-0915-1F49-98B9-4D172707D5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A8607" id="Rectangle 2803" o:spid="_x0000_s2390" style="position:absolute;margin-left:154pt;margin-top:334pt;width:79pt;height:135pt;z-index:25350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71wPAIAAEQ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CYy71w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02976" behindDoc="0" locked="0" layoutInCell="1" allowOverlap="1" wp14:anchorId="70B9623D" wp14:editId="12FAC05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04" name="Rectangle 2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49387D-11B5-EB4B-A71F-F28EB48994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B9623D" id="Rectangle 2804" o:spid="_x0000_s2391" style="position:absolute;margin-left:154pt;margin-top:334pt;width:79pt;height:135pt;z-index:25350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DfZi6E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04000" behindDoc="0" locked="0" layoutInCell="1" allowOverlap="1" wp14:anchorId="38B0842C" wp14:editId="66CB4DE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05" name="Rectangle 2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F0B68C-F494-4648-AA7D-93B0A2204A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0842C" id="Rectangle 2805" o:spid="_x0000_s2392" style="position:absolute;margin-left:154pt;margin-top:334pt;width:79pt;height:135pt;z-index:25350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G0MPQIAAEQEAAAOAAAAZHJzL2Uyb0RvYy54bWysU0tv2zAMvg/YfxB0d/ysY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kTBtDD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05024" behindDoc="0" locked="0" layoutInCell="1" allowOverlap="1" wp14:anchorId="20792A95" wp14:editId="6363536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06" name="Rectangle 2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B8416C7-9A11-8C47-B6B6-629094A2A8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92A95" id="Rectangle 2806" o:spid="_x0000_s2393" style="position:absolute;margin-left:154pt;margin-top:334pt;width:79pt;height:135pt;z-index:25350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r3fPAIAAEQ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A1zr3f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06048" behindDoc="0" locked="0" layoutInCell="1" allowOverlap="1" wp14:anchorId="74842009" wp14:editId="0BCDF64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07" name="Rectangle 2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721E02-149E-DF40-A028-5B38F736AB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42009" id="Rectangle 2807" o:spid="_x0000_s2394" style="position:absolute;margin-left:154pt;margin-top:334pt;width:79pt;height:135pt;z-index:25350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P+tOwIAAEQ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Ff0/60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07072" behindDoc="0" locked="0" layoutInCell="1" allowOverlap="1" wp14:anchorId="776CCE30" wp14:editId="242EF8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08" name="Rectangle 2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E6D47B-AE86-9045-8ADF-5CBD9A7FC5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CCE30" id="Rectangle 2808" o:spid="_x0000_s2395" style="position:absolute;margin-left:154pt;margin-top:334pt;width:79pt;height:135pt;z-index:25350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CLbX0l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08096" behindDoc="0" locked="0" layoutInCell="1" allowOverlap="1" wp14:anchorId="39032A65" wp14:editId="497E3C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09" name="Rectangle 2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7C36BE-C820-B54E-86A9-2A9CDE5592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032A65" id="Rectangle 2809" o:spid="_x0000_s2396" style="position:absolute;margin-left:154pt;margin-top:334pt;width:79pt;height:135pt;z-index:25350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bgaPAIAAEQ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D/Ybga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09120" behindDoc="0" locked="0" layoutInCell="1" allowOverlap="1" wp14:anchorId="0ADE5CD5" wp14:editId="0F9C0E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10" name="Rectangle 2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5B38FC-6DAD-E34D-9E77-D28D4F090B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E5CD5" id="Rectangle 2810" o:spid="_x0000_s2397" style="position:absolute;margin-left:154pt;margin-top:334pt;width:79pt;height:135pt;z-index:25350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R7JOgIAAEQ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10144" behindDoc="0" locked="0" layoutInCell="1" allowOverlap="1" wp14:anchorId="70F19E60" wp14:editId="0055AE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11" name="Rectangle 2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E91421-BA46-BE49-A346-8FD597490A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19E60" id="Rectangle 2811" o:spid="_x0000_s2398" style="position:absolute;margin-left:154pt;margin-top:334pt;width:79pt;height:135pt;z-index:25351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1BPAIAAEQ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DpE11B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11168" behindDoc="0" locked="0" layoutInCell="1" allowOverlap="1" wp14:anchorId="720224C5" wp14:editId="57499EC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12" name="Rectangle 2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7B7864-1803-CE47-9DDC-A97BD750B9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224C5" id="Rectangle 2812" o:spid="_x0000_s2399" style="position:absolute;margin-left:154pt;margin-top:334pt;width:79pt;height:135pt;z-index:25351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Y2SPAIAAEQ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BN7Y2S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12192" behindDoc="0" locked="0" layoutInCell="1" allowOverlap="1" wp14:anchorId="3E5D91F6" wp14:editId="26B5576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13" name="Rectangle 2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6D7AC1-133F-0940-A20F-3FF1AAB535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5D91F6" id="Rectangle 2813" o:spid="_x0000_s2400" style="position:absolute;margin-left:154pt;margin-top:334pt;width:79pt;height:135pt;z-index:25351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M5MOwIAAEQ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Odgzkw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13216" behindDoc="0" locked="0" layoutInCell="1" allowOverlap="1" wp14:anchorId="15E68D0B" wp14:editId="48BDA0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14" name="Rectangle 2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4730B6-ECD9-8E41-A818-248503F4A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E68D0B" id="Rectangle 2814" o:spid="_x0000_s2401" style="position:absolute;margin-left:154pt;margin-top:334pt;width:79pt;height:135pt;z-index:25351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V24PQIAAEQEAAAOAAAAZHJzL2Uyb0RvYy54bWysU0tv2zAMvg/YfxB0d/ysY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oM1duD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14240" behindDoc="0" locked="0" layoutInCell="1" allowOverlap="1" wp14:anchorId="2DB705F7" wp14:editId="616C94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15" name="Rectangle 2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3458AF-1EEB-6C42-8DFB-16E0E0A954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705F7" id="Rectangle 2815" o:spid="_x0000_s2402" style="position:absolute;margin-left:154pt;margin-top:334pt;width:79pt;height:135pt;z-index:25351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e3EPQIAAEQEAAAOAAAAZHJzL2Uyb0RvYy54bWysU0tv2zAMvg/YfxB0d/ysY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YNHtxD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15264" behindDoc="0" locked="0" layoutInCell="1" allowOverlap="1" wp14:anchorId="1D97F512" wp14:editId="69A187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16" name="Rectangle 2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55EE7B-1ADC-CD49-A601-D58968DC26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7F512" id="Rectangle 2816" o:spid="_x0000_s2403" style="position:absolute;margin-left:154pt;margin-top:334pt;width:79pt;height:135pt;z-index:25351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EplzuM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16288" behindDoc="0" locked="0" layoutInCell="1" allowOverlap="1" wp14:anchorId="74C53EE6" wp14:editId="4E0B02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17" name="Rectangle 2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EF5593-0E38-EF42-BC42-5BEEA26D5B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53EE6" id="Rectangle 2817" o:spid="_x0000_s2404" style="position:absolute;margin-left:154pt;margin-top:334pt;width:79pt;height:135pt;z-index:25351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4yRPAIAAEQ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AoX4yR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17312" behindDoc="0" locked="0" layoutInCell="1" allowOverlap="1" wp14:anchorId="17652543" wp14:editId="1E533F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18" name="Rectangle 2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F839C3-B3FD-B146-8C47-039B4ACC16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652543" id="Rectangle 2818" o:spid="_x0000_s2405" style="position:absolute;margin-left:154pt;margin-top:334pt;width:79pt;height:135pt;z-index:25351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eoz97T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18336" behindDoc="0" locked="0" layoutInCell="1" allowOverlap="1" wp14:anchorId="7AB8DCC1" wp14:editId="20F9D9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19" name="Rectangle 2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0E3F8F-5B48-3A46-969E-02A1C876B2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8DCC1" id="Rectangle 2819" o:spid="_x0000_s2406" style="position:absolute;margin-left:154pt;margin-top:334pt;width:79pt;height:135pt;z-index:25351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HFHOwIAAEQ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FI0cUc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19360" behindDoc="0" locked="0" layoutInCell="1" allowOverlap="1" wp14:anchorId="2C1D4AE7" wp14:editId="7ACF399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20" name="Rectangle 2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E4271A-0FF3-E048-8023-9ED98A0D8C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D4AE7" id="Rectangle 2820" o:spid="_x0000_s2407" style="position:absolute;margin-left:154pt;margin-top:334pt;width:79pt;height:135pt;z-index:25351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PRGP40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20384" behindDoc="0" locked="0" layoutInCell="1" allowOverlap="1" wp14:anchorId="7AE210A0" wp14:editId="4DA4CD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21" name="Rectangle 2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E02BAC-E361-5748-A2C5-EB8AECF9DA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E210A0" id="Rectangle 2821" o:spid="_x0000_s2408" style="position:absolute;margin-left:154pt;margin-top:334pt;width:79pt;height:135pt;z-index:25352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o/xPAIAAEQ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A0Wo/x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21408" behindDoc="0" locked="0" layoutInCell="1" allowOverlap="1" wp14:anchorId="46600559" wp14:editId="6CBA048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22" name="Rectangle 2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B84F47-1C80-B54A-810D-37D98230B1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00559" id="Rectangle 2822" o:spid="_x0000_s2409" style="position:absolute;margin-left:154pt;margin-top:334pt;width:79pt;height:135pt;z-index:25352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qzWOwIAAEQ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B7urNY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22432" behindDoc="0" locked="0" layoutInCell="1" allowOverlap="1" wp14:anchorId="374D20D6" wp14:editId="24F191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23" name="Rectangle 2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00CBA8-6A8D-F44E-9D5C-AE716F1454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D20D6" id="Rectangle 2823" o:spid="_x0000_s2410" style="position:absolute;margin-left:154pt;margin-top:334pt;width:79pt;height:135pt;z-index:25352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+8IPAIAAEQ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C0Y+8I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23456" behindDoc="0" locked="0" layoutInCell="1" allowOverlap="1" wp14:anchorId="626A9A74" wp14:editId="2EB43D1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24" name="Rectangle 2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6D9278-916D-F94B-BC09-7F0408295F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A9A74" id="Rectangle 2824" o:spid="_x0000_s2411" style="position:absolute;margin-left:154pt;margin-top:334pt;width:79pt;height:135pt;z-index:25352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I8IPQIAAEQ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fYSPCD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24480" behindDoc="0" locked="0" layoutInCell="1" allowOverlap="1" wp14:anchorId="53996DBB" wp14:editId="401383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25" name="Rectangle 2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0EF4A1-59C7-6C43-BB15-357363F675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96DBB" id="Rectangle 2825" o:spid="_x0000_s2412" style="position:absolute;margin-left:154pt;margin-top:334pt;width:79pt;height:135pt;z-index:25352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syAPAIAAEQ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Az0syA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25504" behindDoc="0" locked="0" layoutInCell="1" allowOverlap="1" wp14:anchorId="47B68276" wp14:editId="3FB7C62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26" name="Rectangle 2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BD41BE-46C7-E445-9627-F8DFD41D5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B68276" id="Rectangle 2826" o:spid="_x0000_s2413" style="position:absolute;margin-left:154pt;margin-top:334pt;width:79pt;height:135pt;z-index:25352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u+nPAIAAEQ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AZZu+n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26528" behindDoc="0" locked="0" layoutInCell="1" allowOverlap="1" wp14:anchorId="0839A57B" wp14:editId="268E14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27" name="Rectangle 2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BE71FB-680A-054C-889E-D235DB8B66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39A57B" id="Rectangle 2827" o:spid="_x0000_s2414" style="position:absolute;margin-left:154pt;margin-top:334pt;width:79pt;height:135pt;z-index:25352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l4hPAIAAEQ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D1Fl4h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27552" behindDoc="0" locked="0" layoutInCell="1" allowOverlap="1" wp14:anchorId="33C6DA77" wp14:editId="6EB7CA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28" name="Rectangle 2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4E0B3B-4BE3-E34C-9105-895F0F6F2E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C6DA77" id="Rectangle 2828" o:spid="_x0000_s2415" style="position:absolute;margin-left:154pt;margin-top:334pt;width:79pt;height:135pt;z-index:25352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9ypOgIAAEQ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28576" behindDoc="0" locked="0" layoutInCell="1" allowOverlap="1" wp14:anchorId="1BDE2845" wp14:editId="34BBA3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29" name="Rectangle 2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F96BA2-A635-4842-B1A4-E1A6931132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E2845" id="Rectangle 2829" o:spid="_x0000_s2416" style="position:absolute;margin-left:154pt;margin-top:334pt;width:79pt;height:135pt;z-index:25352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epiPAIAAEQ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DTyepi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29600" behindDoc="0" locked="0" layoutInCell="1" allowOverlap="1" wp14:anchorId="1D6A13B8" wp14:editId="09833A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30" name="Rectangle 2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9BA23A-6FB9-AF4C-A237-C2E6BC619E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6A13B8" id="Rectangle 2830" o:spid="_x0000_s2417" style="position:absolute;margin-left:154pt;margin-top:334pt;width:79pt;height:135pt;z-index:25352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AWnv0U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30624" behindDoc="0" locked="0" layoutInCell="1" allowOverlap="1" wp14:anchorId="0A799CED" wp14:editId="7685F4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977900" cy="927100"/>
                      <wp:effectExtent l="0" t="0" r="0" b="0"/>
                      <wp:wrapNone/>
                      <wp:docPr id="2831" name="Rectangle 2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9DD09DE-943D-3D47-AE62-D17B75493E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99CED" id="Rectangle 2831" o:spid="_x0000_s2418" style="position:absolute;margin-left:154pt;margin-top:387pt;width:77pt;height:73pt;z-index:25353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31648" behindDoc="0" locked="0" layoutInCell="1" allowOverlap="1" wp14:anchorId="0BFC331C" wp14:editId="654169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32" name="Rectangle 2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CBF625-8AD0-904E-BFCF-992C1F7F8D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C331C" id="Rectangle 2832" o:spid="_x0000_s2419" style="position:absolute;margin-left:154pt;margin-top:387pt;width:79pt;height:60pt;z-index:25353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D9+HTT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32672" behindDoc="0" locked="0" layoutInCell="1" allowOverlap="1" wp14:anchorId="198A72A3" wp14:editId="6F5C85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977900" cy="863600"/>
                      <wp:effectExtent l="0" t="0" r="0" b="0"/>
                      <wp:wrapNone/>
                      <wp:docPr id="2833" name="Rectangle 2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4C8AAE-CC48-9A4F-9298-0B854845DD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8A72A3" id="Rectangle 2833" o:spid="_x0000_s2420" style="position:absolute;margin-left:154pt;margin-top:387pt;width:77pt;height:68pt;z-index:25353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33696" behindDoc="0" locked="0" layoutInCell="1" allowOverlap="1" wp14:anchorId="4B6CC38B" wp14:editId="269682F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977900" cy="927100"/>
                      <wp:effectExtent l="0" t="0" r="0" b="0"/>
                      <wp:wrapNone/>
                      <wp:docPr id="2834" name="Rectangle 2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4B90C6-F387-6B4B-A66C-8E0EE93170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CC38B" id="Rectangle 2834" o:spid="_x0000_s2421" style="position:absolute;margin-left:154pt;margin-top:387pt;width:77pt;height:73pt;z-index:25353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34720" behindDoc="0" locked="0" layoutInCell="1" allowOverlap="1" wp14:anchorId="772A0A0D" wp14:editId="22D07E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35" name="Rectangle 2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41802F-E3E8-D84B-9A0F-31E41E140F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2A0A0D" id="Rectangle 2835" o:spid="_x0000_s2422" style="position:absolute;margin-left:154pt;margin-top:387pt;width:79pt;height:60pt;z-index:25353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AQTOw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35744" behindDoc="0" locked="0" layoutInCell="1" allowOverlap="1" wp14:anchorId="33A0FFDE" wp14:editId="4284B7F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977900" cy="927100"/>
                      <wp:effectExtent l="0" t="0" r="0" b="0"/>
                      <wp:wrapNone/>
                      <wp:docPr id="2836" name="Rectangle 2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156261-56A3-E846-A2F4-4CB04A4909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A0FFDE" id="Rectangle 2836" o:spid="_x0000_s2423" style="position:absolute;margin-left:154pt;margin-top:387pt;width:77pt;height:73pt;z-index:25353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36768" behindDoc="0" locked="0" layoutInCell="1" allowOverlap="1" wp14:anchorId="78929A81" wp14:editId="2B3E38E8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4914900</wp:posOffset>
                      </wp:positionV>
                      <wp:extent cx="977900" cy="927100"/>
                      <wp:effectExtent l="0" t="0" r="0" b="0"/>
                      <wp:wrapNone/>
                      <wp:docPr id="2837" name="Rectangle 2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4BEA2D-213E-0046-90E5-89F458B05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29A81" id="Rectangle 2837" o:spid="_x0000_s2424" style="position:absolute;margin-left:155pt;margin-top:387pt;width:77pt;height:73pt;z-index:25353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99pOQ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37792" behindDoc="0" locked="0" layoutInCell="1" allowOverlap="1" wp14:anchorId="0D19E172" wp14:editId="34EA78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38" name="Rectangle 2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452BDB-4090-6841-9289-162194DCCA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9E172" id="Rectangle 2838" o:spid="_x0000_s2425" style="position:absolute;margin-left:154pt;margin-top:387pt;width:79pt;height:60pt;z-index:25353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6GGT2T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38816" behindDoc="0" locked="0" layoutInCell="1" allowOverlap="1" wp14:anchorId="22228465" wp14:editId="213DCA3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977900" cy="927100"/>
                      <wp:effectExtent l="0" t="0" r="0" b="0"/>
                      <wp:wrapNone/>
                      <wp:docPr id="2839" name="Rectangle 2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320624-8B45-6D4A-8B68-5D2F4C4734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28465" id="Rectangle 2839" o:spid="_x0000_s2426" style="position:absolute;margin-left:154pt;margin-top:387pt;width:77pt;height:73pt;z-index:25353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39840" behindDoc="0" locked="0" layoutInCell="1" allowOverlap="1" wp14:anchorId="5A84852A" wp14:editId="28F571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977900" cy="901700"/>
                      <wp:effectExtent l="0" t="0" r="0" b="0"/>
                      <wp:wrapNone/>
                      <wp:docPr id="2840" name="Rectangle 2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1B2597-6C69-734D-AACB-958D19567C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84852A" id="Rectangle 2840" o:spid="_x0000_s2427" style="position:absolute;margin-left:154pt;margin-top:387pt;width:77pt;height:71pt;z-index:25353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40864" behindDoc="0" locked="0" layoutInCell="1" allowOverlap="1" wp14:anchorId="6B1116A4" wp14:editId="099E80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41" name="Rectangle 2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A22DFB-CD50-2343-9941-43EE6C2339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116A4" id="Rectangle 2841" o:spid="_x0000_s2428" style="position:absolute;margin-left:154pt;margin-top:387pt;width:79pt;height:60pt;z-index:25354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xFLPdD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41888" behindDoc="0" locked="0" layoutInCell="1" allowOverlap="1" wp14:anchorId="20A7F5B9" wp14:editId="668A76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42" name="Rectangle 2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DC4462-CF9A-B343-8F3D-F202BEE079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7F5B9" id="Rectangle 2842" o:spid="_x0000_s2429" style="position:absolute;margin-left:154pt;margin-top:387pt;width:79pt;height:60pt;z-index:25354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B4tePT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42912" behindDoc="0" locked="0" layoutInCell="1" allowOverlap="1" wp14:anchorId="68F4B4DB" wp14:editId="0ECB17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43" name="Rectangle 2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A68834-F2C0-3842-B8EB-58D4823623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F4B4DB" id="Rectangle 2843" o:spid="_x0000_s2430" style="position:absolute;margin-left:154pt;margin-top:387pt;width:79pt;height:60pt;z-index:25354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43936" behindDoc="0" locked="0" layoutInCell="1" allowOverlap="1" wp14:anchorId="20486026" wp14:editId="139D60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44" name="Rectangle 2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0BA4A6-215D-AB41-826F-0F162A014C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486026" id="Rectangle 2844" o:spid="_x0000_s2431" style="position:absolute;margin-left:154pt;margin-top:387pt;width:79pt;height:60pt;z-index:25354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ZeN9+D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44960" behindDoc="0" locked="0" layoutInCell="1" allowOverlap="1" wp14:anchorId="178B1DE3" wp14:editId="4F0640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45" name="Rectangle 2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BB24EF-F8D2-4546-9315-8353FCAAE6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B1DE3" id="Rectangle 2845" o:spid="_x0000_s2432" style="position:absolute;margin-left:154pt;margin-top:387pt;width:79pt;height:60pt;z-index:25354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45984" behindDoc="0" locked="0" layoutInCell="1" allowOverlap="1" wp14:anchorId="3DED8F9C" wp14:editId="5DAB39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46" name="Rectangle 2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4F0C7D-E14C-8045-89B6-B6DEBB1D71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ED8F9C" id="Rectangle 2846" o:spid="_x0000_s2433" style="position:absolute;margin-left:154pt;margin-top:387pt;width:79pt;height:60pt;z-index:25354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khlMKj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47008" behindDoc="0" locked="0" layoutInCell="1" allowOverlap="1" wp14:anchorId="0CC6D7B4" wp14:editId="434DC4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47" name="Rectangle 2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8746A2-C25A-D945-BEA7-1B2F4587A9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C6D7B4" id="Rectangle 2847" o:spid="_x0000_s2434" style="position:absolute;margin-left:154pt;margin-top:387pt;width:79pt;height:60pt;z-index:25354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ilbtSz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48032" behindDoc="0" locked="0" layoutInCell="1" allowOverlap="1" wp14:anchorId="19724767" wp14:editId="5029EF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48" name="Rectangle 2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6B7E10-6A01-2249-B0B4-03176F353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24767" id="Rectangle 2848" o:spid="_x0000_s2435" style="position:absolute;margin-left:154pt;margin-top:387pt;width:79pt;height:60pt;z-index:25354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4DVKqT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49056" behindDoc="0" locked="0" layoutInCell="1" allowOverlap="1" wp14:anchorId="73CED967" wp14:editId="617742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49" name="Rectangle 2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18D53A-1B01-2846-84FE-F7850BB9DC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ED967" id="Rectangle 2849" o:spid="_x0000_s2436" style="position:absolute;margin-left:154pt;margin-top:387pt;width:79pt;height:60pt;z-index:25354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p9x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50080" behindDoc="0" locked="0" layoutInCell="1" allowOverlap="1" wp14:anchorId="3742BCED" wp14:editId="1656A5A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50" name="Rectangle 2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5C877A-7D87-F947-B07F-5A59211A16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2BCED" id="Rectangle 2850" o:spid="_x0000_s2437" style="position:absolute;margin-left:154pt;margin-top:387pt;width:79pt;height:60pt;z-index:25355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oyPUTj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51104" behindDoc="0" locked="0" layoutInCell="1" allowOverlap="1" wp14:anchorId="151E553C" wp14:editId="47B896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51" name="Rectangle 2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9CBFDD-B528-344F-8F26-B0FCB8F531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E553C" id="Rectangle 2851" o:spid="_x0000_s2438" style="position:absolute;margin-left:154pt;margin-top:387pt;width:79pt;height:60pt;z-index:25355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4vyPQ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52128" behindDoc="0" locked="0" layoutInCell="1" allowOverlap="1" wp14:anchorId="0F7431BC" wp14:editId="77A4A7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52" name="Rectangle 2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A4A90C-1B47-554A-87BF-293F0F36C7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431BC" id="Rectangle 2852" o:spid="_x0000_s2439" style="position:absolute;margin-left:154pt;margin-top:387pt;width:79pt;height:60pt;z-index:25355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eWcOw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53152" behindDoc="0" locked="0" layoutInCell="1" allowOverlap="1" wp14:anchorId="02BEA287" wp14:editId="666DD7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53" name="Rectangle 2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03D929-C6DA-174E-988C-5E778E0988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BEA287" id="Rectangle 2853" o:spid="_x0000_s2440" style="position:absolute;margin-left:154pt;margin-top:387pt;width:79pt;height:60pt;z-index:25355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54176" behindDoc="0" locked="0" layoutInCell="1" allowOverlap="1" wp14:anchorId="1F028D5A" wp14:editId="3FF57AC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54" name="Rectangle 2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C11E38-0A7F-674F-B660-5BDB017E41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28D5A" id="Rectangle 2854" o:spid="_x0000_s2441" style="position:absolute;margin-left:154pt;margin-top:387pt;width:79pt;height:60pt;z-index:25355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55200" behindDoc="0" locked="0" layoutInCell="1" allowOverlap="1" wp14:anchorId="47741044" wp14:editId="4AA0D0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55" name="Rectangle 2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FE6E70-A166-E147-9D79-4109AFF491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41044" id="Rectangle 2855" o:spid="_x0000_s2442" style="position:absolute;margin-left:154pt;margin-top:387pt;width:79pt;height:60pt;z-index:25355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Znl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56224" behindDoc="0" locked="0" layoutInCell="1" allowOverlap="1" wp14:anchorId="1674491D" wp14:editId="062593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56" name="Rectangle 2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AE6E82-32F5-5F48-B6FB-95EA307AE6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74491D" id="Rectangle 2856" o:spid="_x0000_s2443" style="position:absolute;margin-left:154pt;margin-top:387pt;width:79pt;height:60pt;z-index:25355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57248" behindDoc="0" locked="0" layoutInCell="1" allowOverlap="1" wp14:anchorId="6A920DC0" wp14:editId="002671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57" name="Rectangle 2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D6D194-2672-9348-B18E-401683642B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20DC0" id="Rectangle 2857" o:spid="_x0000_s2444" style="position:absolute;margin-left:154pt;margin-top:387pt;width:79pt;height:60pt;z-index:25355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58272" behindDoc="0" locked="0" layoutInCell="1" allowOverlap="1" wp14:anchorId="5DEA1EF1" wp14:editId="79B1FB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58" name="Rectangle 2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C10E7D-2484-E84B-8510-FF92D0D310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A1EF1" id="Rectangle 2858" o:spid="_x0000_s2445" style="position:absolute;margin-left:154pt;margin-top:387pt;width:79pt;height:60pt;z-index:25355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/EIOg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59296" behindDoc="0" locked="0" layoutInCell="1" allowOverlap="1" wp14:anchorId="3C0D9145" wp14:editId="6F8ACD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59" name="Rectangle 2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8A0E97-674B-8B44-85DE-AB1A307D6B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D9145" id="Rectangle 2859" o:spid="_x0000_s2446" style="position:absolute;margin-left:154pt;margin-top:387pt;width:79pt;height:60pt;z-index:25355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7yDPA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bse8gz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60320" behindDoc="0" locked="0" layoutInCell="1" allowOverlap="1" wp14:anchorId="3AFD3B26" wp14:editId="1FD2E3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60" name="Rectangle 2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65F2C7-BCBB-7841-B6A7-2D87C85AB1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D3B26" id="Rectangle 2860" o:spid="_x0000_s2447" style="position:absolute;margin-left:154pt;margin-top:387pt;width:79pt;height:60pt;z-index:25356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61344" behindDoc="0" locked="0" layoutInCell="1" allowOverlap="1" wp14:anchorId="787C84ED" wp14:editId="5C046AA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61" name="Rectangle 2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03DF7D-B6D5-C547-A637-53CE1FCFE3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C84ED" id="Rectangle 2861" o:spid="_x0000_s2448" style="position:absolute;margin-left:154pt;margin-top:387pt;width:79pt;height:60pt;z-index:25356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ciEOwIAAEM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62368" behindDoc="0" locked="0" layoutInCell="1" allowOverlap="1" wp14:anchorId="307CCB42" wp14:editId="3E8E72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62" name="Rectangle 2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F39B02-38C4-B045-A59E-FDB6258E81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CCB42" id="Rectangle 2862" o:spid="_x0000_s2449" style="position:absolute;margin-left:154pt;margin-top:387pt;width:79pt;height:60pt;z-index:25356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zJem6j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63392" behindDoc="0" locked="0" layoutInCell="1" allowOverlap="1" wp14:anchorId="79BC2217" wp14:editId="4174B3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63" name="Rectangle 2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627454-3F89-5943-AF4F-E90FE606BE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C2217" id="Rectangle 2863" o:spid="_x0000_s2450" style="position:absolute;margin-left:154pt;margin-top:387pt;width:79pt;height:60pt;z-index:25356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CrD5AD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64416" behindDoc="0" locked="0" layoutInCell="1" allowOverlap="1" wp14:anchorId="351B26D6" wp14:editId="6DADBE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64" name="Rectangle 2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8988D7-B965-5240-9E49-D8A3D67972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B26D6" id="Rectangle 2864" o:spid="_x0000_s2451" style="position:absolute;margin-left:154pt;margin-top:387pt;width:79pt;height:48pt;z-index:25356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wKF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65440" behindDoc="0" locked="0" layoutInCell="1" allowOverlap="1" wp14:anchorId="3D6A72A7" wp14:editId="37BD53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65" name="Rectangle 2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1AF3D5-0D90-9941-8F10-3AF005F773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A72A7" id="Rectangle 2865" o:spid="_x0000_s2452" style="position:absolute;margin-left:154pt;margin-top:387pt;width:79pt;height:48pt;z-index:25356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KIePQIAAEMEAAAOAAAAZHJzL2Uyb0RvYy54bWysU99vmzAQfp+0/8HyOwEMo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66464" behindDoc="0" locked="0" layoutInCell="1" allowOverlap="1" wp14:anchorId="7527E027" wp14:editId="15CF2E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66" name="Rectangle 2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A5888F-560F-2546-88A8-1447AE775D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27E027" id="Rectangle 2866" o:spid="_x0000_s2453" style="position:absolute;margin-left:154pt;margin-top:387pt;width:79pt;height:48pt;z-index:25356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TNXPQ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67488" behindDoc="0" locked="0" layoutInCell="1" allowOverlap="1" wp14:anchorId="4836F754" wp14:editId="7FBB38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67" name="Rectangle 2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E9508A8-0B46-914B-B375-668FF8942A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6F754" id="Rectangle 2867" o:spid="_x0000_s2454" style="position:absolute;margin-left:154pt;margin-top:387pt;width:79pt;height:48pt;z-index:25356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68512" behindDoc="0" locked="0" layoutInCell="1" allowOverlap="1" wp14:anchorId="4C7D9C95" wp14:editId="09ECD0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68" name="Rectangle 2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D06D98-B6B0-2C4C-80CD-156BFB5C44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D9C95" id="Rectangle 2868" o:spid="_x0000_s2455" style="position:absolute;margin-left:154pt;margin-top:387pt;width:79pt;height:48pt;z-index:25356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69536" behindDoc="0" locked="0" layoutInCell="1" allowOverlap="1" wp14:anchorId="5D14208B" wp14:editId="683151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69" name="Rectangle 2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1E699C-69D7-2A45-B763-0EAD428F58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14208B" id="Rectangle 2869" o:spid="_x0000_s2456" style="position:absolute;margin-left:154pt;margin-top:387pt;width:79pt;height:48pt;z-index:25356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uAMPAIAAEMEAAAOAAAAZHJzL2Uyb0RvYy54bWysU0tv2zAMvg/YfxB0d/ysY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70560" behindDoc="0" locked="0" layoutInCell="1" allowOverlap="1" wp14:anchorId="472104B5" wp14:editId="58BE67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70" name="Rectangle 2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68C036-B72C-8B40-9842-3160146D7B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104B5" id="Rectangle 2870" o:spid="_x0000_s2457" style="position:absolute;margin-left:154pt;margin-top:387pt;width:79pt;height:48pt;z-index:25357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6szOg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71584" behindDoc="0" locked="0" layoutInCell="1" allowOverlap="1" wp14:anchorId="1B87FD04" wp14:editId="4B023E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71" name="Rectangle 2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547B02-9AD7-DD4F-8EA4-E88DEE306C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87FD04" id="Rectangle 2871" o:spid="_x0000_s2458" style="position:absolute;margin-left:154pt;margin-top:387pt;width:79pt;height:48pt;z-index:25357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AuoOwIAAEMEAAAOAAAAZHJzL2Uyb0RvYy54bWysU0tv2zAMvg/YfxB0d/ysY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72608" behindDoc="0" locked="0" layoutInCell="1" allowOverlap="1" wp14:anchorId="30292E22" wp14:editId="36DB960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72" name="Rectangle 2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E1DC6D-8C99-D047-849E-E187BE82A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92E22" id="Rectangle 2872" o:spid="_x0000_s2459" style="position:absolute;margin-left:154pt;margin-top:387pt;width:79pt;height:48pt;z-index:25357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73632" behindDoc="0" locked="0" layoutInCell="1" allowOverlap="1" wp14:anchorId="211890C6" wp14:editId="4676AE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73" name="Rectangle 2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B161FB-0EFB-5C4B-97D9-EE13D5EDC7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890C6" id="Rectangle 2873" o:spid="_x0000_s2460" style="position:absolute;margin-left:154pt;margin-top:387pt;width:79pt;height:48pt;z-index:25357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TosOw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74656" behindDoc="0" locked="0" layoutInCell="1" allowOverlap="1" wp14:anchorId="521CFB7D" wp14:editId="3CE8BE6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74" name="Rectangle 2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A09110-B1A5-EF48-A733-EA1C4E0481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1CFB7D" id="Rectangle 2874" o:spid="_x0000_s2461" style="position:absolute;margin-left:154pt;margin-top:387pt;width:79pt;height:48pt;z-index:25357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75680" behindDoc="0" locked="0" layoutInCell="1" allowOverlap="1" wp14:anchorId="47DD6702" wp14:editId="13C59F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75" name="Rectangle 2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E90D38-73B0-674B-8A99-6760B8ADE8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DD6702" id="Rectangle 2875" o:spid="_x0000_s2462" style="position:absolute;margin-left:154pt;margin-top:387pt;width:79pt;height:48pt;z-index:25357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eaYPQ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76704" behindDoc="0" locked="0" layoutInCell="1" allowOverlap="1" wp14:anchorId="1F8AA109" wp14:editId="2450A8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76" name="Rectangle 2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D78489-891C-8848-9280-101E1C816F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AA109" id="Rectangle 2876" o:spid="_x0000_s2463" style="position:absolute;margin-left:154pt;margin-top:387pt;width:79pt;height:48pt;z-index:25357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4j2PA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77728" behindDoc="0" locked="0" layoutInCell="1" allowOverlap="1" wp14:anchorId="4550418D" wp14:editId="32EFA67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77" name="Rectangle 2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6C84DA-69F4-EC4A-A75D-5C4AE9BBBD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0418D" id="Rectangle 2877" o:spid="_x0000_s2464" style="position:absolute;margin-left:154pt;margin-top:387pt;width:79pt;height:48pt;z-index:25357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CmXPQIAAEMEAAAOAAAAZHJzL2Uyb0RvYy54bWysU0tv2zAMvg/YfxB0d/ysY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78752" behindDoc="0" locked="0" layoutInCell="1" allowOverlap="1" wp14:anchorId="2ED156A8" wp14:editId="2FF62C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78" name="Rectangle 2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F70AF2-06C5-2A45-ACC0-9DBF8847C2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D156A8" id="Rectangle 2878" o:spid="_x0000_s2465" style="position:absolute;margin-left:154pt;margin-top:387pt;width:79pt;height:48pt;z-index:25357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79776" behindDoc="0" locked="0" layoutInCell="1" allowOverlap="1" wp14:anchorId="1213DAD9" wp14:editId="1EBF6A9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79" name="Rectangle 2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17E5BF-4D1D-AF45-AB47-D1BB0DF653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3DAD9" id="Rectangle 2879" o:spid="_x0000_s2466" style="position:absolute;margin-left:154pt;margin-top:387pt;width:79pt;height:48pt;z-index:25357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fJZOw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80800" behindDoc="0" locked="0" layoutInCell="1" allowOverlap="1" wp14:anchorId="3069A9DB" wp14:editId="60A5FF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80" name="Rectangle 2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DBE956-C975-C748-B13F-DCA9F45ACB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9A9DB" id="Rectangle 2880" o:spid="_x0000_s2467" style="position:absolute;margin-left:154pt;margin-top:387pt;width:79pt;height:48pt;z-index:25358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81824" behindDoc="0" locked="0" layoutInCell="1" allowOverlap="1" wp14:anchorId="5B4647F4" wp14:editId="32433F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81" name="Rectangle 2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4307F1-5575-E440-92AF-1B4B11A850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647F4" id="Rectangle 2881" o:spid="_x0000_s2468" style="position:absolute;margin-left:154pt;margin-top:387pt;width:79pt;height:48pt;z-index:25358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82848" behindDoc="0" locked="0" layoutInCell="1" allowOverlap="1" wp14:anchorId="58EE6FC4" wp14:editId="4E429A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82" name="Rectangle 2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7F30DB-F0D1-C848-9F62-F6E60E3B33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E6FC4" id="Rectangle 2882" o:spid="_x0000_s2469" style="position:absolute;margin-left:154pt;margin-top:387pt;width:79pt;height:48pt;z-index:25358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83872" behindDoc="0" locked="0" layoutInCell="1" allowOverlap="1" wp14:anchorId="6C30FA94" wp14:editId="2E09DF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83" name="Rectangle 2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0917A0-9495-E148-9AF3-1B06A300FB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0FA94" id="Rectangle 2883" o:spid="_x0000_s2470" style="position:absolute;margin-left:154pt;margin-top:387pt;width:79pt;height:48pt;z-index:25358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84896" behindDoc="0" locked="0" layoutInCell="1" allowOverlap="1" wp14:anchorId="4BC8573A" wp14:editId="5FC726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84" name="Rectangle 2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BF16C4-6504-8349-946A-21CB54D3B1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8573A" id="Rectangle 2884" o:spid="_x0000_s2471" style="position:absolute;margin-left:154pt;margin-top:387pt;width:79pt;height:48pt;z-index:25358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85920" behindDoc="0" locked="0" layoutInCell="1" allowOverlap="1" wp14:anchorId="760ECCED" wp14:editId="30D893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85" name="Rectangle 2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2A948B-572D-CE4F-992B-D2402ACC5D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ECCED" id="Rectangle 2885" o:spid="_x0000_s2472" style="position:absolute;margin-left:154pt;margin-top:387pt;width:79pt;height:60pt;z-index:25358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86944" behindDoc="0" locked="0" layoutInCell="1" allowOverlap="1" wp14:anchorId="7F9EF1C1" wp14:editId="0FAD87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86" name="Rectangle 2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1BB6AC-D4BF-C049-97CE-9F5A07FC0C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EF1C1" id="Rectangle 2886" o:spid="_x0000_s2473" style="position:absolute;margin-left:154pt;margin-top:387pt;width:79pt;height:60pt;z-index:25358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yM0jBT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87968" behindDoc="0" locked="0" layoutInCell="1" allowOverlap="1" wp14:anchorId="0F21F296" wp14:editId="24640C3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87" name="Rectangle 2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4FBDF0-8365-7D49-A985-5A273AF480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1F296" id="Rectangle 2887" o:spid="_x0000_s2474" style="position:absolute;margin-left:154pt;margin-top:387pt;width:79pt;height:60pt;z-index:25358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xl19Qz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88992" behindDoc="0" locked="0" layoutInCell="1" allowOverlap="1" wp14:anchorId="2D350B12" wp14:editId="66F685C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88" name="Rectangle 2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EA810D-929A-784E-86C9-8DC1E7AACB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350B12" id="Rectangle 2888" o:spid="_x0000_s2475" style="position:absolute;margin-left:154pt;margin-top:387pt;width:79pt;height:48pt;z-index:25358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90016" behindDoc="0" locked="0" layoutInCell="1" allowOverlap="1" wp14:anchorId="1A76439D" wp14:editId="460C93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89" name="Rectangle 2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8EE0BC-3CFF-B045-8ACC-B7BF3D9087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76439D" id="Rectangle 2889" o:spid="_x0000_s2476" style="position:absolute;margin-left:154pt;margin-top:387pt;width:79pt;height:48pt;z-index:25359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91040" behindDoc="0" locked="0" layoutInCell="1" allowOverlap="1" wp14:anchorId="6B793D49" wp14:editId="2531073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90" name="Rectangle 2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BE1FE1-C5C4-2B49-A526-0E8B958A4D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93D49" id="Rectangle 2890" o:spid="_x0000_s2477" style="position:absolute;margin-left:154pt;margin-top:387pt;width:79pt;height:48pt;z-index:25359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92064" behindDoc="0" locked="0" layoutInCell="1" allowOverlap="1" wp14:anchorId="64EE9FD2" wp14:editId="3176292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91" name="Rectangle 2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A30B26-7C49-7143-9C8B-43122A90DA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E9FD2" id="Rectangle 2891" o:spid="_x0000_s2478" style="position:absolute;margin-left:154pt;margin-top:387pt;width:79pt;height:60pt;z-index:25359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Bv6PQ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93088" behindDoc="0" locked="0" layoutInCell="1" allowOverlap="1" wp14:anchorId="1D14E222" wp14:editId="4533F1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92" name="Rectangle 2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0C6E04-3630-F54A-BC3B-BA48A6B9E2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4E222" id="Rectangle 2892" o:spid="_x0000_s2479" style="position:absolute;margin-left:154pt;margin-top:387pt;width:79pt;height:60pt;z-index:25359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94112" behindDoc="0" locked="0" layoutInCell="1" allowOverlap="1" wp14:anchorId="74C81361" wp14:editId="3A9C75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977900" cy="927100"/>
                      <wp:effectExtent l="0" t="0" r="0" b="0"/>
                      <wp:wrapNone/>
                      <wp:docPr id="2893" name="Rectangle 2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5BBFF9-3F46-8746-B54D-D6EDE35228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81361" id="Rectangle 2893" o:spid="_x0000_s2480" style="position:absolute;margin-left:154pt;margin-top:387pt;width:77pt;height:73pt;z-index:25359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95136" behindDoc="0" locked="0" layoutInCell="1" allowOverlap="1" wp14:anchorId="1F4788BA" wp14:editId="1655117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94" name="Rectangle 2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E8E95F-CAF3-B641-A9A2-C6643F996A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788BA" id="Rectangle 2894" o:spid="_x0000_s2481" style="position:absolute;margin-left:154pt;margin-top:387pt;width:79pt;height:60pt;z-index:25359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96160" behindDoc="0" locked="0" layoutInCell="1" allowOverlap="1" wp14:anchorId="588B465D" wp14:editId="721732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977900" cy="863600"/>
                      <wp:effectExtent l="0" t="0" r="0" b="0"/>
                      <wp:wrapNone/>
                      <wp:docPr id="2895" name="Rectangle 2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DE4E88-6FE6-8542-8EEC-A7317DBF6B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B465D" id="Rectangle 2895" o:spid="_x0000_s2482" style="position:absolute;margin-left:154pt;margin-top:387pt;width:77pt;height:68pt;z-index:25359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97184" behindDoc="0" locked="0" layoutInCell="1" allowOverlap="1" wp14:anchorId="7EFD2F75" wp14:editId="5212A2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977900" cy="927100"/>
                      <wp:effectExtent l="0" t="0" r="0" b="0"/>
                      <wp:wrapNone/>
                      <wp:docPr id="2896" name="Rectangle 2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BD0B5B-F582-5F44-854B-6C141AB8A9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D2F75" id="Rectangle 2896" o:spid="_x0000_s2483" style="position:absolute;margin-left:154pt;margin-top:387pt;width:77pt;height:73pt;z-index:25359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98208" behindDoc="0" locked="0" layoutInCell="1" allowOverlap="1" wp14:anchorId="30003416" wp14:editId="12DB04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97" name="Rectangle 2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471D10-F063-ED41-9383-A911D019CA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03416" id="Rectangle 2897" o:spid="_x0000_s2484" style="position:absolute;margin-left:154pt;margin-top:387pt;width:79pt;height:60pt;z-index:25359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lQ/G4j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99232" behindDoc="0" locked="0" layoutInCell="1" allowOverlap="1" wp14:anchorId="77432B7D" wp14:editId="66E854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977900" cy="927100"/>
                      <wp:effectExtent l="0" t="0" r="0" b="0"/>
                      <wp:wrapNone/>
                      <wp:docPr id="2898" name="Rectangle 2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EAE195-FFC8-4146-96C3-4CF22F753F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432B7D" id="Rectangle 2898" o:spid="_x0000_s2485" style="position:absolute;margin-left:154pt;margin-top:387pt;width:77pt;height:73pt;z-index:25359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00256" behindDoc="0" locked="0" layoutInCell="1" allowOverlap="1" wp14:anchorId="79EEF5F5" wp14:editId="5F5E9EA7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4914900</wp:posOffset>
                      </wp:positionV>
                      <wp:extent cx="977900" cy="927100"/>
                      <wp:effectExtent l="0" t="0" r="0" b="0"/>
                      <wp:wrapNone/>
                      <wp:docPr id="2899" name="Rectangle 2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1598E8-53F8-134D-9ED3-ACB35F252C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EEF5F5" id="Rectangle 2899" o:spid="_x0000_s2486" style="position:absolute;margin-left:155pt;margin-top:387pt;width:77pt;height:73pt;z-index:25360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cfZOQ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01280" behindDoc="0" locked="0" layoutInCell="1" allowOverlap="1" wp14:anchorId="4BF9672D" wp14:editId="39F8028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00" name="Rectangle 2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E8B769-9FA1-F940-A059-6225707A02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F9672D" id="Rectangle 2900" o:spid="_x0000_s2487" style="position:absolute;margin-left:154pt;margin-top:387pt;width:79pt;height:60pt;z-index:25360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02304" behindDoc="0" locked="0" layoutInCell="1" allowOverlap="1" wp14:anchorId="7A853B45" wp14:editId="643FC4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977900" cy="927100"/>
                      <wp:effectExtent l="0" t="0" r="0" b="0"/>
                      <wp:wrapNone/>
                      <wp:docPr id="2901" name="Rectangle 2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DE7388-3060-9041-BE22-2B863E9C17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53B45" id="Rectangle 2901" o:spid="_x0000_s2488" style="position:absolute;margin-left:154pt;margin-top:387pt;width:77pt;height:73pt;z-index:25360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03328" behindDoc="0" locked="0" layoutInCell="1" allowOverlap="1" wp14:anchorId="7D63F9B6" wp14:editId="7F6FA6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977900" cy="901700"/>
                      <wp:effectExtent l="0" t="0" r="0" b="0"/>
                      <wp:wrapNone/>
                      <wp:docPr id="2902" name="Rectangle 2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CD4456-8E05-9648-972F-E08C24796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3F9B6" id="Rectangle 2902" o:spid="_x0000_s2489" style="position:absolute;margin-left:154pt;margin-top:387pt;width:77pt;height:71pt;z-index:25360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04352" behindDoc="0" locked="0" layoutInCell="1" allowOverlap="1" wp14:anchorId="7955CE6E" wp14:editId="6BDD56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03" name="Rectangle 2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945948-9662-8F44-87C2-0905EEA276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5CE6E" id="Rectangle 2903" o:spid="_x0000_s2490" style="position:absolute;margin-left:154pt;margin-top:387pt;width:79pt;height:60pt;z-index:25360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NCvs/D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05376" behindDoc="0" locked="0" layoutInCell="1" allowOverlap="1" wp14:anchorId="2546DFC4" wp14:editId="2B031B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04" name="Rectangle 2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6C5F0F-56C8-BD4F-A8C4-816B439C38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46DFC4" id="Rectangle 2904" o:spid="_x0000_s2491" style="position:absolute;margin-left:154pt;margin-top:387pt;width:79pt;height:60pt;z-index:25360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06400" behindDoc="0" locked="0" layoutInCell="1" allowOverlap="1" wp14:anchorId="31497B8A" wp14:editId="6B151FB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05" name="Rectangle 2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E85DD6-A9E8-5949-84F1-D249F66BF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97B8A" id="Rectangle 2905" o:spid="_x0000_s2492" style="position:absolute;margin-left:154pt;margin-top:387pt;width:79pt;height:60pt;z-index:25360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zBIOw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07424" behindDoc="0" locked="0" layoutInCell="1" allowOverlap="1" wp14:anchorId="246FA839" wp14:editId="6A9551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06" name="Rectangle 2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25B8F2-5719-734D-BEE6-C88B24DE4B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6FA839" id="Rectangle 2906" o:spid="_x0000_s2493" style="position:absolute;margin-left:154pt;margin-top:387pt;width:79pt;height:60pt;z-index:25360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08448" behindDoc="0" locked="0" layoutInCell="1" allowOverlap="1" wp14:anchorId="7D5BB79A" wp14:editId="429F92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07" name="Rectangle 2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63F4B8-E7F9-0147-BE37-D46B4F482D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BB79A" id="Rectangle 2907" o:spid="_x0000_s2494" style="position:absolute;margin-left:154pt;margin-top:387pt;width:79pt;height:60pt;z-index:25360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09472" behindDoc="0" locked="0" layoutInCell="1" allowOverlap="1" wp14:anchorId="7EC7B099" wp14:editId="4DCEE6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08" name="Rectangle 2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FFB3C9-1028-E448-BC56-7C0286235C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7B099" id="Rectangle 2908" o:spid="_x0000_s2495" style="position:absolute;margin-left:154pt;margin-top:387pt;width:79pt;height:60pt;z-index:25360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Vil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10496" behindDoc="0" locked="0" layoutInCell="1" allowOverlap="1" wp14:anchorId="156F8A90" wp14:editId="732379E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09" name="Rectangle 2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88E008-7824-ED4E-A9E1-767CBEA561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6F8A90" id="Rectangle 2909" o:spid="_x0000_s2496" style="position:absolute;margin-left:154pt;margin-top:387pt;width:79pt;height:60pt;z-index:25361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11520" behindDoc="0" locked="0" layoutInCell="1" allowOverlap="1" wp14:anchorId="33084040" wp14:editId="5E95AD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10" name="Rectangle 2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ED4DD2-066D-9D4D-A3A1-BA480300EF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84040" id="Rectangle 2910" o:spid="_x0000_s2497" style="position:absolute;margin-left:154pt;margin-top:387pt;width:79pt;height:60pt;z-index:25361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VqQ5ZT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12544" behindDoc="0" locked="0" layoutInCell="1" allowOverlap="1" wp14:anchorId="2F1C5803" wp14:editId="6D693CD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11" name="Rectangle 2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8411903-0542-E748-B083-F5C33A4B9A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C5803" id="Rectangle 2911" o:spid="_x0000_s2498" style="position:absolute;margin-left:154pt;margin-top:387pt;width:79pt;height:60pt;z-index:25361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5n+OwIAAEM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13568" behindDoc="0" locked="0" layoutInCell="1" allowOverlap="1" wp14:anchorId="794FBE19" wp14:editId="033CB5B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12" name="Rectangle 2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77E93D-FE81-6A4E-ABAC-51B957A6CA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FBE19" id="Rectangle 2912" o:spid="_x0000_s2499" style="position:absolute;margin-left:154pt;margin-top:387pt;width:79pt;height:60pt;z-index:25361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14592" behindDoc="0" locked="0" layoutInCell="1" allowOverlap="1" wp14:anchorId="4B136E2A" wp14:editId="43762E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13" name="Rectangle 2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C81293-243A-C549-88D1-4887A63745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36E2A" id="Rectangle 2913" o:spid="_x0000_s2500" style="position:absolute;margin-left:154pt;margin-top:387pt;width:79pt;height:60pt;z-index:25361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caaoej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15616" behindDoc="0" locked="0" layoutInCell="1" allowOverlap="1" wp14:anchorId="27EE74BF" wp14:editId="02018A0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14" name="Rectangle 2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3A9E5E-38E6-A247-8BF3-CBC6406AF3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E74BF" id="Rectangle 2914" o:spid="_x0000_s2501" style="position:absolute;margin-left:154pt;margin-top:387pt;width:79pt;height:60pt;z-index:25361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wzYrcj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16640" behindDoc="0" locked="0" layoutInCell="1" allowOverlap="1" wp14:anchorId="1019ACDA" wp14:editId="4408ED6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15" name="Rectangle 2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A13D1D-85FB-CD45-AD98-94B3AFF043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19ACDA" id="Rectangle 2915" o:spid="_x0000_s2502" style="position:absolute;margin-left:154pt;margin-top:387pt;width:79pt;height:60pt;z-index:25361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17664" behindDoc="0" locked="0" layoutInCell="1" allowOverlap="1" wp14:anchorId="258880D4" wp14:editId="00C31A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16" name="Rectangle 2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63254C-2B22-6F47-90DB-CB9709E2D6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880D4" id="Rectangle 2916" o:spid="_x0000_s2503" style="position:absolute;margin-left:154pt;margin-top:387pt;width:79pt;height:60pt;z-index:25361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BqgPAIAAEM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NMwaoD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18688" behindDoc="0" locked="0" layoutInCell="1" allowOverlap="1" wp14:anchorId="57EB3015" wp14:editId="74A089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17" name="Rectangle 2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C938AB-6F94-AF40-8C61-429C7838E5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B3015" id="Rectangle 2917" o:spid="_x0000_s2504" style="position:absolute;margin-left:154pt;margin-top:387pt;width:79pt;height:60pt;z-index:25361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19712" behindDoc="0" locked="0" layoutInCell="1" allowOverlap="1" wp14:anchorId="4DCC5E98" wp14:editId="3455D2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18" name="Rectangle 2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7A9F3A-7C55-BC4C-A4C6-773DB657E5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C5E98" id="Rectangle 2918" o:spid="_x0000_s2505" style="position:absolute;margin-left:154pt;margin-top:387pt;width:79pt;height:60pt;z-index:25361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20736" behindDoc="0" locked="0" layoutInCell="1" allowOverlap="1" wp14:anchorId="5B6BC8FB" wp14:editId="510A22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19" name="Rectangle 2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020BD7-E83B-F545-B1B9-B20CABE87B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6BC8FB" id="Rectangle 2919" o:spid="_x0000_s2506" style="position:absolute;margin-left:154pt;margin-top:387pt;width:79pt;height:60pt;z-index:25362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FC1zmj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21760" behindDoc="0" locked="0" layoutInCell="1" allowOverlap="1" wp14:anchorId="0CD934E8" wp14:editId="03CF5D8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20" name="Rectangle 2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3D9605-8487-274E-810E-60E7458F53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934E8" id="Rectangle 2920" o:spid="_x0000_s2507" style="position:absolute;margin-left:154pt;margin-top:387pt;width:79pt;height:60pt;z-index:25362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1ghOgIAAEM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22784" behindDoc="0" locked="0" layoutInCell="1" allowOverlap="1" wp14:anchorId="4544F00B" wp14:editId="00B9BF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21" name="Rectangle 2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F062ED-6F48-024C-BEB4-CFDB2854B6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4F00B" id="Rectangle 2921" o:spid="_x0000_s2508" style="position:absolute;margin-left:154pt;margin-top:387pt;width:79pt;height:60pt;z-index:25362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Pi6PAIAAEM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daT4uj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23808" behindDoc="0" locked="0" layoutInCell="1" allowOverlap="1" wp14:anchorId="70F71B41" wp14:editId="52DD76F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22" name="Rectangle 2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450799-AAF6-1F4E-8FC5-19324835B0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71B41" id="Rectangle 2922" o:spid="_x0000_s2509" style="position:absolute;margin-left:154pt;margin-top:387pt;width:79pt;height:60pt;z-index:25362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tn1p8z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24832" behindDoc="0" locked="0" layoutInCell="1" allowOverlap="1" wp14:anchorId="1528B0FA" wp14:editId="551A2DD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23" name="Rectangle 2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3B9A6E-4F73-6F49-8B4F-648FCBC633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8B0FA" id="Rectangle 2923" o:spid="_x0000_s2510" style="position:absolute;margin-left:154pt;margin-top:387pt;width:79pt;height:60pt;z-index:25362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25856" behindDoc="0" locked="0" layoutInCell="1" allowOverlap="1" wp14:anchorId="685DE586" wp14:editId="753B44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24" name="Rectangle 2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58D2C8-0239-684F-9E0E-66742C94E5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DE586" id="Rectangle 2924" o:spid="_x0000_s2511" style="position:absolute;margin-left:154pt;margin-top:387pt;width:79pt;height:60pt;z-index:25362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26880" behindDoc="0" locked="0" layoutInCell="1" allowOverlap="1" wp14:anchorId="7DACE401" wp14:editId="6CB3EE2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25" name="Rectangle 2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4278B5-6140-2242-B129-CACDFCB6E2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ACE401" id="Rectangle 2925" o:spid="_x0000_s2512" style="position:absolute;margin-left:154pt;margin-top:387pt;width:79pt;height:60pt;z-index:25362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RWKPQ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27904" behindDoc="0" locked="0" layoutInCell="1" allowOverlap="1" wp14:anchorId="4DC333E4" wp14:editId="54AA8B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26" name="Rectangle 2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DA4EFC-7351-2D49-80DA-4B20614B14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333E4" id="Rectangle 2926" o:spid="_x0000_s2513" style="position:absolute;margin-left:154pt;margin-top:387pt;width:79pt;height:48pt;z-index:25362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ANpPAIAAEM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28928" behindDoc="0" locked="0" layoutInCell="1" allowOverlap="1" wp14:anchorId="2DC2B089" wp14:editId="20FB48E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27" name="Rectangle 2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6C3AFB-5226-C04E-A72D-3958B9A56E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C2B089" id="Rectangle 2927" o:spid="_x0000_s2514" style="position:absolute;margin-left:154pt;margin-top:387pt;width:79pt;height:48pt;z-index:25362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6IIPA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29952" behindDoc="0" locked="0" layoutInCell="1" allowOverlap="1" wp14:anchorId="63292E58" wp14:editId="3DE3D1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28" name="Rectangle 2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1C176F-22C2-DA49-8467-94332C8B82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92E58" id="Rectangle 2928" o:spid="_x0000_s2515" style="position:absolute;margin-left:154pt;margin-top:387pt;width:79pt;height:48pt;z-index:25362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30976" behindDoc="0" locked="0" layoutInCell="1" allowOverlap="1" wp14:anchorId="67D75C20" wp14:editId="4BF61C4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29" name="Rectangle 2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485D8F-F09B-1A42-A549-4F9FC46939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D75C20" id="Rectangle 2929" o:spid="_x0000_s2516" style="position:absolute;margin-left:154pt;margin-top:387pt;width:79pt;height:48pt;z-index:25363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32000" behindDoc="0" locked="0" layoutInCell="1" allowOverlap="1" wp14:anchorId="3BA6C148" wp14:editId="0751AE9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30" name="Rectangle 2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C5406D-F31A-BB4D-BE8F-13F7FA1226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A6C148" id="Rectangle 2930" o:spid="_x0000_s2517" style="position:absolute;margin-left:154pt;margin-top:387pt;width:79pt;height:48pt;z-index:25363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33024" behindDoc="0" locked="0" layoutInCell="1" allowOverlap="1" wp14:anchorId="63A2A81F" wp14:editId="721896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31" name="Rectangle 2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D48029-3C62-8744-AA97-42BAC96A0C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2A81F" id="Rectangle 2931" o:spid="_x0000_s2518" style="position:absolute;margin-left:154pt;margin-top:387pt;width:79pt;height:48pt;z-index:25363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sSxPAIAAEM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34048" behindDoc="0" locked="0" layoutInCell="1" allowOverlap="1" wp14:anchorId="346526B3" wp14:editId="278A83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32" name="Rectangle 2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9D5E6F-2B1A-FB43-BFC8-5469B66523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526B3" id="Rectangle 2932" o:spid="_x0000_s2519" style="position:absolute;margin-left:154pt;margin-top:387pt;width:79pt;height:48pt;z-index:25363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35072" behindDoc="0" locked="0" layoutInCell="1" allowOverlap="1" wp14:anchorId="07DA59D7" wp14:editId="5EB53E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33" name="Rectangle 2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C95C6A-1035-3544-87D6-B2A8BFDFE0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DA59D7" id="Rectangle 2933" o:spid="_x0000_s2520" style="position:absolute;margin-left:154pt;margin-top:387pt;width:79pt;height:48pt;z-index:25363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36096" behindDoc="0" locked="0" layoutInCell="1" allowOverlap="1" wp14:anchorId="6A3C28A5" wp14:editId="20F029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34" name="Rectangle 2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ABB860-6A93-224E-B2FF-2A010E41C0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C28A5" id="Rectangle 2934" o:spid="_x0000_s2521" style="position:absolute;margin-left:154pt;margin-top:387pt;width:79pt;height:48pt;z-index:25363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3Y9PQIAAEM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37120" behindDoc="0" locked="0" layoutInCell="1" allowOverlap="1" wp14:anchorId="386C020D" wp14:editId="229779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35" name="Rectangle 2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BAE047-5F25-754B-A2C5-743C20BE49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C020D" id="Rectangle 2935" o:spid="_x0000_s2522" style="position:absolute;margin-left:154pt;margin-top:387pt;width:79pt;height:48pt;z-index:25363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Nam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38144" behindDoc="0" locked="0" layoutInCell="1" allowOverlap="1" wp14:anchorId="28126B02" wp14:editId="659FE36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36" name="Rectangle 2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CFF020-745D-6C46-9967-A3760D34B9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26B02" id="Rectangle 2936" o:spid="_x0000_s2523" style="position:absolute;margin-left:154pt;margin-top:387pt;width:79pt;height:48pt;z-index:25363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rjIPAIAAEM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39168" behindDoc="0" locked="0" layoutInCell="1" allowOverlap="1" wp14:anchorId="41E39852" wp14:editId="53575A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37" name="Rectangle 2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7EA8A2-38C1-1741-8C85-50DFDD6D5F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39852" id="Rectangle 2937" o:spid="_x0000_s2524" style="position:absolute;margin-left:154pt;margin-top:387pt;width:79pt;height:48pt;z-index:25363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uaOPAIAAEMEAAAOAAAAZHJzL2Uyb0RvYy54bWysU0tv2zAMvg/YfxB0d/ysY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40192" behindDoc="0" locked="0" layoutInCell="1" allowOverlap="1" wp14:anchorId="593AC2F8" wp14:editId="3E5690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38" name="Rectangle 2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EC4B21-BE96-9D44-AC07-C41BCEAABB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AC2F8" id="Rectangle 2938" o:spid="_x0000_s2525" style="position:absolute;margin-left:154pt;margin-top:387pt;width:79pt;height:48pt;z-index:25364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41216" behindDoc="0" locked="0" layoutInCell="1" allowOverlap="1" wp14:anchorId="19FE6AE9" wp14:editId="50581CF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39" name="Rectangle 2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7A807E-C351-1E40-81A7-12A6A85894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E6AE9" id="Rectangle 2939" o:spid="_x0000_s2526" style="position:absolute;margin-left:154pt;margin-top:387pt;width:79pt;height:48pt;z-index:25364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42240" behindDoc="0" locked="0" layoutInCell="1" allowOverlap="1" wp14:anchorId="5F5C5C5D" wp14:editId="755048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40" name="Rectangle 2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E64188-A6B0-B04A-96FD-9AC53DC780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C5C5D" id="Rectangle 2940" o:spid="_x0000_s2527" style="position:absolute;margin-left:154pt;margin-top:387pt;width:79pt;height:48pt;z-index:25364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NhDOg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43264" behindDoc="0" locked="0" layoutInCell="1" allowOverlap="1" wp14:anchorId="2405EBB1" wp14:editId="122FABA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41" name="Rectangle 2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04C73D-DDA7-BE47-AB08-43E91823BC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5EBB1" id="Rectangle 2941" o:spid="_x0000_s2528" style="position:absolute;margin-left:154pt;margin-top:387pt;width:79pt;height:48pt;z-index:25364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3jY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44288" behindDoc="0" locked="0" layoutInCell="1" allowOverlap="1" wp14:anchorId="49D93B60" wp14:editId="2DC7A8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42" name="Rectangle 2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B94094-2441-5D4A-8D27-7D7DA4DB58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93B60" id="Rectangle 2942" o:spid="_x0000_s2529" style="position:absolute;margin-left:154pt;margin-top:387pt;width:79pt;height:48pt;z-index:25364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45312" behindDoc="0" locked="0" layoutInCell="1" allowOverlap="1" wp14:anchorId="5F9AA295" wp14:editId="4A5C1B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43" name="Rectangle 2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F1BFFF-4BB3-0F42-B267-A2E35CF972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AA295" id="Rectangle 2943" o:spid="_x0000_s2530" style="position:absolute;margin-left:154pt;margin-top:387pt;width:79pt;height:48pt;z-index:25364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klcPQIAAEM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46336" behindDoc="0" locked="0" layoutInCell="1" allowOverlap="1" wp14:anchorId="4A8A65A8" wp14:editId="3A6ACA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44" name="Rectangle 2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FC399E-E434-4C46-971F-65941F8259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8A65A8" id="Rectangle 2944" o:spid="_x0000_s2531" style="position:absolute;margin-left:154pt;margin-top:387pt;width:79pt;height:48pt;z-index:25364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spU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47360" behindDoc="0" locked="0" layoutInCell="1" allowOverlap="1" wp14:anchorId="2DEB575B" wp14:editId="3882F6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45" name="Rectangle 2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3E5021-120E-2845-ADCB-401DD1658C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B575B" id="Rectangle 2945" o:spid="_x0000_s2532" style="position:absolute;margin-left:154pt;margin-top:387pt;width:79pt;height:48pt;z-index:25364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WrPPQIAAEM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48384" behindDoc="0" locked="0" layoutInCell="1" allowOverlap="1" wp14:anchorId="133C5DA6" wp14:editId="0DE177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46" name="Rectangle 2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1A5EED-7910-0C48-9052-A29F7C3BFA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C5DA6" id="Rectangle 2946" o:spid="_x0000_s2533" style="position:absolute;margin-left:154pt;margin-top:387pt;width:79pt;height:48pt;z-index:25364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PuGPQ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49408" behindDoc="0" locked="0" layoutInCell="1" allowOverlap="1" wp14:anchorId="1D9F4911" wp14:editId="02C2D3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47" name="Rectangle 2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17B929-DE8D-0D48-B046-3637A48479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F4911" id="Rectangle 2947" o:spid="_x0000_s2534" style="position:absolute;margin-left:154pt;margin-top:387pt;width:79pt;height:60pt;z-index:25364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Dngiaj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50432" behindDoc="0" locked="0" layoutInCell="1" allowOverlap="1" wp14:anchorId="073DF27A" wp14:editId="6E8BF9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48" name="Rectangle 2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5C00C8-5ECA-4543-B4CF-8BAB94779C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3DF27A" id="Rectangle 2948" o:spid="_x0000_s2535" style="position:absolute;margin-left:154pt;margin-top:387pt;width:79pt;height:60pt;z-index:25365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51456" behindDoc="0" locked="0" layoutInCell="1" allowOverlap="1" wp14:anchorId="0AE14A6A" wp14:editId="7FF06A3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49" name="Rectangle 2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7C24FD-5683-774A-9E99-F4A3AAF424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14A6A" id="Rectangle 2949" o:spid="_x0000_s2536" style="position:absolute;margin-left:154pt;margin-top:387pt;width:79pt;height:60pt;z-index:25365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5ChQUD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52480" behindDoc="0" locked="0" layoutInCell="1" allowOverlap="1" wp14:anchorId="4526E804" wp14:editId="009FB2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50" name="Rectangle 2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669B24-D32A-E443-B010-305701A323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26E804" id="Rectangle 2950" o:spid="_x0000_s2537" style="position:absolute;margin-left:154pt;margin-top:387pt;width:79pt;height:48pt;z-index:25365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mPiOg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53504" behindDoc="0" locked="0" layoutInCell="1" allowOverlap="1" wp14:anchorId="097C8DF5" wp14:editId="0A5EAF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51" name="Rectangle 2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0872BC-C5A3-2946-9245-48FB5ABC47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C8DF5" id="Rectangle 2951" o:spid="_x0000_s2538" style="position:absolute;margin-left:154pt;margin-top:387pt;width:79pt;height:48pt;z-index:25365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cN5PQIAAEM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54528" behindDoc="0" locked="0" layoutInCell="1" allowOverlap="1" wp14:anchorId="6D78AE6C" wp14:editId="49C84E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52" name="Rectangle 2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8312CF-4FD2-954D-A717-478C3A526B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78AE6C" id="Rectangle 2952" o:spid="_x0000_s2539" style="position:absolute;margin-left:154pt;margin-top:387pt;width:79pt;height:48pt;z-index:25365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55552" behindDoc="0" locked="0" layoutInCell="1" allowOverlap="1" wp14:anchorId="2471835F" wp14:editId="31C996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53" name="Rectangle 2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69B0AE-0654-3F46-A08A-D528C3803C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1835F" id="Rectangle 2953" o:spid="_x0000_s2540" style="position:absolute;margin-left:154pt;margin-top:387pt;width:79pt;height:60pt;z-index:25365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HVXPQ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56576" behindDoc="0" locked="0" layoutInCell="1" allowOverlap="1" wp14:anchorId="1D99AF13" wp14:editId="2BDE1E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54" name="Rectangle 2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6EB29E-9A1E-B549-8FD8-ECF15B5623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9AF13" id="Rectangle 2954" o:spid="_x0000_s2541" style="position:absolute;margin-left:154pt;margin-top:387pt;width:79pt;height:60pt;z-index:25365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  <w:t>BUSINESS OVERVIEW</w:t>
            </w:r>
          </w:p>
        </w:tc>
      </w:tr>
      <w:tr w:rsidR="001534AE" w:rsidRPr="001534AE" w:rsidTr="001151A7">
        <w:trPr>
          <w:trHeight w:val="605"/>
        </w:trPr>
        <w:tc>
          <w:tcPr>
            <w:tcW w:w="287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:rsidR="001534AE" w:rsidRPr="001534AE" w:rsidRDefault="001534AE" w:rsidP="001534AE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>OUR VISION</w:t>
            </w:r>
          </w:p>
        </w:tc>
        <w:tc>
          <w:tcPr>
            <w:tcW w:w="8508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1534AE" w:rsidRPr="001534AE" w:rsidRDefault="001534AE" w:rsidP="001534A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1534AE" w:rsidRPr="001534AE" w:rsidTr="001151A7">
        <w:trPr>
          <w:trHeight w:val="605"/>
        </w:trPr>
        <w:tc>
          <w:tcPr>
            <w:tcW w:w="287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:rsidR="001534AE" w:rsidRPr="001534AE" w:rsidRDefault="001534AE" w:rsidP="001534AE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>OUR MISSION</w:t>
            </w:r>
          </w:p>
        </w:tc>
        <w:tc>
          <w:tcPr>
            <w:tcW w:w="8508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1534AE" w:rsidRPr="001534AE" w:rsidRDefault="001534AE" w:rsidP="001534A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1534AE" w:rsidRPr="001534AE" w:rsidTr="001151A7">
        <w:trPr>
          <w:trHeight w:val="605"/>
        </w:trPr>
        <w:tc>
          <w:tcPr>
            <w:tcW w:w="287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:rsidR="001534AE" w:rsidRPr="001534AE" w:rsidRDefault="001534AE" w:rsidP="001534AE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 xml:space="preserve">THE </w:t>
            </w:r>
            <w:r w:rsidR="00B60043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>SERVICE</w:t>
            </w:r>
            <w:r w:rsidRPr="001534AE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 xml:space="preserve"> WE PROVIDE</w:t>
            </w:r>
          </w:p>
        </w:tc>
        <w:tc>
          <w:tcPr>
            <w:tcW w:w="8508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1534AE" w:rsidRPr="001534AE" w:rsidRDefault="001534AE" w:rsidP="001534A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1534AE" w:rsidRPr="001534AE" w:rsidTr="001151A7">
        <w:trPr>
          <w:trHeight w:val="154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34AE" w:rsidRPr="001534AE" w:rsidRDefault="001534AE" w:rsidP="001534A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7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4AE" w:rsidRPr="001534AE" w:rsidRDefault="001534AE" w:rsidP="001534A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4AE" w:rsidRPr="001534AE" w:rsidRDefault="001534AE" w:rsidP="001534A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4AE" w:rsidRPr="001534AE" w:rsidRDefault="001534AE" w:rsidP="001534A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4AE" w:rsidRPr="001534AE" w:rsidRDefault="001534AE" w:rsidP="001534A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4AE" w:rsidRPr="001534AE" w:rsidRDefault="001534AE" w:rsidP="001534A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34AE" w:rsidRPr="001534AE" w:rsidTr="001534AE">
        <w:trPr>
          <w:trHeight w:val="465"/>
        </w:trPr>
        <w:tc>
          <w:tcPr>
            <w:tcW w:w="11383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333F4F"/>
            <w:vAlign w:val="center"/>
            <w:hideMark/>
          </w:tcPr>
          <w:p w:rsidR="001534AE" w:rsidRPr="001534AE" w:rsidRDefault="001534AE" w:rsidP="001534AE">
            <w:pPr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  <w:t>MARKET ANALYSIS</w:t>
            </w:r>
          </w:p>
        </w:tc>
      </w:tr>
      <w:tr w:rsidR="001534AE" w:rsidRPr="001534AE" w:rsidTr="001151A7">
        <w:trPr>
          <w:trHeight w:val="605"/>
        </w:trPr>
        <w:tc>
          <w:tcPr>
            <w:tcW w:w="287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:rsidR="001534AE" w:rsidRPr="001534AE" w:rsidRDefault="001534AE" w:rsidP="001534AE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>WHO WE ARE TARGETING</w:t>
            </w:r>
          </w:p>
        </w:tc>
        <w:tc>
          <w:tcPr>
            <w:tcW w:w="8508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1534AE" w:rsidRPr="001534AE" w:rsidRDefault="001534AE" w:rsidP="001534A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1534AE" w:rsidRPr="001534AE" w:rsidTr="001151A7">
        <w:trPr>
          <w:trHeight w:val="605"/>
        </w:trPr>
        <w:tc>
          <w:tcPr>
            <w:tcW w:w="287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:rsidR="001534AE" w:rsidRPr="001534AE" w:rsidRDefault="001534AE" w:rsidP="001534AE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>THE PROBLEM WE ARE SOLVING</w:t>
            </w:r>
          </w:p>
        </w:tc>
        <w:tc>
          <w:tcPr>
            <w:tcW w:w="8508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1534AE" w:rsidRPr="001534AE" w:rsidRDefault="001534AE" w:rsidP="001534A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1534AE" w:rsidRPr="001534AE" w:rsidTr="001151A7">
        <w:trPr>
          <w:trHeight w:val="605"/>
        </w:trPr>
        <w:tc>
          <w:tcPr>
            <w:tcW w:w="287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:rsidR="001534AE" w:rsidRPr="001534AE" w:rsidRDefault="001534AE" w:rsidP="001534AE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>OUR COMPETITORS</w:t>
            </w:r>
          </w:p>
        </w:tc>
        <w:tc>
          <w:tcPr>
            <w:tcW w:w="8508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1534AE" w:rsidRPr="001534AE" w:rsidRDefault="001534AE" w:rsidP="001534A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1534AE" w:rsidRPr="001534AE" w:rsidTr="001151A7">
        <w:trPr>
          <w:trHeight w:val="605"/>
        </w:trPr>
        <w:tc>
          <w:tcPr>
            <w:tcW w:w="287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:rsidR="001534AE" w:rsidRPr="001534AE" w:rsidRDefault="001534AE" w:rsidP="001534AE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>OUR COMPETITIVE ADVANTAGE</w:t>
            </w:r>
          </w:p>
        </w:tc>
        <w:tc>
          <w:tcPr>
            <w:tcW w:w="8508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1534AE" w:rsidRPr="001534AE" w:rsidRDefault="001534AE" w:rsidP="001534A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1534AE" w:rsidRPr="001534AE" w:rsidTr="001151A7">
        <w:trPr>
          <w:trHeight w:val="154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4AE" w:rsidRPr="001534AE" w:rsidRDefault="001534AE" w:rsidP="001534A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7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4AE" w:rsidRPr="001534AE" w:rsidRDefault="001534AE" w:rsidP="001534AE">
            <w:pPr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4AE" w:rsidRPr="001534AE" w:rsidRDefault="001534AE" w:rsidP="001534A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4AE" w:rsidRPr="001534AE" w:rsidRDefault="001534AE" w:rsidP="001534A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4AE" w:rsidRPr="001534AE" w:rsidRDefault="001534AE" w:rsidP="001534A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4AE" w:rsidRPr="001534AE" w:rsidRDefault="001534AE" w:rsidP="001534A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34AE" w:rsidRPr="001534AE" w:rsidTr="001534AE">
        <w:trPr>
          <w:trHeight w:val="465"/>
        </w:trPr>
        <w:tc>
          <w:tcPr>
            <w:tcW w:w="11383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333F4F"/>
            <w:vAlign w:val="center"/>
            <w:hideMark/>
          </w:tcPr>
          <w:p w:rsidR="001534AE" w:rsidRPr="001534AE" w:rsidRDefault="001534AE" w:rsidP="001534AE">
            <w:pPr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  <w:t>MARKETING AND SALES PLAN</w:t>
            </w:r>
          </w:p>
        </w:tc>
      </w:tr>
      <w:tr w:rsidR="001534AE" w:rsidRPr="001534AE" w:rsidTr="001151A7">
        <w:trPr>
          <w:trHeight w:val="605"/>
        </w:trPr>
        <w:tc>
          <w:tcPr>
            <w:tcW w:w="287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:rsidR="001534AE" w:rsidRPr="001534AE" w:rsidRDefault="001534AE" w:rsidP="001534AE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>MARKETING CHANNELS</w:t>
            </w:r>
          </w:p>
        </w:tc>
        <w:tc>
          <w:tcPr>
            <w:tcW w:w="8508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1534AE" w:rsidRPr="001534AE" w:rsidRDefault="001534AE" w:rsidP="001534A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1534AE" w:rsidRPr="001534AE" w:rsidTr="001151A7">
        <w:trPr>
          <w:trHeight w:val="605"/>
        </w:trPr>
        <w:tc>
          <w:tcPr>
            <w:tcW w:w="287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:rsidR="001534AE" w:rsidRPr="001534AE" w:rsidRDefault="001534AE" w:rsidP="001534AE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>MARKETING</w:t>
            </w: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534AE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>MATERIALS</w:t>
            </w:r>
          </w:p>
        </w:tc>
        <w:tc>
          <w:tcPr>
            <w:tcW w:w="8508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1534AE" w:rsidRPr="001534AE" w:rsidRDefault="001534AE" w:rsidP="001534A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1534AE" w:rsidRPr="001534AE" w:rsidTr="001151A7">
        <w:trPr>
          <w:trHeight w:val="605"/>
        </w:trPr>
        <w:tc>
          <w:tcPr>
            <w:tcW w:w="287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:rsidR="001534AE" w:rsidRPr="001151A7" w:rsidRDefault="001534AE" w:rsidP="001534AE">
            <w:pPr>
              <w:ind w:firstLineChars="100" w:firstLine="181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23648" behindDoc="0" locked="0" layoutInCell="1" allowOverlap="1" wp14:anchorId="0335C01D" wp14:editId="4017C4E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977900" cy="2057400"/>
                      <wp:effectExtent l="0" t="0" r="0" b="0"/>
                      <wp:wrapNone/>
                      <wp:docPr id="557" name="Rectangle 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D9A225-7B70-9748-B6B8-AAB25B0AD3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5C01D" id="Rectangle 557" o:spid="_x0000_s2542" style="position:absolute;left:0;text-align:left;margin-left:154pt;margin-top:175pt;width:77pt;height:162pt;z-index:25212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24672" behindDoc="0" locked="0" layoutInCell="1" allowOverlap="1" wp14:anchorId="6AE94D0C" wp14:editId="133DBD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58" name="Rectangle 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C590EE-6473-594A-A3E3-0FF71716B5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94D0C" id="Rectangle 558" o:spid="_x0000_s2543" style="position:absolute;left:0;text-align:left;margin-left:154pt;margin-top:175pt;width:79pt;height:162pt;z-index:25212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25696" behindDoc="0" locked="0" layoutInCell="1" allowOverlap="1" wp14:anchorId="42A044C5" wp14:editId="197B02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977900" cy="2057400"/>
                      <wp:effectExtent l="0" t="0" r="0" b="0"/>
                      <wp:wrapNone/>
                      <wp:docPr id="559" name="Rectangle 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C5620D-0FDB-EB4D-B162-EC6DFE7745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044C5" id="Rectangle 559" o:spid="_x0000_s2544" style="position:absolute;left:0;text-align:left;margin-left:154pt;margin-top:175pt;width:77pt;height:162pt;z-index:25212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26720" behindDoc="0" locked="0" layoutInCell="1" allowOverlap="1" wp14:anchorId="1F17CBD0" wp14:editId="6EF2AC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977900" cy="2057400"/>
                      <wp:effectExtent l="0" t="0" r="0" b="0"/>
                      <wp:wrapNone/>
                      <wp:docPr id="560" name="Rectangle 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DB9647-9814-7F40-8557-AFFC102FD6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7CBD0" id="Rectangle 560" o:spid="_x0000_s2545" style="position:absolute;left:0;text-align:left;margin-left:154pt;margin-top:175pt;width:77pt;height:162pt;z-index:25212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27744" behindDoc="0" locked="0" layoutInCell="1" allowOverlap="1" wp14:anchorId="6ECABE9A" wp14:editId="72FF05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61" name="Rectangle 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E38026-E66C-8848-8ED2-E760A0205C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ABE9A" id="Rectangle 561" o:spid="_x0000_s2546" style="position:absolute;left:0;text-align:left;margin-left:154pt;margin-top:175pt;width:79pt;height:162pt;z-index:25212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wX8Ow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28768" behindDoc="0" locked="0" layoutInCell="1" allowOverlap="1" wp14:anchorId="3C92D878" wp14:editId="688754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977900" cy="2057400"/>
                      <wp:effectExtent l="0" t="0" r="0" b="0"/>
                      <wp:wrapNone/>
                      <wp:docPr id="562" name="Rectangle 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03C846-8BED-4F4E-9F44-783E21F3AC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2D878" id="Rectangle 562" o:spid="_x0000_s2547" style="position:absolute;left:0;text-align:left;margin-left:154pt;margin-top:175pt;width:77pt;height:162pt;z-index:25212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29792" behindDoc="0" locked="0" layoutInCell="1" allowOverlap="1" wp14:anchorId="2AB5215C" wp14:editId="01CD8631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2222500</wp:posOffset>
                      </wp:positionV>
                      <wp:extent cx="977900" cy="2057400"/>
                      <wp:effectExtent l="0" t="0" r="0" b="0"/>
                      <wp:wrapNone/>
                      <wp:docPr id="563" name="Rectangle 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F46B55-A927-7148-9D83-EA955962A8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5215C" id="Rectangle 563" o:spid="_x0000_s2548" style="position:absolute;left:0;text-align:left;margin-left:155pt;margin-top:175pt;width:77pt;height:162pt;z-index:25212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30816" behindDoc="0" locked="0" layoutInCell="1" allowOverlap="1" wp14:anchorId="44A1A904" wp14:editId="08DDE68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64" name="Rectangle 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6A68C4-7B72-E94B-920E-EFE37A7865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1A904" id="Rectangle 564" o:spid="_x0000_s2549" style="position:absolute;left:0;text-align:left;margin-left:154pt;margin-top:175pt;width:79pt;height:162pt;z-index:25213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31840" behindDoc="0" locked="0" layoutInCell="1" allowOverlap="1" wp14:anchorId="43E1C559" wp14:editId="475CCE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977900" cy="2057400"/>
                      <wp:effectExtent l="0" t="0" r="0" b="0"/>
                      <wp:wrapNone/>
                      <wp:docPr id="565" name="Rectangle 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8784F2-C2AF-B74C-BE1B-68D6B788B6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1C559" id="Rectangle 565" o:spid="_x0000_s2550" style="position:absolute;left:0;text-align:left;margin-left:154pt;margin-top:175pt;width:77pt;height:162pt;z-index:25213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32864" behindDoc="0" locked="0" layoutInCell="1" allowOverlap="1" wp14:anchorId="4E629006" wp14:editId="363C174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977900" cy="2057400"/>
                      <wp:effectExtent l="0" t="0" r="0" b="0"/>
                      <wp:wrapNone/>
                      <wp:docPr id="566" name="Rectangle 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DA837B-C812-F041-8C28-B3308F7BD4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29006" id="Rectangle 566" o:spid="_x0000_s2551" style="position:absolute;left:0;text-align:left;margin-left:154pt;margin-top:175pt;width:77pt;height:162pt;z-index:25213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33888" behindDoc="0" locked="0" layoutInCell="1" allowOverlap="1" wp14:anchorId="3A5634F2" wp14:editId="1839F1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67" name="Rectangle 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317F0B-797E-DE49-856E-0F17C12D45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5634F2" id="Rectangle 567" o:spid="_x0000_s2552" style="position:absolute;left:0;text-align:left;margin-left:154pt;margin-top:175pt;width:79pt;height:162pt;z-index:25213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wrcPQIAAEI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34912" behindDoc="0" locked="0" layoutInCell="1" allowOverlap="1" wp14:anchorId="01E6D75F" wp14:editId="0FE100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68" name="Rectangle 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0B1CA4-C159-2F43-AAAC-78E0C40B8B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E6D75F" id="Rectangle 568" o:spid="_x0000_s2553" style="position:absolute;left:0;text-align:left;margin-left:154pt;margin-top:175pt;width:79pt;height:162pt;z-index:25213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35936" behindDoc="0" locked="0" layoutInCell="1" allowOverlap="1" wp14:anchorId="45DFCF90" wp14:editId="362A8EB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69" name="Rectangle 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80A462-227C-614C-BB6D-B3AE117EF8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DFCF90" id="Rectangle 569" o:spid="_x0000_s2554" style="position:absolute;left:0;text-align:left;margin-left:154pt;margin-top:175pt;width:79pt;height:162pt;z-index:25213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QWOw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36960" behindDoc="0" locked="0" layoutInCell="1" allowOverlap="1" wp14:anchorId="19B206A8" wp14:editId="5DB61E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70" name="Rectangle 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F9C995-4801-9548-822D-9F8BCA6A97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206A8" id="Rectangle 570" o:spid="_x0000_s2555" style="position:absolute;left:0;text-align:left;margin-left:154pt;margin-top:175pt;width:79pt;height:162pt;z-index:25213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37984" behindDoc="0" locked="0" layoutInCell="1" allowOverlap="1" wp14:anchorId="2EB8C77C" wp14:editId="01C99B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71" name="Rectangle 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DBD31B-F3EB-1748-964E-FC77A070E3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8C77C" id="Rectangle 571" o:spid="_x0000_s2556" style="position:absolute;left:0;text-align:left;margin-left:154pt;margin-top:175pt;width:79pt;height:162pt;z-index:25213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Ig4PAIAAEI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39008" behindDoc="0" locked="0" layoutInCell="1" allowOverlap="1" wp14:anchorId="2E697F21" wp14:editId="203ECF1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72" name="Rectangle 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B4BC73-6B60-3A42-829A-B3B51A42B1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97F21" id="Rectangle 572" o:spid="_x0000_s2557" style="position:absolute;left:0;text-align:left;margin-left:154pt;margin-top:175pt;width:79pt;height:162pt;z-index:25213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71gOg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40032" behindDoc="0" locked="0" layoutInCell="1" allowOverlap="1" wp14:anchorId="249A5A87" wp14:editId="508FAB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73" name="Rectangle 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7D19E0-8BAB-134D-A139-B8477686F0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A5A87" id="Rectangle 573" o:spid="_x0000_s2558" style="position:absolute;left:0;text-align:left;margin-left:154pt;margin-top:175pt;width:79pt;height:162pt;z-index:25214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dx0PAIAAEI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41056" behindDoc="0" locked="0" layoutInCell="1" allowOverlap="1" wp14:anchorId="32C5AC34" wp14:editId="646C0F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74" name="Rectangle 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9BADBD-FA50-7742-A65C-24583E4DBA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C5AC34" id="Rectangle 574" o:spid="_x0000_s2559" style="position:absolute;left:0;text-align:left;margin-left:154pt;margin-top:175pt;width:79pt;height:162pt;z-index:25214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42080" behindDoc="0" locked="0" layoutInCell="1" allowOverlap="1" wp14:anchorId="209E3539" wp14:editId="706C95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75" name="Rectangle 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AE5248-4918-3548-B865-363C73BC0B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E3539" id="Rectangle 575" o:spid="_x0000_s2560" style="position:absolute;left:0;text-align:left;margin-left:154pt;margin-top:175pt;width:79pt;height:162pt;z-index:25214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43104" behindDoc="0" locked="0" layoutInCell="1" allowOverlap="1" wp14:anchorId="10B938D2" wp14:editId="2CC59CF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76" name="Rectangle 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193DA3-B352-8440-9126-4BE6B83564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938D2" id="Rectangle 576" o:spid="_x0000_s2561" style="position:absolute;left:0;text-align:left;margin-left:154pt;margin-top:175pt;width:79pt;height:162pt;z-index:25214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uYMPQIAAEI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44128" behindDoc="0" locked="0" layoutInCell="1" allowOverlap="1" wp14:anchorId="34229C6C" wp14:editId="2ED7B1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77" name="Rectangle 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850327-FC2B-CE4A-9958-240158927D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229C6C" id="Rectangle 577" o:spid="_x0000_s2562" style="position:absolute;left:0;text-align:left;margin-left:154pt;margin-top:175pt;width:79pt;height:162pt;z-index:25214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45152" behindDoc="0" locked="0" layoutInCell="1" allowOverlap="1" wp14:anchorId="23AF328F" wp14:editId="133369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78" name="Rectangle 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5106F3-194E-4A45-8A80-87D52B12D3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AF328F" id="Rectangle 578" o:spid="_x0000_s2563" style="position:absolute;left:0;text-align:left;margin-left:154pt;margin-top:175pt;width:79pt;height:162pt;z-index:25214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sk8Ow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46176" behindDoc="0" locked="0" layoutInCell="1" allowOverlap="1" wp14:anchorId="366AB206" wp14:editId="363C5A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79" name="Rectangle 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F85439-BA8D-0045-AF9A-21A42C40E7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AB206" id="Rectangle 579" o:spid="_x0000_s2564" style="position:absolute;left:0;text-align:left;margin-left:154pt;margin-top:175pt;width:79pt;height:162pt;z-index:25214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KnSPQIAAEI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47200" behindDoc="0" locked="0" layoutInCell="1" allowOverlap="1" wp14:anchorId="44606EA6" wp14:editId="42819E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80" name="Rectangle 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E82E2F-2150-B447-894D-C34644F829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606EA6" id="Rectangle 580" o:spid="_x0000_s2565" style="position:absolute;left:0;text-align:left;margin-left:154pt;margin-top:175pt;width:79pt;height:162pt;z-index:25214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48224" behindDoc="0" locked="0" layoutInCell="1" allowOverlap="1" wp14:anchorId="01B46B1F" wp14:editId="017E34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81" name="Rectangle 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B2D7BB-B9EC-6943-A3F5-2FDBF79FCC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B46B1F" id="Rectangle 581" o:spid="_x0000_s2566" style="position:absolute;left:0;text-align:left;margin-left:154pt;margin-top:175pt;width:79pt;height:162pt;z-index:25214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49248" behindDoc="0" locked="0" layoutInCell="1" allowOverlap="1" wp14:anchorId="61A8E548" wp14:editId="2770E94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82" name="Rectangle 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2725A0-6191-DE4E-B944-ACD87DB6D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A8E548" id="Rectangle 582" o:spid="_x0000_s2567" style="position:absolute;left:0;text-align:left;margin-left:154pt;margin-top:175pt;width:79pt;height:162pt;z-index:25214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50272" behindDoc="0" locked="0" layoutInCell="1" allowOverlap="1" wp14:anchorId="31B2CFCB" wp14:editId="33DA67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83" name="Rectangle 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969320-EC9A-9D4A-8F93-BBA50E1718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B2CFCB" id="Rectangle 583" o:spid="_x0000_s2568" style="position:absolute;left:0;text-align:left;margin-left:154pt;margin-top:175pt;width:79pt;height:162pt;z-index:25215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51296" behindDoc="0" locked="0" layoutInCell="1" allowOverlap="1" wp14:anchorId="5CC74164" wp14:editId="63247D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84" name="Rectangle 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A8A06C-E30A-3F4E-B36A-53E4CD504E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74164" id="Rectangle 584" o:spid="_x0000_s2569" style="position:absolute;left:0;text-align:left;margin-left:154pt;margin-top:175pt;width:79pt;height:162pt;z-index:25215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52320" behindDoc="0" locked="0" layoutInCell="1" allowOverlap="1" wp14:anchorId="09E9F8B5" wp14:editId="6FF6F9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85" name="Rectangle 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ED0C63-29B6-AA4A-A902-0BBFDE3C9B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9F8B5" id="Rectangle 585" o:spid="_x0000_s2570" style="position:absolute;left:0;text-align:left;margin-left:154pt;margin-top:175pt;width:79pt;height:162pt;z-index:25215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53344" behindDoc="0" locked="0" layoutInCell="1" allowOverlap="1" wp14:anchorId="70D8AF03" wp14:editId="43BF0B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86" name="Rectangle 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769C2B-1248-0940-8BC2-EF967F8F62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8AF03" id="Rectangle 586" o:spid="_x0000_s2571" style="position:absolute;left:0;text-align:left;margin-left:154pt;margin-top:175pt;width:79pt;height:162pt;z-index:25215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54368" behindDoc="0" locked="0" layoutInCell="1" allowOverlap="1" wp14:anchorId="133BB32B" wp14:editId="74552C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87" name="Rectangle 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B94E4E-9F79-034B-A2E1-B8764BE33E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BB32B" id="Rectangle 587" o:spid="_x0000_s2572" style="position:absolute;left:0;text-align:left;margin-left:154pt;margin-top:175pt;width:79pt;height:162pt;z-index:25215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55392" behindDoc="0" locked="0" layoutInCell="1" allowOverlap="1" wp14:anchorId="02922C5F" wp14:editId="3CBCDF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88" name="Rectangle 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209704-77D2-6746-BFE0-EF48E26AEC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22C5F" id="Rectangle 588" o:spid="_x0000_s2573" style="position:absolute;left:0;text-align:left;margin-left:154pt;margin-top:175pt;width:79pt;height:162pt;z-index:25215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56416" behindDoc="0" locked="0" layoutInCell="1" allowOverlap="1" wp14:anchorId="34CD7092" wp14:editId="4864651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89" name="Rectangle 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848ED6-63FA-FD4E-BD2F-B8B4D22D09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D7092" id="Rectangle 589" o:spid="_x0000_s2574" style="position:absolute;left:0;text-align:left;margin-left:154pt;margin-top:175pt;width:79pt;height:162pt;z-index:25215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57440" behindDoc="0" locked="0" layoutInCell="1" allowOverlap="1" wp14:anchorId="4E87B55E" wp14:editId="4745BA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590" name="Rectangle 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405BED-E931-7146-A99B-00AEBECA0F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7B55E" id="Rectangle 590" o:spid="_x0000_s2575" style="position:absolute;left:0;text-align:left;margin-left:154pt;margin-top:175pt;width:79pt;height:135pt;z-index:25215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58464" behindDoc="0" locked="0" layoutInCell="1" allowOverlap="1" wp14:anchorId="5921FA61" wp14:editId="078F4F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591" name="Rectangle 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50CC86-4D23-894C-A923-2F36619222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1FA61" id="Rectangle 591" o:spid="_x0000_s2576" style="position:absolute;left:0;text-align:left;margin-left:154pt;margin-top:175pt;width:79pt;height:135pt;z-index:25215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F3lOwIAAEI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59488" behindDoc="0" locked="0" layoutInCell="1" allowOverlap="1" wp14:anchorId="1FFC0383" wp14:editId="221F7C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592" name="Rectangle 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FFB31D-CBDA-4646-AEE8-B644BDC9B6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FC0383" id="Rectangle 592" o:spid="_x0000_s2577" style="position:absolute;left:0;text-align:left;margin-left:154pt;margin-top:175pt;width:79pt;height:135pt;z-index:25215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60512" behindDoc="0" locked="0" layoutInCell="1" allowOverlap="1" wp14:anchorId="2CF15DC9" wp14:editId="42A7B5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593" name="Rectangle 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8A71F1-DA79-114E-97E6-F9F86FC81F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15DC9" id="Rectangle 593" o:spid="_x0000_s2578" style="position:absolute;left:0;text-align:left;margin-left:154pt;margin-top:175pt;width:79pt;height:135pt;z-index:25216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/pdOw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61536" behindDoc="0" locked="0" layoutInCell="1" allowOverlap="1" wp14:anchorId="36EA9BEF" wp14:editId="616CEE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594" name="Rectangle 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7F56A3-CA5D-EF44-81FE-9E7D8ACCA8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A9BEF" id="Rectangle 594" o:spid="_x0000_s2579" style="position:absolute;left:0;text-align:left;margin-left:154pt;margin-top:175pt;width:79pt;height:135pt;z-index:25216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GfLPAIAAEI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62560" behindDoc="0" locked="0" layoutInCell="1" allowOverlap="1" wp14:anchorId="2B0C3371" wp14:editId="0E1E47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595" name="Rectangle 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13EF30-D102-5C41-B8AF-64857FFE2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C3371" id="Rectangle 595" o:spid="_x0000_s2580" style="position:absolute;left:0;text-align:left;margin-left:154pt;margin-top:175pt;width:79pt;height:135pt;z-index:25216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/V9PAIAAEI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63584" behindDoc="0" locked="0" layoutInCell="1" allowOverlap="1" wp14:anchorId="3AA6DE1D" wp14:editId="2EA3DD3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596" name="Rectangle 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330F1F-79D0-864F-96B4-E73BAA1CD2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6DE1D" id="Rectangle 596" o:spid="_x0000_s2581" style="position:absolute;left:0;text-align:left;margin-left:154pt;margin-top:175pt;width:79pt;height:135pt;z-index:25216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MAlOw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64608" behindDoc="0" locked="0" layoutInCell="1" allowOverlap="1" wp14:anchorId="5F6B8424" wp14:editId="3AB933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597" name="Rectangle 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533221-46D9-B542-BDFB-A258EDA067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B8424" id="Rectangle 597" o:spid="_x0000_s2582" style="position:absolute;left:0;text-align:left;margin-left:154pt;margin-top:175pt;width:79pt;height:135pt;z-index:25216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qExPAIAAEI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65632" behindDoc="0" locked="0" layoutInCell="1" allowOverlap="1" wp14:anchorId="6DEBD2A7" wp14:editId="0AFD441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598" name="Rectangle 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986CFF-6C58-074A-8D2A-4153B6BB42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EBD2A7" id="Rectangle 598" o:spid="_x0000_s2583" style="position:absolute;left:0;text-align:left;margin-left:154pt;margin-top:175pt;width:79pt;height:135pt;z-index:25216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66656" behindDoc="0" locked="0" layoutInCell="1" allowOverlap="1" wp14:anchorId="3128C2CD" wp14:editId="03C5F3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599" name="Rectangle 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C92D18-4DC9-5841-8316-64E087BA27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28C2CD" id="Rectangle 599" o:spid="_x0000_s2584" style="position:absolute;left:0;text-align:left;margin-left:154pt;margin-top:175pt;width:79pt;height:135pt;z-index:25216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/7Ow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67680" behindDoc="0" locked="0" layoutInCell="1" allowOverlap="1" wp14:anchorId="5C217548" wp14:editId="0A9D31A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600" name="Rectangle 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F012C6-21B7-F949-86E7-A6CF1DD8A4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17548" id="Rectangle 600" o:spid="_x0000_s2585" style="position:absolute;left:0;text-align:left;margin-left:154pt;margin-top:175pt;width:79pt;height:135pt;z-index:25216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68704" behindDoc="0" locked="0" layoutInCell="1" allowOverlap="1" wp14:anchorId="4B86E674" wp14:editId="1143C3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601" name="Rectangle 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98BF05-5374-1B41-B91A-51F7AECF24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6E674" id="Rectangle 601" o:spid="_x0000_s2586" style="position:absolute;left:0;text-align:left;margin-left:154pt;margin-top:175pt;width:79pt;height:135pt;z-index:25216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69728" behindDoc="0" locked="0" layoutInCell="1" allowOverlap="1" wp14:anchorId="6FB41ED8" wp14:editId="6C10493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602" name="Rectangle 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34BC40-16B3-0644-83AA-4F3AC00D1A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41ED8" id="Rectangle 602" o:spid="_x0000_s2587" style="position:absolute;left:0;text-align:left;margin-left:154pt;margin-top:175pt;width:79pt;height:135pt;z-index:25216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70752" behindDoc="0" locked="0" layoutInCell="1" allowOverlap="1" wp14:anchorId="47D6A444" wp14:editId="1068AF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603" name="Rectangle 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A3ACBC-AD5F-D34A-97C8-BBE969AA37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D6A444" id="Rectangle 603" o:spid="_x0000_s2588" style="position:absolute;left:0;text-align:left;margin-left:154pt;margin-top:175pt;width:79pt;height:135pt;z-index:25217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71776" behindDoc="0" locked="0" layoutInCell="1" allowOverlap="1" wp14:anchorId="1B1AEF34" wp14:editId="73574E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604" name="Rectangle 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D2890D-7ED7-6441-B5CD-D4320DF7C3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AEF34" id="Rectangle 604" o:spid="_x0000_s2589" style="position:absolute;left:0;text-align:left;margin-left:154pt;margin-top:175pt;width:79pt;height:135pt;z-index:25217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72800" behindDoc="0" locked="0" layoutInCell="1" allowOverlap="1" wp14:anchorId="776C19BB" wp14:editId="09241DD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19300"/>
                      <wp:effectExtent l="0" t="0" r="0" b="0"/>
                      <wp:wrapNone/>
                      <wp:docPr id="605" name="Rectangle 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2ABED0-315D-2B45-BCF7-578B5C59C0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C19BB" id="Rectangle 605" o:spid="_x0000_s2590" style="position:absolute;left:0;text-align:left;margin-left:154pt;margin-top:175pt;width:79pt;height:159pt;z-index:25217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ay3Og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73824" behindDoc="0" locked="0" layoutInCell="1" allowOverlap="1" wp14:anchorId="49995ACE" wp14:editId="1B3D76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19300"/>
                      <wp:effectExtent l="0" t="0" r="0" b="0"/>
                      <wp:wrapNone/>
                      <wp:docPr id="606" name="Rectangle 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709768-D265-CD41-9CAD-18BABDCBFC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95ACE" id="Rectangle 606" o:spid="_x0000_s2591" style="position:absolute;left:0;text-align:left;margin-left:154pt;margin-top:175pt;width:79pt;height:159pt;z-index:25217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pnvPAIAAEI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74848" behindDoc="0" locked="0" layoutInCell="1" allowOverlap="1" wp14:anchorId="1FEFCC7A" wp14:editId="4D8424C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19300"/>
                      <wp:effectExtent l="0" t="0" r="0" b="0"/>
                      <wp:wrapNone/>
                      <wp:docPr id="607" name="Rectangle 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8A988B-51D0-654A-9696-EBC75365AC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FCC7A" id="Rectangle 607" o:spid="_x0000_s2592" style="position:absolute;left:0;text-align:left;margin-left:154pt;margin-top:175pt;width:79pt;height:159pt;z-index:25217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gsPOwIAAEI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75872" behindDoc="0" locked="0" layoutInCell="1" allowOverlap="1" wp14:anchorId="61830868" wp14:editId="7AE667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19300"/>
                      <wp:effectExtent l="0" t="0" r="0" b="0"/>
                      <wp:wrapNone/>
                      <wp:docPr id="608" name="Rectangle 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9E3293-25CD-DF46-B63B-0CDB9E3BC0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30868" id="Rectangle 608" o:spid="_x0000_s2593" style="position:absolute;left:0;text-align:left;margin-left:154pt;margin-top:175pt;width:79pt;height:159pt;z-index:25217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76896" behindDoc="0" locked="0" layoutInCell="1" allowOverlap="1" wp14:anchorId="740F45A9" wp14:editId="08F05B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19300"/>
                      <wp:effectExtent l="0" t="0" r="0" b="0"/>
                      <wp:wrapNone/>
                      <wp:docPr id="609" name="Rectangle 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671D5C-6C4C-4A43-B405-6A6FEE94BA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F45A9" id="Rectangle 609" o:spid="_x0000_s2594" style="position:absolute;left:0;text-align:left;margin-left:154pt;margin-top:175pt;width:79pt;height:159pt;z-index:25217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NYxOwIAAEIEAAAOAAAAZHJzL2Uyb0RvYy54bWysU0tv2zAMvg/YfxB0d/ysY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77920" behindDoc="0" locked="0" layoutInCell="1" allowOverlap="1" wp14:anchorId="07E5E3A1" wp14:editId="195A3F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19300"/>
                      <wp:effectExtent l="0" t="0" r="0" b="0"/>
                      <wp:wrapNone/>
                      <wp:docPr id="610" name="Rectangle 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D290D3-0C93-534B-8DEE-9B303D64BA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5E3A1" id="Rectangle 610" o:spid="_x0000_s2595" style="position:absolute;left:0;text-align:left;margin-left:154pt;margin-top:175pt;width:79pt;height:159pt;z-index:25217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78944" behindDoc="0" locked="0" layoutInCell="1" allowOverlap="1" wp14:anchorId="3648AAEE" wp14:editId="1CD24E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611" name="Rectangle 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FBD872-62AB-3646-A3CD-D09F45582F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8AAEE" id="Rectangle 611" o:spid="_x0000_s2596" style="position:absolute;left:0;text-align:left;margin-left:154pt;margin-top:175pt;width:79pt;height:162pt;z-index:25217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79968" behindDoc="0" locked="0" layoutInCell="1" allowOverlap="1" wp14:anchorId="4B135BCE" wp14:editId="40B5DA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612" name="Rectangle 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14DFB3-984B-E94A-97F2-0FDA54EBD5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35BCE" id="Rectangle 612" o:spid="_x0000_s2597" style="position:absolute;left:0;text-align:left;margin-left:154pt;margin-top:175pt;width:79pt;height:162pt;z-index:25217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80992" behindDoc="0" locked="0" layoutInCell="1" allowOverlap="1" wp14:anchorId="1B9148CD" wp14:editId="2FA2B30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613" name="Rectangle 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AD5ECA-ED11-5E4D-B521-996FEAA79F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9148CD" id="Rectangle 613" o:spid="_x0000_s2598" style="position:absolute;left:0;text-align:left;margin-left:154pt;margin-top:175pt;width:79pt;height:162pt;z-index:25218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82016" behindDoc="0" locked="0" layoutInCell="1" allowOverlap="1" wp14:anchorId="0FBB8D48" wp14:editId="2927C6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614" name="Rectangle 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9897FFA-3F46-7945-865F-B6E2918DDB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B8D48" id="Rectangle 614" o:spid="_x0000_s2599" style="position:absolute;left:0;text-align:left;margin-left:154pt;margin-top:175pt;width:79pt;height:135pt;z-index:25218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83040" behindDoc="0" locked="0" layoutInCell="1" allowOverlap="1" wp14:anchorId="75EEFB7E" wp14:editId="6C32FF3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615" name="Rectangle 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373D45B-FEA7-B548-9B28-D6DB45392A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EFB7E" id="Rectangle 615" o:spid="_x0000_s2600" style="position:absolute;left:0;text-align:left;margin-left:154pt;margin-top:175pt;width:79pt;height:135pt;z-index:25218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FgFPAIAAEI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84064" behindDoc="0" locked="0" layoutInCell="1" allowOverlap="1" wp14:anchorId="7B75D74A" wp14:editId="72D12A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616" name="Rectangle 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8F32E6-E463-6640-A229-9E0572380E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75D74A" id="Rectangle 616" o:spid="_x0000_s2601" style="position:absolute;left:0;text-align:left;margin-left:154pt;margin-top:175pt;width:79pt;height:135pt;z-index:25218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Z6pPAIAAEI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85088" behindDoc="0" locked="0" layoutInCell="1" allowOverlap="1" wp14:anchorId="5D675427" wp14:editId="601448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617" name="Rectangle 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A6DC1F-FFE7-A44B-8402-785AAFBAF3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75427" id="Rectangle 617" o:spid="_x0000_s2602" style="position:absolute;left:0;text-align:left;margin-left:154pt;margin-top:175pt;width:79pt;height:162pt;z-index:25218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86112" behindDoc="0" locked="0" layoutInCell="1" allowOverlap="1" wp14:anchorId="05319C54" wp14:editId="5B4703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618" name="Rectangle 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916CBB-E028-3844-8B82-A5311513DC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319C54" id="Rectangle 618" o:spid="_x0000_s2603" style="position:absolute;left:0;text-align:left;margin-left:154pt;margin-top:175pt;width:79pt;height:162pt;z-index:25218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05568" behindDoc="0" locked="0" layoutInCell="1" allowOverlap="1" wp14:anchorId="4E578BED" wp14:editId="0F9FD7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774" name="Rectangle 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F2FB8E-3839-3542-B96E-6F70434A8E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578BED" id="Rectangle 774" o:spid="_x0000_s2604" style="position:absolute;left:0;text-align:left;margin-left:154pt;margin-top:175pt;width:79pt;height:135pt;z-index:25220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06592" behindDoc="0" locked="0" layoutInCell="1" allowOverlap="1" wp14:anchorId="02283DA8" wp14:editId="5CD214B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775" name="Rectangle 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B33EFF-EF60-704E-8239-238A2C8DD5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83DA8" id="Rectangle 775" o:spid="_x0000_s2605" style="position:absolute;left:0;text-align:left;margin-left:154pt;margin-top:175pt;width:79pt;height:135pt;z-index:25220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07616" behindDoc="0" locked="0" layoutInCell="1" allowOverlap="1" wp14:anchorId="0272BE82" wp14:editId="070320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776" name="Rectangle 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5D93FF-BB4E-3A4A-8B36-4EC3BFE90A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2BE82" id="Rectangle 776" o:spid="_x0000_s2606" style="position:absolute;left:0;text-align:left;margin-left:154pt;margin-top:175pt;width:79pt;height:135pt;z-index:25220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08640" behindDoc="0" locked="0" layoutInCell="1" allowOverlap="1" wp14:anchorId="1E0471DB" wp14:editId="2B90A49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777" name="Rectangle 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68B225-A6CD-4A4C-B5CA-3E11DFBF56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471DB" id="Rectangle 777" o:spid="_x0000_s2607" style="position:absolute;left:0;text-align:left;margin-left:154pt;margin-top:175pt;width:79pt;height:135pt;z-index:25220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09664" behindDoc="0" locked="0" layoutInCell="1" allowOverlap="1" wp14:anchorId="6707B8E4" wp14:editId="2E4CFE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778" name="Rectangle 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168BC8-4B6A-934A-8DFB-BE826ACF98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7B8E4" id="Rectangle 778" o:spid="_x0000_s2608" style="position:absolute;left:0;text-align:left;margin-left:154pt;margin-top:175pt;width:79pt;height:135pt;z-index:25220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10688" behindDoc="0" locked="0" layoutInCell="1" allowOverlap="1" wp14:anchorId="5ACF133C" wp14:editId="5521C9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779" name="Rectangle 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F57890-12E7-DF4F-9847-1CBDAC9FA8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CF133C" id="Rectangle 779" o:spid="_x0000_s2609" style="position:absolute;left:0;text-align:left;margin-left:154pt;margin-top:175pt;width:79pt;height:135pt;z-index:25221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11712" behindDoc="0" locked="0" layoutInCell="1" allowOverlap="1" wp14:anchorId="0C44B1C0" wp14:editId="4263C9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780" name="Rectangle 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C7B1D6-B5A9-8B48-9CDD-4835169B9B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44B1C0" id="Rectangle 780" o:spid="_x0000_s2610" style="position:absolute;left:0;text-align:left;margin-left:154pt;margin-top:175pt;width:79pt;height:135pt;z-index:25221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dggOwIAAEI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12736" behindDoc="0" locked="0" layoutInCell="1" allowOverlap="1" wp14:anchorId="093CAACC" wp14:editId="777109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781" name="Rectangle 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AC4061-4E77-564F-A99C-2366370A04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3CAACC" id="Rectangle 781" o:spid="_x0000_s2611" style="position:absolute;left:0;text-align:left;margin-left:154pt;margin-top:175pt;width:79pt;height:135pt;z-index:25221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rkfPAIAAEI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13760" behindDoc="0" locked="0" layoutInCell="1" allowOverlap="1" wp14:anchorId="4681D40F" wp14:editId="7DB12D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782" name="Rectangle 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B7103A-93F5-B24E-A05D-5FF7046EC3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1D40F" id="Rectangle 782" o:spid="_x0000_s2612" style="position:absolute;left:0;text-align:left;margin-left:154pt;margin-top:175pt;width:79pt;height:135pt;z-index:25221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14784" behindDoc="0" locked="0" layoutInCell="1" allowOverlap="1" wp14:anchorId="111ED624" wp14:editId="6709DE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783" name="Rectangle 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CFF500-5EE4-4E4C-BAF7-8A83207C6B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ED624" id="Rectangle 783" o:spid="_x0000_s2613" style="position:absolute;left:0;text-align:left;margin-left:154pt;margin-top:175pt;width:79pt;height:135pt;z-index:25221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15808" behindDoc="0" locked="0" layoutInCell="1" allowOverlap="1" wp14:anchorId="00BAC8C7" wp14:editId="18B52C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784" name="Rectangle 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389139-F7E2-044C-AC79-E3A1855F6D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AC8C7" id="Rectangle 784" o:spid="_x0000_s2614" style="position:absolute;left:0;text-align:left;margin-left:154pt;margin-top:175pt;width:79pt;height:135pt;z-index:25221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4LgOwIAAEIEAAAOAAAAZHJzL2Uyb0RvYy54bWysU0tv2zAMvg/YfxB0d/ysY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16832" behindDoc="0" locked="0" layoutInCell="1" allowOverlap="1" wp14:anchorId="796A7315" wp14:editId="03CDDF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785" name="Rectangle 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C6FEC8-5FC1-EE4B-A0EF-821F071E71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A7315" id="Rectangle 785" o:spid="_x0000_s2615" style="position:absolute;left:0;text-align:left;margin-left:154pt;margin-top:175pt;width:79pt;height:135pt;z-index:25221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hArPAIAAEI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17856" behindDoc="0" locked="0" layoutInCell="1" allowOverlap="1" wp14:anchorId="0C026040" wp14:editId="52333B6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786" name="Rectangle 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029374-AD73-0343-A8DB-E1AD927239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026040" id="Rectangle 786" o:spid="_x0000_s2616" style="position:absolute;left:0;text-align:left;margin-left:154pt;margin-top:175pt;width:79pt;height:135pt;z-index:25221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FAbOgIAAEI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18880" behindDoc="0" locked="0" layoutInCell="1" allowOverlap="1" wp14:anchorId="127BF668" wp14:editId="38A8A8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787" name="Rectangle 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D90B81-52A5-6F43-B08C-B6CA56CAE0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BF668" id="Rectangle 787" o:spid="_x0000_s2617" style="position:absolute;left:0;text-align:left;margin-left:154pt;margin-top:175pt;width:79pt;height:135pt;z-index:25221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19904" behindDoc="0" locked="0" layoutInCell="1" allowOverlap="1" wp14:anchorId="39563E73" wp14:editId="3CA6A1D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788" name="Rectangle 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64DEED4-2A27-4444-8B9F-BEF46028AE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63E73" id="Rectangle 788" o:spid="_x0000_s2618" style="position:absolute;left:0;text-align:left;margin-left:154pt;margin-top:175pt;width:79pt;height:135pt;z-index:25221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20928" behindDoc="0" locked="0" layoutInCell="1" allowOverlap="1" wp14:anchorId="5F9B6356" wp14:editId="673EB6D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19300"/>
                      <wp:effectExtent l="0" t="0" r="0" b="0"/>
                      <wp:wrapNone/>
                      <wp:docPr id="789" name="Rectangle 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97F9A4-F203-4D47-B217-8D9DADF7DA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B6356" id="Rectangle 789" o:spid="_x0000_s2619" style="position:absolute;left:0;text-align:left;margin-left:154pt;margin-top:175pt;width:79pt;height:159pt;z-index:25222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WdiOgIAAEI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21952" behindDoc="0" locked="0" layoutInCell="1" allowOverlap="1" wp14:anchorId="6BF9B683" wp14:editId="65DBC0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19300"/>
                      <wp:effectExtent l="0" t="0" r="0" b="0"/>
                      <wp:wrapNone/>
                      <wp:docPr id="790" name="Rectangle 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EAC201-CFFB-8A43-B6A5-919DCA7051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9B683" id="Rectangle 790" o:spid="_x0000_s2620" style="position:absolute;left:0;text-align:left;margin-left:154pt;margin-top:175pt;width:79pt;height:159pt;z-index:25222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22976" behindDoc="0" locked="0" layoutInCell="1" allowOverlap="1" wp14:anchorId="3A6DBFAA" wp14:editId="1F5EA73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19300"/>
                      <wp:effectExtent l="0" t="0" r="0" b="0"/>
                      <wp:wrapNone/>
                      <wp:docPr id="791" name="Rectangle 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0D1D8D-007C-3548-8614-143870F22B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DBFAA" id="Rectangle 791" o:spid="_x0000_s2621" style="position:absolute;left:0;text-align:left;margin-left:154pt;margin-top:175pt;width:79pt;height:159pt;z-index:25222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b5ZPAIAAEI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24000" behindDoc="0" locked="0" layoutInCell="1" allowOverlap="1" wp14:anchorId="0D4297C5" wp14:editId="4EC5146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19300"/>
                      <wp:effectExtent l="0" t="0" r="0" b="0"/>
                      <wp:wrapNone/>
                      <wp:docPr id="792" name="Rectangle 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810EC0-4A5B-8E4F-983F-C950167B2C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4297C5" id="Rectangle 792" o:spid="_x0000_s2622" style="position:absolute;left:0;text-align:left;margin-left:154pt;margin-top:175pt;width:79pt;height:159pt;z-index:25222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25024" behindDoc="0" locked="0" layoutInCell="1" allowOverlap="1" wp14:anchorId="79AD1B05" wp14:editId="00F279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19300"/>
                      <wp:effectExtent l="0" t="0" r="0" b="0"/>
                      <wp:wrapNone/>
                      <wp:docPr id="793" name="Rectangle 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8F094E-EF06-9E49-B319-D102F6831F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AD1B05" id="Rectangle 793" o:spid="_x0000_s2623" style="position:absolute;left:0;text-align:left;margin-left:154pt;margin-top:175pt;width:79pt;height:159pt;z-index:25222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OoVPAIAAEI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26048" behindDoc="0" locked="0" layoutInCell="1" allowOverlap="1" wp14:anchorId="713DC8FA" wp14:editId="6A540D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19300"/>
                      <wp:effectExtent l="0" t="0" r="0" b="0"/>
                      <wp:wrapNone/>
                      <wp:docPr id="794" name="Rectangle 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4A1DC6-1A69-F142-82DA-D98540BE35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3DC8FA" id="Rectangle 794" o:spid="_x0000_s2624" style="position:absolute;left:0;text-align:left;margin-left:154pt;margin-top:175pt;width:79pt;height:159pt;z-index:25222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IWmOwIAAEIEAAAOAAAAZHJzL2Uyb0RvYy54bWysU0tv2zAMvg/YfxB0d/ysY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27072" behindDoc="0" locked="0" layoutInCell="1" allowOverlap="1" wp14:anchorId="358DC50B" wp14:editId="1ACCFA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798" name="Rectangle 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BCC748-C528-1041-AC78-4C0992AF13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DC50B" id="Rectangle 798" o:spid="_x0000_s2625" style="position:absolute;left:0;text-align:left;margin-left:154pt;margin-top:175pt;width:79pt;height:135pt;z-index:25222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28096" behindDoc="0" locked="0" layoutInCell="1" allowOverlap="1" wp14:anchorId="44B5F9D3" wp14:editId="143DE96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799" name="Rectangle 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14AA1E-FE28-FE44-BAB0-EAA0EAE9BD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B5F9D3" id="Rectangle 799" o:spid="_x0000_s2626" style="position:absolute;left:0;text-align:left;margin-left:154pt;margin-top:175pt;width:79pt;height:135pt;z-index:25222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01kOgIAAEI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29120" behindDoc="0" locked="0" layoutInCell="1" allowOverlap="1" wp14:anchorId="262EB38F" wp14:editId="68AB4A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800" name="Rectangle 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797C84-99C1-6546-8B44-C32CFB7E94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EB38F" id="Rectangle 800" o:spid="_x0000_s2627" style="position:absolute;left:0;text-align:left;margin-left:154pt;margin-top:175pt;width:79pt;height:135pt;z-index:25222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80352" behindDoc="0" locked="0" layoutInCell="1" allowOverlap="1" wp14:anchorId="0E6213EA" wp14:editId="63A29F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1514" name="Rectangle 1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5BA9170-4A98-FE48-8CB7-B7949C2898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6213EA" id="Rectangle 1514" o:spid="_x0000_s2628" style="position:absolute;left:0;text-align:left;margin-left:154pt;margin-top:52pt;width:79pt;height:135pt;z-index:25258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81376" behindDoc="0" locked="0" layoutInCell="1" allowOverlap="1" wp14:anchorId="70C4FACC" wp14:editId="4FD6510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1515" name="Rectangle 1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417735-8DEB-4F42-A320-439F32FB35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4FACC" id="Rectangle 1515" o:spid="_x0000_s2629" style="position:absolute;left:0;text-align:left;margin-left:154pt;margin-top:52pt;width:79pt;height:135pt;z-index:25258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82400" behindDoc="0" locked="0" layoutInCell="1" allowOverlap="1" wp14:anchorId="6BF0641E" wp14:editId="003DD1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1516" name="Rectangle 1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ADE494-99A6-8C4F-A380-690A3CADF6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0641E" id="Rectangle 1516" o:spid="_x0000_s2630" style="position:absolute;left:0;text-align:left;margin-left:154pt;margin-top:52pt;width:79pt;height:135pt;z-index:25258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83424" behindDoc="0" locked="0" layoutInCell="1" allowOverlap="1" wp14:anchorId="5E9C00FB" wp14:editId="21DE8E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1517" name="Rectangle 1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858B1D-0739-5F43-BD0B-2ED53E644D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9C00FB" id="Rectangle 1517" o:spid="_x0000_s2631" style="position:absolute;left:0;text-align:left;margin-left:154pt;margin-top:52pt;width:79pt;height:135pt;z-index:25258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VdQOwIAAEQ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84448" behindDoc="0" locked="0" layoutInCell="1" allowOverlap="1" wp14:anchorId="7206F904" wp14:editId="108BF9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1518" name="Rectangle 1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6F076C-EC45-A943-8612-8CFDCE9AEB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6F904" id="Rectangle 1518" o:spid="_x0000_s2632" style="position:absolute;left:0;text-align:left;margin-left:154pt;margin-top:52pt;width:79pt;height:135pt;z-index:25258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85472" behindDoc="0" locked="0" layoutInCell="1" allowOverlap="1" wp14:anchorId="64F918C8" wp14:editId="4338AF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1519" name="Rectangle 1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9DAA29-1E1C-9E44-B8A2-0C50CB678E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918C8" id="Rectangle 1519" o:spid="_x0000_s2633" style="position:absolute;left:0;text-align:left;margin-left:154pt;margin-top:52pt;width:79pt;height:135pt;z-index:25258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86496" behindDoc="0" locked="0" layoutInCell="1" allowOverlap="1" wp14:anchorId="70A95C4F" wp14:editId="2C4725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1520" name="Rectangle 1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672C2F-C5F9-D74A-8599-55A9F9F31A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95C4F" id="Rectangle 1520" o:spid="_x0000_s2634" style="position:absolute;left:0;text-align:left;margin-left:154pt;margin-top:52pt;width:79pt;height:135pt;z-index:25258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yq/OgIAAEQ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87520" behindDoc="0" locked="0" layoutInCell="1" allowOverlap="1" wp14:anchorId="4085FBA4" wp14:editId="6F138B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1521" name="Rectangle 1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D89C63-14D7-D246-A941-4C9DC25E01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85FBA4" id="Rectangle 1521" o:spid="_x0000_s2635" style="position:absolute;left:0;text-align:left;margin-left:154pt;margin-top:52pt;width:79pt;height:135pt;z-index:25258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88544" behindDoc="0" locked="0" layoutInCell="1" allowOverlap="1" wp14:anchorId="5BDDC3A4" wp14:editId="65A74A8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1522" name="Rectangle 1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AFAEE9-E83F-0849-B927-4BCEC880E8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DC3A4" id="Rectangle 1522" o:spid="_x0000_s2636" style="position:absolute;left:0;text-align:left;margin-left:154pt;margin-top:52pt;width:79pt;height:135pt;z-index:25258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89568" behindDoc="0" locked="0" layoutInCell="1" allowOverlap="1" wp14:anchorId="5DE443F0" wp14:editId="190F2EE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1523" name="Rectangle 1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1A77BC-C8FB-2643-91B0-87F5F44070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443F0" id="Rectangle 1523" o:spid="_x0000_s2637" style="position:absolute;left:0;text-align:left;margin-left:154pt;margin-top:52pt;width:79pt;height:135pt;z-index:25258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I8EOgIAAEQ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90592" behindDoc="0" locked="0" layoutInCell="1" allowOverlap="1" wp14:anchorId="7687DA50" wp14:editId="54CF33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1524" name="Rectangle 1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29F699-DD71-2D42-B833-C5EE2168DA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7DA50" id="Rectangle 1524" o:spid="_x0000_s2638" style="position:absolute;left:0;text-align:left;margin-left:154pt;margin-top:52pt;width:79pt;height:135pt;z-index:25259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91616" behindDoc="0" locked="0" layoutInCell="1" allowOverlap="1" wp14:anchorId="2BF04E78" wp14:editId="3CFF133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1525" name="Rectangle 1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5A9002-0ACA-2746-9AA3-E1A6D95A8F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04E78" id="Rectangle 1525" o:spid="_x0000_s2639" style="position:absolute;left:0;text-align:left;margin-left:154pt;margin-top:52pt;width:79pt;height:135pt;z-index:25259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92640" behindDoc="0" locked="0" layoutInCell="1" allowOverlap="1" wp14:anchorId="20919CC5" wp14:editId="0D37FF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1526" name="Rectangle 1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0CFD5B-071F-A442-BAB0-3530CC78CB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19CC5" id="Rectangle 1526" o:spid="_x0000_s2640" style="position:absolute;left:0;text-align:left;margin-left:154pt;margin-top:52pt;width:79pt;height:135pt;z-index:25259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4/WOwIAAEQ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93664" behindDoc="0" locked="0" layoutInCell="1" allowOverlap="1" wp14:anchorId="384B9B46" wp14:editId="4790B1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1527" name="Rectangle 1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9644AF-EAFA-0149-9A69-A467926475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4B9B46" id="Rectangle 1527" o:spid="_x0000_s2641" style="position:absolute;left:0;text-align:left;margin-left:154pt;margin-top:52pt;width:79pt;height:135pt;z-index:25259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94688" behindDoc="0" locked="0" layoutInCell="1" allowOverlap="1" wp14:anchorId="14E843FD" wp14:editId="2D8504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1528" name="Rectangle 1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7BFF94-3318-1743-A1FF-9EC000BB3F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843FD" id="Rectangle 1528" o:spid="_x0000_s2642" style="position:absolute;left:0;text-align:left;margin-left:154pt;margin-top:52pt;width:79pt;height:135pt;z-index:25259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95712" behindDoc="0" locked="0" layoutInCell="1" allowOverlap="1" wp14:anchorId="62FED059" wp14:editId="648BCC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1529" name="Rectangle 1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4FCA8E-04C0-0641-BF2B-8898CF7AA6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ED059" id="Rectangle 1529" o:spid="_x0000_s2643" style="position:absolute;left:0;text-align:left;margin-left:154pt;margin-top:52pt;width:79pt;height:135pt;z-index:25259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f6BOwIAAEQ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96736" behindDoc="0" locked="0" layoutInCell="1" allowOverlap="1" wp14:anchorId="62327451" wp14:editId="44A52B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1530" name="Rectangle 1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F7BCC9-A9CE-E643-B413-40A31548BF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327451" id="Rectangle 1530" o:spid="_x0000_s2644" style="position:absolute;left:0;text-align:left;margin-left:154pt;margin-top:52pt;width:79pt;height:135pt;z-index:25259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97760" behindDoc="0" locked="0" layoutInCell="1" allowOverlap="1" wp14:anchorId="0F7E0DEB" wp14:editId="71E8B6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1531" name="Rectangle 1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FA8327-4236-384E-BBC4-7A76EBDFA5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E0DEB" id="Rectangle 1531" o:spid="_x0000_s2645" style="position:absolute;left:0;text-align:left;margin-left:154pt;margin-top:52pt;width:79pt;height:135pt;z-index:25259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60043" w:rsidRPr="001151A7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CUSTOMER INCENTIVES</w:t>
            </w:r>
            <w:r w:rsidR="001151A7" w:rsidRPr="001151A7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 xml:space="preserve"> (REFERRALS, DISCOUNTS, ETC.)</w:t>
            </w:r>
          </w:p>
        </w:tc>
        <w:tc>
          <w:tcPr>
            <w:tcW w:w="8508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1534AE" w:rsidRPr="001534AE" w:rsidRDefault="001534AE" w:rsidP="001534A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1534AE" w:rsidRPr="001534AE" w:rsidTr="001151A7">
        <w:trPr>
          <w:trHeight w:val="605"/>
        </w:trPr>
        <w:tc>
          <w:tcPr>
            <w:tcW w:w="287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:rsidR="001534AE" w:rsidRPr="001534AE" w:rsidRDefault="001151A7" w:rsidP="001534AE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>STAFF REQUIREMENTS/</w:t>
            </w: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br/>
              <w:t>TRAINING</w:t>
            </w:r>
          </w:p>
        </w:tc>
        <w:tc>
          <w:tcPr>
            <w:tcW w:w="8508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1534AE" w:rsidRPr="001534AE" w:rsidRDefault="001534AE" w:rsidP="001534A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1534AE" w:rsidRPr="001534AE" w:rsidTr="001151A7">
        <w:trPr>
          <w:trHeight w:val="154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4AE" w:rsidRPr="001534AE" w:rsidRDefault="001534AE" w:rsidP="001534A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7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4AE" w:rsidRPr="001534AE" w:rsidRDefault="001534AE" w:rsidP="001534AE">
            <w:pPr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4AE" w:rsidRPr="001534AE" w:rsidRDefault="001534AE" w:rsidP="001534A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4AE" w:rsidRPr="001534AE" w:rsidRDefault="001534AE" w:rsidP="001534A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4AE" w:rsidRPr="001534AE" w:rsidRDefault="001534AE" w:rsidP="001534A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4AE" w:rsidRPr="001534AE" w:rsidRDefault="001534AE" w:rsidP="001534A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34AE" w:rsidRPr="001534AE" w:rsidTr="001534AE">
        <w:trPr>
          <w:trHeight w:val="465"/>
        </w:trPr>
        <w:tc>
          <w:tcPr>
            <w:tcW w:w="11383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333F4F"/>
            <w:noWrap/>
            <w:vAlign w:val="center"/>
            <w:hideMark/>
          </w:tcPr>
          <w:p w:rsidR="001534AE" w:rsidRPr="001534AE" w:rsidRDefault="001534AE" w:rsidP="001534AE">
            <w:pPr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  <w:t>KEY OBJECTIVES AND SUCCESS METRICS</w:t>
            </w:r>
          </w:p>
        </w:tc>
      </w:tr>
      <w:tr w:rsidR="001534AE" w:rsidRPr="001534AE" w:rsidTr="001534AE">
        <w:trPr>
          <w:trHeight w:val="465"/>
        </w:trPr>
        <w:tc>
          <w:tcPr>
            <w:tcW w:w="11383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noWrap/>
            <w:vAlign w:val="center"/>
            <w:hideMark/>
          </w:tcPr>
          <w:p w:rsidR="001534AE" w:rsidRPr="001534AE" w:rsidRDefault="001534AE" w:rsidP="00662FA3">
            <w:pPr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>OBJECTIVES WE PLAN TO ACHIEVE IN A GIVEN TIME</w:t>
            </w:r>
            <w:r w:rsidR="00662FA3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534AE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 xml:space="preserve">FRAME AND HOW </w:t>
            </w:r>
            <w:r w:rsidR="00662FA3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>WE WILL MEASURE THEM</w:t>
            </w:r>
          </w:p>
        </w:tc>
      </w:tr>
      <w:tr w:rsidR="001534AE" w:rsidRPr="001534AE" w:rsidTr="001151A7">
        <w:trPr>
          <w:trHeight w:val="605"/>
        </w:trPr>
        <w:tc>
          <w:tcPr>
            <w:tcW w:w="287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:rsidR="001534AE" w:rsidRPr="001534AE" w:rsidRDefault="001534AE" w:rsidP="001534AE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8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1534AE" w:rsidRPr="001534AE" w:rsidRDefault="001534AE" w:rsidP="001534A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1534AE" w:rsidRPr="001534AE" w:rsidTr="001151A7">
        <w:trPr>
          <w:trHeight w:val="605"/>
        </w:trPr>
        <w:tc>
          <w:tcPr>
            <w:tcW w:w="287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:rsidR="001534AE" w:rsidRPr="001534AE" w:rsidRDefault="001534AE" w:rsidP="001534AE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8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1534AE" w:rsidRPr="001534AE" w:rsidRDefault="001534AE" w:rsidP="001534A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1534AE" w:rsidRPr="001534AE" w:rsidTr="001151A7">
        <w:trPr>
          <w:trHeight w:val="605"/>
        </w:trPr>
        <w:tc>
          <w:tcPr>
            <w:tcW w:w="287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:rsidR="001534AE" w:rsidRPr="001534AE" w:rsidRDefault="001534AE" w:rsidP="001534AE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8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1534AE" w:rsidRPr="001534AE" w:rsidRDefault="001534AE" w:rsidP="001534A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 </w:t>
            </w:r>
          </w:p>
        </w:tc>
      </w:tr>
    </w:tbl>
    <w:p w:rsidR="001534AE" w:rsidRDefault="001534AE" w:rsidP="00D97508">
      <w:pPr>
        <w:rPr>
          <w:rFonts w:ascii="Century Gothic" w:hAnsi="Century Gothic"/>
          <w:b/>
          <w:bCs/>
          <w:sz w:val="22"/>
          <w:szCs w:val="22"/>
        </w:rPr>
      </w:pPr>
    </w:p>
    <w:p w:rsidR="00D97508" w:rsidRPr="004947DB" w:rsidRDefault="00D97508" w:rsidP="00D97508">
      <w:pPr>
        <w:rPr>
          <w:rFonts w:ascii="Century Gothic" w:hAnsi="Century Gothic"/>
          <w:b/>
          <w:bCs/>
          <w:sz w:val="22"/>
          <w:szCs w:val="22"/>
        </w:rPr>
      </w:pPr>
      <w:r w:rsidRPr="004947DB">
        <w:rPr>
          <w:rFonts w:ascii="Century Gothic" w:hAnsi="Century Gothic"/>
          <w:b/>
          <w:bCs/>
          <w:sz w:val="22"/>
          <w:szCs w:val="22"/>
        </w:rPr>
        <w:t>Timeline of Milestones</w:t>
      </w:r>
    </w:p>
    <w:p w:rsidR="00D97508" w:rsidRDefault="009B6A69" w:rsidP="00D97508">
      <w:pPr>
        <w:rPr>
          <w:b/>
          <w:bCs/>
        </w:rPr>
      </w:pPr>
      <w:r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996672" behindDoc="0" locked="0" layoutInCell="1" allowOverlap="1" wp14:anchorId="07AE4D4E" wp14:editId="44D8661A">
                <wp:simplePos x="0" y="0"/>
                <wp:positionH relativeFrom="column">
                  <wp:posOffset>16964</wp:posOffset>
                </wp:positionH>
                <wp:positionV relativeFrom="paragraph">
                  <wp:posOffset>80010</wp:posOffset>
                </wp:positionV>
                <wp:extent cx="1080770" cy="596900"/>
                <wp:effectExtent l="38100" t="0" r="0" b="2540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770" cy="596900"/>
                          <a:chOff x="242496" y="70552"/>
                          <a:chExt cx="1082174" cy="1883970"/>
                        </a:xfrm>
                      </wpg:grpSpPr>
                      <wps:wsp>
                        <wps:cNvPr id="42" name="Text Box 42"/>
                        <wps:cNvSpPr txBox="1"/>
                        <wps:spPr>
                          <a:xfrm>
                            <a:off x="288265" y="70552"/>
                            <a:ext cx="1036405" cy="17893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58A3" w:rsidRPr="004947DB" w:rsidRDefault="000158A3" w:rsidP="00D97508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Start</w:t>
                              </w:r>
                            </w:p>
                            <w:p w:rsidR="000158A3" w:rsidRPr="004947DB" w:rsidRDefault="000158A3" w:rsidP="00D97508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2/08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Straight Connector 43"/>
                        <wps:cNvCnPr/>
                        <wps:spPr>
                          <a:xfrm>
                            <a:off x="242496" y="327459"/>
                            <a:ext cx="3882" cy="156935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dash"/>
                            <a:headEnd type="oval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Oval 47"/>
                        <wps:cNvSpPr/>
                        <wps:spPr>
                          <a:xfrm>
                            <a:off x="242496" y="1861820"/>
                            <a:ext cx="45762" cy="92702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AE4D4E" id="Group 41" o:spid="_x0000_s2646" style="position:absolute;margin-left:1.35pt;margin-top:6.3pt;width:85.1pt;height:47pt;z-index:251996672;mso-width-relative:margin;mso-height-relative:margin" coordorigin="2424,705" coordsize="10821,1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2" o:spid="_x0000_s2647" type="#_x0000_t202" style="position:absolute;left:2882;top:705;width:10364;height:17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Ofs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g5+xQAAANsAAAAPAAAAAAAAAAAAAAAAAJgCAABkcnMv&#10;ZG93bnJldi54bWxQSwUGAAAAAAQABAD1AAAAigMAAAAA&#10;" filled="f" stroked="f" strokeweight=".5pt">
                  <v:textbox>
                    <w:txbxContent>
                      <w:p w:rsidR="000158A3" w:rsidRPr="004947DB" w:rsidRDefault="000158A3" w:rsidP="00D97508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Start</w:t>
                        </w:r>
                      </w:p>
                      <w:p w:rsidR="000158A3" w:rsidRPr="004947DB" w:rsidRDefault="000158A3" w:rsidP="00D97508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2/08</w:t>
                        </w:r>
                      </w:p>
                    </w:txbxContent>
                  </v:textbox>
                </v:shape>
                <v:line id="Straight Connector 43" o:spid="_x0000_s2648" style="position:absolute;visibility:visible;mso-wrap-style:square" from="2424,3274" to="2463,18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EgccMAAADbAAAADwAAAGRycy9kb3ducmV2LnhtbESPT2sCMRTE74V+h/AEbzXrH6RsjSJV&#10;0Wvtgj0+kufu4uZlSeK6+ulNodDjMDO/YRar3jaiIx9qxwrGowwEsXam5lJB8b17ewcRIrLBxjEp&#10;uFOA1fL1ZYG5cTf+ou4YS5EgHHJUUMXY5lIGXZHFMHItcfLOzluMSfpSGo+3BLeNnGTZXFqsOS1U&#10;2NJnRfpyvFoFl247x8d9fzptpjtdNP5Hb65OqeGgX3+AiNTH//Bf+2AUzKbw+yX9ALl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RIHHDAAAA2wAAAA8AAAAAAAAAAAAA&#10;AAAAoQIAAGRycy9kb3ducmV2LnhtbFBLBQYAAAAABAAEAPkAAACRAwAAAAA=&#10;" strokecolor="#bfbfbf [2412]" strokeweight="1pt">
                  <v:stroke dashstyle="dash" startarrow="oval" endarrow="oval" joinstyle="miter"/>
                </v:line>
                <v:oval id="Oval 47" o:spid="_x0000_s2649" style="position:absolute;left:2424;top:18618;width:458;height:9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/smsMA&#10;AADbAAAADwAAAGRycy9kb3ducmV2LnhtbESPT2sCMRTE7wW/Q3gFbzXbWqpsjSKK1IMX/4DXx+a5&#10;Wbp5WZJ0jf30piD0OMzMb5jZItlW9ORD41jB66gAQVw53XCt4HTcvExBhIissXVMCm4UYDEfPM2w&#10;1O7Ke+oPsRYZwqFEBSbGrpQyVIYshpHriLN3cd5izNLXUnu8Zrht5VtRfEiLDecFgx2tDFXfhx+r&#10;IG16s/7df6WxxfXyMt4l35yTUsPntPwEESnF//CjvdUK3ifw9yX/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/smsMAAADbAAAADwAAAAAAAAAAAAAAAACYAgAAZHJzL2Rv&#10;d25yZXYueG1sUEsFBgAAAAAEAAQA9QAAAIgDAAAAAA==&#10;" fillcolor="#92d050" strokecolor="#00b050" strokeweight="1.5pt">
                  <v:stroke joinstyle="miter"/>
                </v:oval>
              </v:group>
            </w:pict>
          </mc:Fallback>
        </mc:AlternateContent>
      </w:r>
      <w:r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991552" behindDoc="0" locked="0" layoutInCell="1" allowOverlap="1" wp14:anchorId="3CD1D933" wp14:editId="598646A1">
                <wp:simplePos x="0" y="0"/>
                <wp:positionH relativeFrom="column">
                  <wp:posOffset>2103222</wp:posOffset>
                </wp:positionH>
                <wp:positionV relativeFrom="paragraph">
                  <wp:posOffset>67310</wp:posOffset>
                </wp:positionV>
                <wp:extent cx="1080770" cy="596900"/>
                <wp:effectExtent l="38100" t="0" r="0" b="2540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770" cy="596900"/>
                          <a:chOff x="242496" y="70552"/>
                          <a:chExt cx="1082174" cy="1883970"/>
                        </a:xfrm>
                      </wpg:grpSpPr>
                      <wps:wsp>
                        <wps:cNvPr id="7" name="Text Box 7"/>
                        <wps:cNvSpPr txBox="1"/>
                        <wps:spPr>
                          <a:xfrm>
                            <a:off x="288265" y="70552"/>
                            <a:ext cx="1036405" cy="17893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58A3" w:rsidRPr="004947DB" w:rsidRDefault="000158A3" w:rsidP="00D97508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4947DB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Milestone 2</w:t>
                              </w:r>
                            </w:p>
                            <w:p w:rsidR="000158A3" w:rsidRPr="004947DB" w:rsidRDefault="000158A3" w:rsidP="00D97508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4947DB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02/16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Straight Connector 8"/>
                        <wps:cNvCnPr/>
                        <wps:spPr>
                          <a:xfrm>
                            <a:off x="242496" y="327459"/>
                            <a:ext cx="3882" cy="156935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dash"/>
                            <a:headEnd type="oval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Oval 9"/>
                        <wps:cNvSpPr/>
                        <wps:spPr>
                          <a:xfrm>
                            <a:off x="242496" y="1861820"/>
                            <a:ext cx="45762" cy="92702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D1D933" id="Group 6" o:spid="_x0000_s2650" style="position:absolute;margin-left:165.6pt;margin-top:5.3pt;width:85.1pt;height:47pt;z-index:251991552;mso-width-relative:margin;mso-height-relative:margin" coordorigin="2424,705" coordsize="10821,1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">
                <v:shape id="Text Box 7" o:spid="_x0000_s2651" type="#_x0000_t202" style="position:absolute;left:2882;top:705;width:10364;height:17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<v:textbox>
                    <w:txbxContent>
                      <w:p w:rsidR="000158A3" w:rsidRPr="004947DB" w:rsidRDefault="000158A3" w:rsidP="00D97508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4947DB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Milestone 2</w:t>
                        </w:r>
                      </w:p>
                      <w:p w:rsidR="000158A3" w:rsidRPr="004947DB" w:rsidRDefault="000158A3" w:rsidP="00D97508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4947DB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02/16</w:t>
                        </w:r>
                      </w:p>
                    </w:txbxContent>
                  </v:textbox>
                </v:shape>
                <v:line id="Straight Connector 8" o:spid="_x0000_s2652" style="position:absolute;visibility:visible;mso-wrap-style:square" from="2424,3274" to="2463,18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aQPsAAAADaAAAADwAAAGRycy9kb3ducmV2LnhtbERPyWrDMBC9F/oPYgq9NXJbMMWJEkJS&#10;016TGpLjIE1sE2tkJMVLvz46FHp8vH21mWwnBvKhdazgdZGBINbOtFwrqH7Klw8QISIb7ByTgpkC&#10;bNaPDyssjBv5QMMx1iKFcChQQRNjX0gZdEMWw8L1xIm7OG8xJuhraTyOKdx28i3Lcmmx5dTQYE+7&#10;hvT1eLMKrsNnjr/z1+m0fy911fmz3t+cUs9P03YJItIU/8V/7m+jIG1NV9INkOs7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JmkD7AAAAA2gAAAA8AAAAAAAAAAAAAAAAA&#10;oQIAAGRycy9kb3ducmV2LnhtbFBLBQYAAAAABAAEAPkAAACOAwAAAAA=&#10;" strokecolor="#bfbfbf [2412]" strokeweight="1pt">
                  <v:stroke dashstyle="dash" startarrow="oval" endarrow="oval" joinstyle="miter"/>
                </v:line>
                <v:oval id="Oval 9" o:spid="_x0000_s2653" style="position:absolute;left:2424;top:18618;width:458;height:9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hU18IA&#10;AADaAAAADwAAAGRycy9kb3ducmV2LnhtbESPT2sCMRTE74V+h/AK3mq2CmK3RpGK2IMX/0Cvj81z&#10;s3TzsiRxjX76RhA8DjPzG2a2SLYVPfnQOFbwMSxAEFdON1wrOB7W71MQISJrbB2TgisFWMxfX2ZY&#10;anfhHfX7WIsM4VCiAhNjV0oZKkMWw9B1xNk7OW8xZulrqT1eMty2clQUE2mx4bxgsKNvQ9Xf/mwV&#10;pHVvVrfdJo0trpan8Tb55jcpNXhLyy8QkVJ8hh/tH63gE+5X8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CFTXwgAAANoAAAAPAAAAAAAAAAAAAAAAAJgCAABkcnMvZG93&#10;bnJldi54bWxQSwUGAAAAAAQABAD1AAAAhwMAAAAA&#10;" fillcolor="#92d050" strokecolor="#00b050" strokeweight="1.5pt">
                  <v:stroke joinstyle="miter"/>
                </v:oval>
              </v:group>
            </w:pict>
          </mc:Fallback>
        </mc:AlternateContent>
      </w:r>
      <w:r w:rsidR="003A371B"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992576" behindDoc="0" locked="0" layoutInCell="1" allowOverlap="1" wp14:anchorId="0F5064CF" wp14:editId="1A381645">
                <wp:simplePos x="0" y="0"/>
                <wp:positionH relativeFrom="column">
                  <wp:posOffset>4123327</wp:posOffset>
                </wp:positionH>
                <wp:positionV relativeFrom="paragraph">
                  <wp:posOffset>93980</wp:posOffset>
                </wp:positionV>
                <wp:extent cx="1080770" cy="596900"/>
                <wp:effectExtent l="38100" t="0" r="0" b="2540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770" cy="596900"/>
                          <a:chOff x="242496" y="70552"/>
                          <a:chExt cx="1082174" cy="1883970"/>
                        </a:xfrm>
                      </wpg:grpSpPr>
                      <wps:wsp>
                        <wps:cNvPr id="11" name="Text Box 11"/>
                        <wps:cNvSpPr txBox="1"/>
                        <wps:spPr>
                          <a:xfrm>
                            <a:off x="288265" y="70552"/>
                            <a:ext cx="1036405" cy="17893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58A3" w:rsidRPr="004947DB" w:rsidRDefault="000158A3" w:rsidP="00D97508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4947DB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Milestone 4</w:t>
                              </w:r>
                            </w:p>
                            <w:p w:rsidR="000158A3" w:rsidRPr="004947DB" w:rsidRDefault="000158A3" w:rsidP="00D97508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4947DB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02/23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Straight Connector 12"/>
                        <wps:cNvCnPr/>
                        <wps:spPr>
                          <a:xfrm>
                            <a:off x="242496" y="327459"/>
                            <a:ext cx="3882" cy="156935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dash"/>
                            <a:headEnd type="oval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Oval 13"/>
                        <wps:cNvSpPr/>
                        <wps:spPr>
                          <a:xfrm>
                            <a:off x="242496" y="1861820"/>
                            <a:ext cx="45762" cy="92702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5064CF" id="Group 10" o:spid="_x0000_s2654" style="position:absolute;margin-left:324.65pt;margin-top:7.4pt;width:85.1pt;height:47pt;z-index:251992576;mso-width-relative:margin;mso-height-relative:margin" coordorigin="2424,705" coordsize="10821,1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">
                <v:shape id="Text Box 11" o:spid="_x0000_s2655" type="#_x0000_t202" style="position:absolute;left:2882;top:705;width:10364;height:17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:rsidR="000158A3" w:rsidRPr="004947DB" w:rsidRDefault="000158A3" w:rsidP="00D97508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4947DB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Milestone 4</w:t>
                        </w:r>
                      </w:p>
                      <w:p w:rsidR="000158A3" w:rsidRPr="004947DB" w:rsidRDefault="000158A3" w:rsidP="00D97508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4947DB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02/23</w:t>
                        </w:r>
                      </w:p>
                    </w:txbxContent>
                  </v:textbox>
                </v:shape>
                <v:line id="Straight Connector 12" o:spid="_x0000_s2656" style="position:absolute;visibility:visible;mso-wrap-style:square" from="2424,3274" to="2463,18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6q978AAADbAAAADwAAAGRycy9kb3ducmV2LnhtbERPS4vCMBC+C/sfwgh701QFkWoU0RX3&#10;6gP0OCRjW2wmJYm17q/fCAt7m4/vOYtVZ2vRkg+VYwWjYQaCWDtTcaHgfNoNZiBCRDZYOyYFLwqw&#10;Wn70Fpgb9+QDtcdYiBTCIUcFZYxNLmXQJVkMQ9cQJ+7mvMWYoC+k8fhM4baW4yybSosVp4YSG9qU&#10;pO/Hh1Vwb7+m+PPaXy7byU6fa3/V24dT6rPfrecgInXxX/zn/jZp/hjev6QD5PI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m6q978AAADbAAAADwAAAAAAAAAAAAAAAACh&#10;AgAAZHJzL2Rvd25yZXYueG1sUEsFBgAAAAAEAAQA+QAAAI0DAAAAAA==&#10;" strokecolor="#bfbfbf [2412]" strokeweight="1pt">
                  <v:stroke dashstyle="dash" startarrow="oval" endarrow="oval" joinstyle="miter"/>
                </v:line>
                <v:oval id="Oval 13" o:spid="_x0000_s2657" style="position:absolute;left:2424;top:18618;width:458;height:9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fFhMAA&#10;AADbAAAADwAAAGRycy9kb3ducmV2LnhtbERPTWsCMRC9C/6HMAVvmq0LpWyNIhWxBy9aoddhM26W&#10;biZLEtfUX28Kgrd5vM9ZrJLtxEA+tI4VvM4KEMS10y03Ck7f2+k7iBCRNXaOScEfBVgtx6MFVtpd&#10;+UDDMTYih3CoUIGJsa+kDLUhi2HmeuLMnZ23GDP0jdQerzncdnJeFG/SYsu5wWBPn4bq3+PFKkjb&#10;wWxuh10qLW7W53KffPuTlJq8pPUHiEgpPsUP95fO80v4/yUfIJ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JfFhMAAAADbAAAADwAAAAAAAAAAAAAAAACYAgAAZHJzL2Rvd25y&#10;ZXYueG1sUEsFBgAAAAAEAAQA9QAAAIUDAAAAAA==&#10;" fillcolor="#92d050" strokecolor="#00b050" strokeweight="1.5pt">
                  <v:stroke joinstyle="miter"/>
                </v:oval>
              </v:group>
            </w:pict>
          </mc:Fallback>
        </mc:AlternateContent>
      </w:r>
      <w:r w:rsidR="003A371B"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318784" behindDoc="0" locked="0" layoutInCell="1" allowOverlap="1" wp14:anchorId="74BB09F7" wp14:editId="467A2BB6">
                <wp:simplePos x="0" y="0"/>
                <wp:positionH relativeFrom="column">
                  <wp:posOffset>6164943</wp:posOffset>
                </wp:positionH>
                <wp:positionV relativeFrom="paragraph">
                  <wp:posOffset>82550</wp:posOffset>
                </wp:positionV>
                <wp:extent cx="1080770" cy="596900"/>
                <wp:effectExtent l="38100" t="0" r="0" b="2540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770" cy="596900"/>
                          <a:chOff x="242496" y="70552"/>
                          <a:chExt cx="1082174" cy="1883970"/>
                        </a:xfrm>
                      </wpg:grpSpPr>
                      <wps:wsp>
                        <wps:cNvPr id="15" name="Text Box 15"/>
                        <wps:cNvSpPr txBox="1"/>
                        <wps:spPr>
                          <a:xfrm>
                            <a:off x="288265" y="70552"/>
                            <a:ext cx="1036405" cy="17893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58A3" w:rsidRPr="004947DB" w:rsidRDefault="000158A3" w:rsidP="00D97508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4947DB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Milestone 6</w:t>
                              </w:r>
                            </w:p>
                            <w:p w:rsidR="000158A3" w:rsidRPr="004947DB" w:rsidRDefault="000158A3" w:rsidP="00D97508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4947DB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03/03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Straight Connector 16"/>
                        <wps:cNvCnPr/>
                        <wps:spPr>
                          <a:xfrm>
                            <a:off x="242496" y="327459"/>
                            <a:ext cx="3882" cy="156935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dash"/>
                            <a:headEnd type="oval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Oval 17"/>
                        <wps:cNvSpPr/>
                        <wps:spPr>
                          <a:xfrm>
                            <a:off x="242496" y="1861820"/>
                            <a:ext cx="45762" cy="92702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BB09F7" id="Group 14" o:spid="_x0000_s2658" style="position:absolute;margin-left:485.45pt;margin-top:6.5pt;width:85.1pt;height:47pt;z-index:251318784;mso-width-relative:margin;mso-height-relative:margin" coordorigin="2424,705" coordsize="10821,1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">
                <v:shape id="Text Box 15" o:spid="_x0000_s2659" type="#_x0000_t202" style="position:absolute;left:2882;top:705;width:10364;height:17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0158A3" w:rsidRPr="004947DB" w:rsidRDefault="000158A3" w:rsidP="00D97508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4947DB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Milestone 6</w:t>
                        </w:r>
                      </w:p>
                      <w:p w:rsidR="000158A3" w:rsidRPr="004947DB" w:rsidRDefault="000158A3" w:rsidP="00D97508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4947DB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03/03</w:t>
                        </w:r>
                      </w:p>
                    </w:txbxContent>
                  </v:textbox>
                </v:shape>
                <v:line id="Straight Connector 16" o:spid="_x0000_s2660" style="position:absolute;visibility:visible;mso-wrap-style:square" from="2424,3274" to="2463,18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Ws9MAAAADbAAAADwAAAGRycy9kb3ducmV2LnhtbERPS4vCMBC+L/gfwgje1lSFsnSNIj7Q&#10;67qCexySsS02k5LEWv31ZmFhb/PxPWe+7G0jOvKhdqxgMs5AEGtnai4VnL537x8gQkQ22DgmBQ8K&#10;sFwM3uZYGHfnL+qOsRQphEOBCqoY20LKoCuyGMauJU7cxXmLMUFfSuPxnsJtI6dZlkuLNaeGClta&#10;V6Svx5tVcO22OT4f+/N5M9vpU+N/9ObmlBoN+9UniEh9/Bf/uQ8mzc/h95d0gFy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VVrPTAAAAA2wAAAA8AAAAAAAAAAAAAAAAA&#10;oQIAAGRycy9kb3ducmV2LnhtbFBLBQYAAAAABAAEAPkAAACOAwAAAAA=&#10;" strokecolor="#bfbfbf [2412]" strokeweight="1pt">
                  <v:stroke dashstyle="dash" startarrow="oval" endarrow="oval" joinstyle="miter"/>
                </v:line>
                <v:oval id="Oval 17" o:spid="_x0000_s2661" style="position:absolute;left:2424;top:18618;width:458;height:9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zDh8AA&#10;AADbAAAADwAAAGRycy9kb3ducmV2LnhtbERPS2sCMRC+F/ofwhS81WwVtGyNIhWxBy8+oNdhM26W&#10;biZLEtfor28Ewdt8fM+ZLZJtRU8+NI4VfAwLEMSV0w3XCo6H9fsniBCRNbaOScGVAizmry8zLLW7&#10;8I76faxFDuFQogITY1dKGSpDFsPQdcSZOzlvMWboa6k9XnK4beWoKCbSYsO5wWBH34aqv/3ZKkjr&#10;3qxuu00aW1wtT+Nt8s1vUmrwlpZfICKl+BQ/3D86z5/C/Zd8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6zDh8AAAADbAAAADwAAAAAAAAAAAAAAAACYAgAAZHJzL2Rvd25y&#10;ZXYueG1sUEsFBgAAAAAEAAQA9QAAAIUDAAAAAA==&#10;" fillcolor="#92d050" strokecolor="#00b050" strokeweight="1.5pt">
                  <v:stroke joinstyle="miter"/>
                </v:oval>
              </v:group>
            </w:pict>
          </mc:Fallback>
        </mc:AlternateContent>
      </w:r>
    </w:p>
    <w:p w:rsidR="00D97508" w:rsidRPr="00DE5979" w:rsidRDefault="00D97508" w:rsidP="00D97508">
      <w:pPr>
        <w:rPr>
          <w:b/>
          <w:bCs/>
        </w:rPr>
      </w:pPr>
    </w:p>
    <w:p w:rsidR="003C0A0A" w:rsidRDefault="003C0A0A" w:rsidP="00152249">
      <w:pPr>
        <w:tabs>
          <w:tab w:val="left" w:pos="3718"/>
        </w:tabs>
      </w:pPr>
    </w:p>
    <w:p w:rsidR="003C0A0A" w:rsidRDefault="00567A01" w:rsidP="003A371B">
      <w:pPr>
        <w:tabs>
          <w:tab w:val="left" w:pos="3718"/>
        </w:tabs>
        <w:jc w:val="center"/>
      </w:pPr>
      <w:r w:rsidRPr="004947DB">
        <w:rPr>
          <w:rFonts w:ascii="Century Gothic" w:hAnsi="Century Gothic"/>
          <w:b/>
          <w:bCs/>
          <w:noProof/>
          <w:sz w:val="22"/>
          <w:szCs w:val="22"/>
          <w:lang w:bidi="bn-BD"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 wp14:anchorId="57EBBD02" wp14:editId="09BED20B">
                <wp:simplePos x="0" y="0"/>
                <wp:positionH relativeFrom="column">
                  <wp:posOffset>32657</wp:posOffset>
                </wp:positionH>
                <wp:positionV relativeFrom="paragraph">
                  <wp:posOffset>82278</wp:posOffset>
                </wp:positionV>
                <wp:extent cx="7207250" cy="56470"/>
                <wp:effectExtent l="0" t="0" r="19050" b="2032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7250" cy="564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0E7F4E" id="Straight Connector 3" o:spid="_x0000_s1026" style="position:absolute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55pt,6.5pt" to="570.0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" strokecolor="#94b6d2 [3204]" strokeweight=".5pt">
                <v:stroke joinstyle="miter"/>
              </v:line>
            </w:pict>
          </mc:Fallback>
        </mc:AlternateContent>
      </w:r>
      <w:r w:rsidR="003A371B"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993600" behindDoc="0" locked="0" layoutInCell="1" allowOverlap="1" wp14:anchorId="788C9B14" wp14:editId="4526391D">
                <wp:simplePos x="0" y="0"/>
                <wp:positionH relativeFrom="column">
                  <wp:posOffset>1033316</wp:posOffset>
                </wp:positionH>
                <wp:positionV relativeFrom="paragraph">
                  <wp:posOffset>50800</wp:posOffset>
                </wp:positionV>
                <wp:extent cx="1118104" cy="623997"/>
                <wp:effectExtent l="12700" t="1270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8104" cy="623997"/>
                          <a:chOff x="195580" y="-641985"/>
                          <a:chExt cx="1557845" cy="831349"/>
                        </a:xfrm>
                      </wpg:grpSpPr>
                      <wps:wsp>
                        <wps:cNvPr id="35" name="Text Box 35"/>
                        <wps:cNvSpPr txBox="1"/>
                        <wps:spPr>
                          <a:xfrm>
                            <a:off x="341314" y="-416389"/>
                            <a:ext cx="1412111" cy="6057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58A3" w:rsidRPr="004947DB" w:rsidRDefault="000158A3" w:rsidP="00D97508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4947DB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Milestone 1</w:t>
                              </w:r>
                            </w:p>
                            <w:p w:rsidR="000158A3" w:rsidRPr="004947DB" w:rsidRDefault="000158A3" w:rsidP="00D97508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4947DB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02/11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Straight Connector 36"/>
                        <wps:cNvCnPr/>
                        <wps:spPr>
                          <a:xfrm flipV="1">
                            <a:off x="241758" y="-606285"/>
                            <a:ext cx="0" cy="51548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dash"/>
                            <a:headEnd type="oval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Oval 37"/>
                        <wps:cNvSpPr/>
                        <wps:spPr>
                          <a:xfrm>
                            <a:off x="195580" y="-641985"/>
                            <a:ext cx="92702" cy="92702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8C9B14" id="Group 31" o:spid="_x0000_s2662" style="position:absolute;left:0;text-align:left;margin-left:81.35pt;margin-top:4pt;width:88.05pt;height:49.15pt;z-index:251993600;mso-width-relative:margin;mso-height-relative:margin" coordorigin="1955,-6419" coordsize="15578,8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">
                <v:shape id="Text Box 35" o:spid="_x0000_s2663" type="#_x0000_t202" style="position:absolute;left:3413;top:-4163;width:14121;height:6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ld8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eV3xQAAANsAAAAPAAAAAAAAAAAAAAAAAJgCAABkcnMv&#10;ZG93bnJldi54bWxQSwUGAAAAAAQABAD1AAAAigMAAAAA&#10;" filled="f" stroked="f" strokeweight=".5pt">
                  <v:textbox>
                    <w:txbxContent>
                      <w:p w:rsidR="000158A3" w:rsidRPr="004947DB" w:rsidRDefault="000158A3" w:rsidP="00D97508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4947DB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Milestone 1</w:t>
                        </w:r>
                      </w:p>
                      <w:p w:rsidR="000158A3" w:rsidRPr="004947DB" w:rsidRDefault="000158A3" w:rsidP="00D97508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4947DB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02/11</w:t>
                        </w:r>
                      </w:p>
                    </w:txbxContent>
                  </v:textbox>
                </v:shape>
                <v:line id="Straight Connector 36" o:spid="_x0000_s2664" style="position:absolute;flip:y;visibility:visible;mso-wrap-style:square" from="2417,-6062" to="2417,-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lLur8AAADbAAAADwAAAGRycy9kb3ducmV2LnhtbESPQWsCMRSE74X+h/AEbzVrhUW2RimW&#10;gteo4PWxed2Ebl6WJHW3/94IgsdhZr5hNrvJ9+JKMbnACpaLCgRxG4zjTsH59P22BpEyssE+MCn4&#10;pwS77evLBhsTRtZ0PeZOFAinBhXYnIdGytRa8pgWYSAu3k+IHnORsZMm4ljgvpfvVVVLj47LgsWB&#10;9pba3+OfV6Dj5PS+rWsbB6dXX5q9GS9KzWfT5weITFN+hh/tg1GwquH+pfwAub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FlLur8AAADbAAAADwAAAAAAAAAAAAAAAACh&#10;AgAAZHJzL2Rvd25yZXYueG1sUEsFBgAAAAAEAAQA+QAAAI0DAAAAAA==&#10;" strokecolor="#bfbfbf [2412]" strokeweight="1pt">
                  <v:stroke dashstyle="dash" startarrow="oval" endarrow="oval" joinstyle="miter"/>
                </v:line>
                <v:oval id="Oval 37" o:spid="_x0000_s2665" style="position:absolute;left:1955;top:-6419;width:927;height:9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mf58IA&#10;AADbAAAADwAAAGRycy9kb3ducmV2LnhtbESPQWsCMRSE70L/Q3gFb5qtC7VsjSIV0UMv2kKvj81z&#10;s3TzsiRxTfvrjSB4HGbmG2axSrYTA/nQOlbwMi1AENdOt9wo+P7aTt5AhIissXNMCv4owGr5NFpg&#10;pd2FDzQcYyMyhEOFCkyMfSVlqA1ZDFPXE2fv5LzFmKVvpPZ4yXDbyVlRvEqLLecFgz19GKp/j2er&#10;IG0Hs/k/7FJpcbM+lZ/Jtz9JqfFzWr+DiJTiI3xv77WCcg63L/kH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GZ/nwgAAANsAAAAPAAAAAAAAAAAAAAAAAJgCAABkcnMvZG93&#10;bnJldi54bWxQSwUGAAAAAAQABAD1AAAAhwMAAAAA&#10;" fillcolor="#92d050" strokecolor="#00b050" strokeweight="1.5pt">
                  <v:stroke joinstyle="miter"/>
                </v:oval>
              </v:group>
            </w:pict>
          </mc:Fallback>
        </mc:AlternateContent>
      </w:r>
      <w:r w:rsidR="003A371B"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994624" behindDoc="0" locked="0" layoutInCell="1" allowOverlap="1" wp14:anchorId="6669E845" wp14:editId="08009E00">
                <wp:simplePos x="0" y="0"/>
                <wp:positionH relativeFrom="column">
                  <wp:posOffset>3079387</wp:posOffset>
                </wp:positionH>
                <wp:positionV relativeFrom="paragraph">
                  <wp:posOffset>69850</wp:posOffset>
                </wp:positionV>
                <wp:extent cx="1117600" cy="623570"/>
                <wp:effectExtent l="12700" t="1270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7600" cy="623570"/>
                          <a:chOff x="195580" y="-641985"/>
                          <a:chExt cx="1557845" cy="831349"/>
                        </a:xfrm>
                      </wpg:grpSpPr>
                      <wps:wsp>
                        <wps:cNvPr id="25" name="Text Box 25"/>
                        <wps:cNvSpPr txBox="1"/>
                        <wps:spPr>
                          <a:xfrm>
                            <a:off x="341314" y="-416389"/>
                            <a:ext cx="1412111" cy="6057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58A3" w:rsidRPr="004947DB" w:rsidRDefault="000158A3" w:rsidP="00D97508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4947DB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Milestone 3</w:t>
                              </w:r>
                            </w:p>
                            <w:p w:rsidR="000158A3" w:rsidRPr="004947DB" w:rsidRDefault="000158A3" w:rsidP="00D97508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4947DB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02/20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Straight Connector 29"/>
                        <wps:cNvCnPr/>
                        <wps:spPr>
                          <a:xfrm flipV="1">
                            <a:off x="241758" y="-606285"/>
                            <a:ext cx="0" cy="51548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dash"/>
                            <a:headEnd type="oval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Oval 30"/>
                        <wps:cNvSpPr/>
                        <wps:spPr>
                          <a:xfrm>
                            <a:off x="195580" y="-641985"/>
                            <a:ext cx="92702" cy="92702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69E845" id="Group 24" o:spid="_x0000_s2666" style="position:absolute;left:0;text-align:left;margin-left:242.45pt;margin-top:5.5pt;width:88pt;height:49.1pt;z-index:251994624;mso-width-relative:margin;mso-height-relative:margin" coordorigin="1955,-6419" coordsize="15578,8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">
                <v:shape id="Text Box 25" o:spid="_x0000_s2667" type="#_x0000_t202" style="position:absolute;left:3413;top:-4163;width:14121;height:6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<v:textbox>
                    <w:txbxContent>
                      <w:p w:rsidR="000158A3" w:rsidRPr="004947DB" w:rsidRDefault="000158A3" w:rsidP="00D97508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4947DB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Milestone 3</w:t>
                        </w:r>
                      </w:p>
                      <w:p w:rsidR="000158A3" w:rsidRPr="004947DB" w:rsidRDefault="000158A3" w:rsidP="00D97508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4947DB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02/20</w:t>
                        </w:r>
                      </w:p>
                    </w:txbxContent>
                  </v:textbox>
                </v:shape>
                <v:line id="Straight Connector 29" o:spid="_x0000_s2668" style="position:absolute;flip:y;visibility:visible;mso-wrap-style:square" from="2417,-6062" to="2417,-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9JFcAAAADbAAAADwAAAGRycy9kb3ducmV2LnhtbESPQWsCMRSE74L/ITyhN81qYbGrUcRS&#10;6DVW8PrYvG6Cm5clSd3tv28KhR6HmfmG2R8n34sHxeQCK1ivKhDEbTCOOwXXj7flFkTKyAb7wKTg&#10;mxIcD/PZHhsTRtb0uOROFAinBhXYnIdGytRa8phWYSAu3meIHnORsZMm4ljgvpebqqqlR8dlweJA&#10;Z0vt/fLlFeg4OX1u69rGwennV83ejDelnhbTaQci05T/w3/td6Ng8wK/X8oPkI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QfSRXAAAAA2wAAAA8AAAAAAAAAAAAAAAAA&#10;oQIAAGRycy9kb3ducmV2LnhtbFBLBQYAAAAABAAEAPkAAACOAwAAAAA=&#10;" strokecolor="#bfbfbf [2412]" strokeweight="1pt">
                  <v:stroke dashstyle="dash" startarrow="oval" endarrow="oval" joinstyle="miter"/>
                </v:line>
                <v:oval id="Oval 30" o:spid="_x0000_s2669" style="position:absolute;left:1955;top:-6419;width:927;height:9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AHk78A&#10;AADbAAAADwAAAGRycy9kb3ducmV2LnhtbERPTWsCMRC9F/wPYQRvNasLIqtRRJF66EUt9Dpsxs3i&#10;ZrIkcU3765tDwePjfa+3yXZiIB9axwpm0wIEce10y42Cr+vxfQkiRGSNnWNS8EMBtpvR2xor7Z58&#10;puESG5FDOFSowMTYV1KG2pDFMHU9ceZuzluMGfpGao/PHG47OS+KhbTYcm4w2NPeUH2/PKyCdBzM&#10;4ff8kUqLh92t/Ey+/U5KTcZptwIRKcWX+N990grKvD5/yT9Ab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8AeTvwAAANsAAAAPAAAAAAAAAAAAAAAAAJgCAABkcnMvZG93bnJl&#10;di54bWxQSwUGAAAAAAQABAD1AAAAhAMAAAAA&#10;" fillcolor="#92d050" strokecolor="#00b050" strokeweight="1.5pt">
                  <v:stroke joinstyle="miter"/>
                </v:oval>
              </v:group>
            </w:pict>
          </mc:Fallback>
        </mc:AlternateContent>
      </w:r>
      <w:r w:rsidR="003A371B"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995648" behindDoc="0" locked="0" layoutInCell="1" allowOverlap="1" wp14:anchorId="1ABA0DF0" wp14:editId="6EB582E8">
                <wp:simplePos x="0" y="0"/>
                <wp:positionH relativeFrom="column">
                  <wp:posOffset>5084082</wp:posOffset>
                </wp:positionH>
                <wp:positionV relativeFrom="paragraph">
                  <wp:posOffset>59690</wp:posOffset>
                </wp:positionV>
                <wp:extent cx="1117600" cy="623570"/>
                <wp:effectExtent l="12700" t="1270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7600" cy="623570"/>
                          <a:chOff x="195580" y="-641985"/>
                          <a:chExt cx="1557845" cy="831349"/>
                        </a:xfrm>
                      </wpg:grpSpPr>
                      <wps:wsp>
                        <wps:cNvPr id="19" name="Text Box 19"/>
                        <wps:cNvSpPr txBox="1"/>
                        <wps:spPr>
                          <a:xfrm>
                            <a:off x="341314" y="-416389"/>
                            <a:ext cx="1412111" cy="6057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58A3" w:rsidRPr="004947DB" w:rsidRDefault="000158A3" w:rsidP="00D97508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4947DB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Milestone 5</w:t>
                              </w:r>
                            </w:p>
                            <w:p w:rsidR="000158A3" w:rsidRPr="004947DB" w:rsidRDefault="000158A3" w:rsidP="00D97508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4947DB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03/01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Straight Connector 20"/>
                        <wps:cNvCnPr/>
                        <wps:spPr>
                          <a:xfrm flipV="1">
                            <a:off x="241758" y="-606285"/>
                            <a:ext cx="0" cy="51548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dash"/>
                            <a:headEnd type="oval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Oval 23"/>
                        <wps:cNvSpPr/>
                        <wps:spPr>
                          <a:xfrm>
                            <a:off x="195580" y="-641985"/>
                            <a:ext cx="92702" cy="92702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BA0DF0" id="Group 18" o:spid="_x0000_s2670" style="position:absolute;left:0;text-align:left;margin-left:400.3pt;margin-top:4.7pt;width:88pt;height:49.1pt;z-index:251995648;mso-width-relative:margin;mso-height-relative:margin" coordorigin="1955,-6419" coordsize="15578,8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">
                <v:shape id="Text Box 19" o:spid="_x0000_s2671" type="#_x0000_t202" style="position:absolute;left:3413;top:-4163;width:14121;height:6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<v:textbox>
                    <w:txbxContent>
                      <w:p w:rsidR="000158A3" w:rsidRPr="004947DB" w:rsidRDefault="000158A3" w:rsidP="00D97508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4947DB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Milestone 5</w:t>
                        </w:r>
                      </w:p>
                      <w:p w:rsidR="000158A3" w:rsidRPr="004947DB" w:rsidRDefault="000158A3" w:rsidP="00D97508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4947DB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03/01</w:t>
                        </w:r>
                      </w:p>
                    </w:txbxContent>
                  </v:textbox>
                </v:shape>
                <v:line id="Straight Connector 20" o:spid="_x0000_s2672" style="position:absolute;flip:y;visibility:visible;mso-wrap-style:square" from="2417,-6062" to="2417,-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XgiLwAAADbAAAADwAAAGRycy9kb3ducmV2LnhtbERPTWsCMRC9C/6HMEJvmq2FRVajFEXw&#10;GlvoddhMN6GbyZJEd/335iD0+Hjfu8Pke3GnmFxgBe+rCgRxG4zjTsH313m5AZEyssE+MCl4UILD&#10;fj7bYWPCyJru19yJEsKpQQU256GRMrWWPKZVGIgL9xuix1xg7KSJOJZw38t1VdXSo+PSYHGgo6X2&#10;73rzCnScnD62dW3j4PTHSbM3449Sb4vpcwsi05T/xS/3xShYl/XlS/kBcv8E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SXgiLwAAADbAAAADwAAAAAAAAAAAAAAAAChAgAA&#10;ZHJzL2Rvd25yZXYueG1sUEsFBgAAAAAEAAQA+QAAAIoDAAAAAA==&#10;" strokecolor="#bfbfbf [2412]" strokeweight="1pt">
                  <v:stroke dashstyle="dash" startarrow="oval" endarrow="oval" joinstyle="miter"/>
                </v:line>
                <v:oval id="Oval 23" o:spid="_x0000_s2673" style="position:absolute;left:1955;top:-6419;width:927;height:9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sPOcIA&#10;AADbAAAADwAAAGRycy9kb3ducmV2LnhtbESPQWsCMRSE7wX/Q3iCt5qtCyJbo0hF7KEXtdDrY/Pc&#10;LN28LElcU399Iwgeh5n5hlmuk+3EQD60jhW8TQsQxLXTLTcKvk+71wWIEJE1do5JwR8FWK9GL0us&#10;tLvygYZjbESGcKhQgYmxr6QMtSGLYep64uydnbcYs/SN1B6vGW47OSuKubTYcl4w2NOHofr3eLEK&#10;0m4w29thn0qL2825/Eq+/UlKTcZp8w4iUorP8KP9qRXMSrh/yT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+w85wgAAANsAAAAPAAAAAAAAAAAAAAAAAJgCAABkcnMvZG93&#10;bnJldi54bWxQSwUGAAAAAAQABAD1AAAAhwMAAAAA&#10;" fillcolor="#92d050" strokecolor="#00b050" strokeweight="1.5pt">
                  <v:stroke joinstyle="miter"/>
                </v:oval>
              </v:group>
            </w:pict>
          </mc:Fallback>
        </mc:AlternateContent>
      </w:r>
    </w:p>
    <w:p w:rsidR="003C0A0A" w:rsidRDefault="003C0A0A" w:rsidP="00152249">
      <w:pPr>
        <w:tabs>
          <w:tab w:val="left" w:pos="3718"/>
        </w:tabs>
      </w:pPr>
    </w:p>
    <w:p w:rsidR="00803022" w:rsidRDefault="00803022" w:rsidP="00152249">
      <w:pPr>
        <w:tabs>
          <w:tab w:val="left" w:pos="3718"/>
        </w:tabs>
      </w:pPr>
      <w:bookmarkStart w:id="0" w:name="_GoBack"/>
      <w:bookmarkEnd w:id="0"/>
    </w:p>
    <w:p w:rsidR="00803022" w:rsidRDefault="00803022" w:rsidP="00152249">
      <w:pPr>
        <w:tabs>
          <w:tab w:val="left" w:pos="3718"/>
        </w:tabs>
      </w:pPr>
    </w:p>
    <w:p w:rsidR="00803022" w:rsidRDefault="00803022" w:rsidP="00152249">
      <w:pPr>
        <w:tabs>
          <w:tab w:val="left" w:pos="3718"/>
        </w:tabs>
      </w:pPr>
    </w:p>
    <w:p w:rsidR="00803022" w:rsidRDefault="00803022" w:rsidP="00152249">
      <w:pPr>
        <w:tabs>
          <w:tab w:val="left" w:pos="3718"/>
        </w:tabs>
      </w:pPr>
    </w:p>
    <w:p w:rsidR="00803022" w:rsidRDefault="00803022" w:rsidP="00152249">
      <w:pPr>
        <w:tabs>
          <w:tab w:val="left" w:pos="3718"/>
        </w:tabs>
      </w:pPr>
    </w:p>
    <w:p w:rsidR="001534AE" w:rsidRDefault="001534AE" w:rsidP="00152249">
      <w:pPr>
        <w:tabs>
          <w:tab w:val="left" w:pos="3718"/>
        </w:tabs>
      </w:pPr>
    </w:p>
    <w:p w:rsidR="001534AE" w:rsidRDefault="001534AE" w:rsidP="00152249">
      <w:pPr>
        <w:tabs>
          <w:tab w:val="left" w:pos="3718"/>
        </w:tabs>
      </w:pPr>
    </w:p>
    <w:p w:rsidR="001534AE" w:rsidRDefault="001534AE" w:rsidP="00152249">
      <w:pPr>
        <w:tabs>
          <w:tab w:val="left" w:pos="3718"/>
        </w:tabs>
      </w:pPr>
    </w:p>
    <w:p w:rsidR="001534AE" w:rsidRDefault="001534AE" w:rsidP="00152249">
      <w:pPr>
        <w:tabs>
          <w:tab w:val="left" w:pos="3718"/>
        </w:tabs>
      </w:pPr>
    </w:p>
    <w:p w:rsidR="001534AE" w:rsidRDefault="001534AE" w:rsidP="00152249">
      <w:pPr>
        <w:tabs>
          <w:tab w:val="left" w:pos="3718"/>
        </w:tabs>
      </w:pPr>
    </w:p>
    <w:p w:rsidR="001534AE" w:rsidRDefault="001534AE" w:rsidP="00152249">
      <w:pPr>
        <w:tabs>
          <w:tab w:val="left" w:pos="3718"/>
        </w:tabs>
      </w:pPr>
    </w:p>
    <w:p w:rsidR="001534AE" w:rsidRDefault="001534AE" w:rsidP="00152249">
      <w:pPr>
        <w:tabs>
          <w:tab w:val="left" w:pos="3718"/>
        </w:tabs>
      </w:pPr>
    </w:p>
    <w:sectPr w:rsidR="001534AE" w:rsidSect="00FF0C6F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2915" w:rsidRDefault="00BA2915" w:rsidP="004C6C01">
      <w:r>
        <w:separator/>
      </w:r>
    </w:p>
  </w:endnote>
  <w:endnote w:type="continuationSeparator" w:id="0">
    <w:p w:rsidR="00BA2915" w:rsidRDefault="00BA2915" w:rsidP="004C6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neva">
    <w:altName w:val="Arial"/>
    <w:charset w:val="00"/>
    <w:family w:val="swiss"/>
    <w:pitch w:val="variable"/>
    <w:sig w:usb0="E00002FF" w:usb1="5200205F" w:usb2="00A0C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2915" w:rsidRDefault="00BA2915" w:rsidP="004C6C01">
      <w:r>
        <w:separator/>
      </w:r>
    </w:p>
  </w:footnote>
  <w:footnote w:type="continuationSeparator" w:id="0">
    <w:p w:rsidR="00BA2915" w:rsidRDefault="00BA2915" w:rsidP="004C6C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21CC4"/>
    <w:multiLevelType w:val="hybridMultilevel"/>
    <w:tmpl w:val="6826D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F8319F"/>
    <w:multiLevelType w:val="hybridMultilevel"/>
    <w:tmpl w:val="B8089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885A9C"/>
    <w:multiLevelType w:val="hybridMultilevel"/>
    <w:tmpl w:val="D2CA4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DB4F8E"/>
    <w:multiLevelType w:val="hybridMultilevel"/>
    <w:tmpl w:val="A0403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963D51"/>
    <w:multiLevelType w:val="hybridMultilevel"/>
    <w:tmpl w:val="B9DCBF12"/>
    <w:lvl w:ilvl="0" w:tplc="8C9A666C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584994"/>
    <w:multiLevelType w:val="hybridMultilevel"/>
    <w:tmpl w:val="EAC2C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031D2F"/>
    <w:multiLevelType w:val="hybridMultilevel"/>
    <w:tmpl w:val="C6E866B0"/>
    <w:lvl w:ilvl="0" w:tplc="40CC3CE0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CA414C"/>
    <w:multiLevelType w:val="hybridMultilevel"/>
    <w:tmpl w:val="8A705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4"/>
  </w:num>
  <w:num w:numId="5">
    <w:abstractNumId w:val="3"/>
  </w:num>
  <w:num w:numId="6">
    <w:abstractNumId w:val="0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5CE"/>
    <w:rsid w:val="000158A3"/>
    <w:rsid w:val="00017D11"/>
    <w:rsid w:val="0004588C"/>
    <w:rsid w:val="00046F5A"/>
    <w:rsid w:val="00080417"/>
    <w:rsid w:val="000D3136"/>
    <w:rsid w:val="000D3E08"/>
    <w:rsid w:val="000D5651"/>
    <w:rsid w:val="000E4456"/>
    <w:rsid w:val="00113C3F"/>
    <w:rsid w:val="001151A7"/>
    <w:rsid w:val="001430C2"/>
    <w:rsid w:val="001445CE"/>
    <w:rsid w:val="00152249"/>
    <w:rsid w:val="001534AE"/>
    <w:rsid w:val="0016438F"/>
    <w:rsid w:val="00182D40"/>
    <w:rsid w:val="00184DC2"/>
    <w:rsid w:val="00190874"/>
    <w:rsid w:val="00197AA4"/>
    <w:rsid w:val="001C29A2"/>
    <w:rsid w:val="001D3084"/>
    <w:rsid w:val="001D5095"/>
    <w:rsid w:val="00220080"/>
    <w:rsid w:val="00225FFA"/>
    <w:rsid w:val="0023244F"/>
    <w:rsid w:val="00246B96"/>
    <w:rsid w:val="00251A30"/>
    <w:rsid w:val="00263E5E"/>
    <w:rsid w:val="00265A6D"/>
    <w:rsid w:val="00284A82"/>
    <w:rsid w:val="00295890"/>
    <w:rsid w:val="002971F3"/>
    <w:rsid w:val="002A5743"/>
    <w:rsid w:val="002B5D9A"/>
    <w:rsid w:val="002C0A4B"/>
    <w:rsid w:val="002D17E5"/>
    <w:rsid w:val="002F35B4"/>
    <w:rsid w:val="002F54BD"/>
    <w:rsid w:val="003005E0"/>
    <w:rsid w:val="00300D0E"/>
    <w:rsid w:val="003015B8"/>
    <w:rsid w:val="003028F2"/>
    <w:rsid w:val="0031104D"/>
    <w:rsid w:val="003169FF"/>
    <w:rsid w:val="003247C3"/>
    <w:rsid w:val="00343574"/>
    <w:rsid w:val="00345CC0"/>
    <w:rsid w:val="00355C1F"/>
    <w:rsid w:val="0039551A"/>
    <w:rsid w:val="003A371B"/>
    <w:rsid w:val="003B5EDA"/>
    <w:rsid w:val="003B789B"/>
    <w:rsid w:val="003C0A0A"/>
    <w:rsid w:val="003C0FDB"/>
    <w:rsid w:val="003C118B"/>
    <w:rsid w:val="003F50F4"/>
    <w:rsid w:val="00405E4D"/>
    <w:rsid w:val="00426070"/>
    <w:rsid w:val="0043640D"/>
    <w:rsid w:val="00440B96"/>
    <w:rsid w:val="00461C19"/>
    <w:rsid w:val="00464224"/>
    <w:rsid w:val="004672DC"/>
    <w:rsid w:val="00471C74"/>
    <w:rsid w:val="004937B7"/>
    <w:rsid w:val="004947DB"/>
    <w:rsid w:val="004C0914"/>
    <w:rsid w:val="004C6C01"/>
    <w:rsid w:val="004D28AF"/>
    <w:rsid w:val="004E2F8A"/>
    <w:rsid w:val="005039D1"/>
    <w:rsid w:val="0050653C"/>
    <w:rsid w:val="00513F89"/>
    <w:rsid w:val="005449AA"/>
    <w:rsid w:val="00567A01"/>
    <w:rsid w:val="00581117"/>
    <w:rsid w:val="00581B8D"/>
    <w:rsid w:val="005A6272"/>
    <w:rsid w:val="005C4192"/>
    <w:rsid w:val="005F4987"/>
    <w:rsid w:val="00605350"/>
    <w:rsid w:val="0061672E"/>
    <w:rsid w:val="00624110"/>
    <w:rsid w:val="00625AE7"/>
    <w:rsid w:val="00662FA3"/>
    <w:rsid w:val="00663036"/>
    <w:rsid w:val="006806AD"/>
    <w:rsid w:val="006C4F93"/>
    <w:rsid w:val="006D26C3"/>
    <w:rsid w:val="006F6DA2"/>
    <w:rsid w:val="00710BDD"/>
    <w:rsid w:val="00745330"/>
    <w:rsid w:val="00751E49"/>
    <w:rsid w:val="007773C9"/>
    <w:rsid w:val="007811F2"/>
    <w:rsid w:val="007B2CB6"/>
    <w:rsid w:val="007C0AB0"/>
    <w:rsid w:val="007C23AE"/>
    <w:rsid w:val="007D01DF"/>
    <w:rsid w:val="007D119F"/>
    <w:rsid w:val="007E0F7B"/>
    <w:rsid w:val="00803022"/>
    <w:rsid w:val="00823204"/>
    <w:rsid w:val="008337C0"/>
    <w:rsid w:val="008471A8"/>
    <w:rsid w:val="00857E67"/>
    <w:rsid w:val="00871614"/>
    <w:rsid w:val="00897E3B"/>
    <w:rsid w:val="008A027A"/>
    <w:rsid w:val="008A2577"/>
    <w:rsid w:val="009153D4"/>
    <w:rsid w:val="00924670"/>
    <w:rsid w:val="0094736A"/>
    <w:rsid w:val="00952FBA"/>
    <w:rsid w:val="00981DED"/>
    <w:rsid w:val="00982272"/>
    <w:rsid w:val="00984508"/>
    <w:rsid w:val="00996FF3"/>
    <w:rsid w:val="00997888"/>
    <w:rsid w:val="009B5957"/>
    <w:rsid w:val="009B6A69"/>
    <w:rsid w:val="009C61B0"/>
    <w:rsid w:val="009D044D"/>
    <w:rsid w:val="009E08D3"/>
    <w:rsid w:val="009E528D"/>
    <w:rsid w:val="009F1EAC"/>
    <w:rsid w:val="009F5852"/>
    <w:rsid w:val="00A00CC5"/>
    <w:rsid w:val="00A07AE1"/>
    <w:rsid w:val="00A146EA"/>
    <w:rsid w:val="00A22920"/>
    <w:rsid w:val="00A26FF5"/>
    <w:rsid w:val="00A33278"/>
    <w:rsid w:val="00A45DFA"/>
    <w:rsid w:val="00A63D16"/>
    <w:rsid w:val="00A95281"/>
    <w:rsid w:val="00A957A8"/>
    <w:rsid w:val="00AA354C"/>
    <w:rsid w:val="00AD669A"/>
    <w:rsid w:val="00AE4E21"/>
    <w:rsid w:val="00AE65BE"/>
    <w:rsid w:val="00B20BFE"/>
    <w:rsid w:val="00B30812"/>
    <w:rsid w:val="00B33B31"/>
    <w:rsid w:val="00B35CB3"/>
    <w:rsid w:val="00B41085"/>
    <w:rsid w:val="00B41441"/>
    <w:rsid w:val="00B47C77"/>
    <w:rsid w:val="00B60043"/>
    <w:rsid w:val="00B65434"/>
    <w:rsid w:val="00B71241"/>
    <w:rsid w:val="00B85A3B"/>
    <w:rsid w:val="00BA2915"/>
    <w:rsid w:val="00BC1C64"/>
    <w:rsid w:val="00BD050D"/>
    <w:rsid w:val="00BE5B0D"/>
    <w:rsid w:val="00BF5A50"/>
    <w:rsid w:val="00C132D0"/>
    <w:rsid w:val="00C45631"/>
    <w:rsid w:val="00C5249E"/>
    <w:rsid w:val="00C55EFE"/>
    <w:rsid w:val="00CE768F"/>
    <w:rsid w:val="00CF23D5"/>
    <w:rsid w:val="00D57248"/>
    <w:rsid w:val="00D73EEA"/>
    <w:rsid w:val="00D97508"/>
    <w:rsid w:val="00DA2E06"/>
    <w:rsid w:val="00DB03FB"/>
    <w:rsid w:val="00DE2996"/>
    <w:rsid w:val="00DF4D73"/>
    <w:rsid w:val="00E131A3"/>
    <w:rsid w:val="00E167E4"/>
    <w:rsid w:val="00E175FA"/>
    <w:rsid w:val="00E51764"/>
    <w:rsid w:val="00E94791"/>
    <w:rsid w:val="00EA753E"/>
    <w:rsid w:val="00EE56C3"/>
    <w:rsid w:val="00F03613"/>
    <w:rsid w:val="00F17AD3"/>
    <w:rsid w:val="00F2225C"/>
    <w:rsid w:val="00F569CF"/>
    <w:rsid w:val="00F67D5B"/>
    <w:rsid w:val="00F8671C"/>
    <w:rsid w:val="00F95B41"/>
    <w:rsid w:val="00FF0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21EA50"/>
  <w15:docId w15:val="{79A3296D-11D5-4F1C-B058-50FA41B7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6C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6C01"/>
  </w:style>
  <w:style w:type="paragraph" w:styleId="Footer">
    <w:name w:val="footer"/>
    <w:basedOn w:val="Normal"/>
    <w:link w:val="FooterChar"/>
    <w:uiPriority w:val="99"/>
    <w:unhideWhenUsed/>
    <w:rsid w:val="004C6C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6C01"/>
  </w:style>
  <w:style w:type="table" w:styleId="TableGrid">
    <w:name w:val="Table Grid"/>
    <w:basedOn w:val="TableNormal"/>
    <w:uiPriority w:val="39"/>
    <w:rsid w:val="001430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517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971F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4736A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1534AE"/>
    <w:rPr>
      <w:color w:val="954F72"/>
      <w:u w:val="single"/>
    </w:rPr>
  </w:style>
  <w:style w:type="paragraph" w:customStyle="1" w:styleId="msonormal0">
    <w:name w:val="msonormal"/>
    <w:basedOn w:val="Normal"/>
    <w:rsid w:val="001534A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4">
    <w:name w:val="xl64"/>
    <w:basedOn w:val="Normal"/>
    <w:rsid w:val="001534AE"/>
    <w:pPr>
      <w:spacing w:before="100" w:beforeAutospacing="1" w:after="100" w:afterAutospacing="1"/>
    </w:pPr>
    <w:rPr>
      <w:rFonts w:ascii="Century Gothic" w:eastAsia="Times New Roman" w:hAnsi="Century Gothic" w:cs="Times New Roman"/>
    </w:rPr>
  </w:style>
  <w:style w:type="paragraph" w:customStyle="1" w:styleId="xl65">
    <w:name w:val="xl65"/>
    <w:basedOn w:val="Normal"/>
    <w:rsid w:val="001534AE"/>
    <w:pPr>
      <w:spacing w:before="100" w:beforeAutospacing="1" w:after="100" w:afterAutospacing="1"/>
    </w:pPr>
    <w:rPr>
      <w:rFonts w:ascii="Century Gothic" w:eastAsia="Times New Roman" w:hAnsi="Century Gothic" w:cs="Times New Roman"/>
      <w:b/>
      <w:bCs/>
      <w:color w:val="203764"/>
      <w:sz w:val="44"/>
      <w:szCs w:val="44"/>
    </w:rPr>
  </w:style>
  <w:style w:type="paragraph" w:customStyle="1" w:styleId="xl66">
    <w:name w:val="xl66"/>
    <w:basedOn w:val="Normal"/>
    <w:rsid w:val="001534AE"/>
    <w:pPr>
      <w:spacing w:before="100" w:beforeAutospacing="1" w:after="100" w:afterAutospacing="1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67">
    <w:name w:val="xl67"/>
    <w:basedOn w:val="Normal"/>
    <w:rsid w:val="001534AE"/>
    <w:pP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808080"/>
      <w:sz w:val="44"/>
      <w:szCs w:val="44"/>
    </w:rPr>
  </w:style>
  <w:style w:type="paragraph" w:customStyle="1" w:styleId="xl68">
    <w:name w:val="xl68"/>
    <w:basedOn w:val="Normal"/>
    <w:rsid w:val="001534AE"/>
    <w:pPr>
      <w:spacing w:before="100" w:beforeAutospacing="1" w:after="100" w:afterAutospacing="1"/>
      <w:ind w:firstLineChars="100" w:firstLine="100"/>
      <w:jc w:val="right"/>
    </w:pPr>
    <w:rPr>
      <w:rFonts w:ascii="Century Gothic" w:eastAsia="Times New Roman" w:hAnsi="Century Gothic" w:cs="Times New Roman"/>
      <w:b/>
      <w:bCs/>
      <w:sz w:val="22"/>
      <w:szCs w:val="22"/>
    </w:rPr>
  </w:style>
  <w:style w:type="paragraph" w:customStyle="1" w:styleId="xl69">
    <w:name w:val="xl69"/>
    <w:basedOn w:val="Normal"/>
    <w:rsid w:val="001534AE"/>
    <w:pPr>
      <w:pBdr>
        <w:top w:val="single" w:sz="4" w:space="0" w:color="BFBFBF"/>
        <w:left w:val="single" w:sz="4" w:space="7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customStyle="1" w:styleId="xl70">
    <w:name w:val="xl70"/>
    <w:basedOn w:val="Normal"/>
    <w:rsid w:val="001534AE"/>
    <w:pPr>
      <w:pBdr>
        <w:left w:val="single" w:sz="4" w:space="7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customStyle="1" w:styleId="xl71">
    <w:name w:val="xl71"/>
    <w:basedOn w:val="Normal"/>
    <w:rsid w:val="001534AE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2">
    <w:name w:val="xl72"/>
    <w:basedOn w:val="Normal"/>
    <w:rsid w:val="001534AE"/>
    <w:pPr>
      <w:pBdr>
        <w:top w:val="single" w:sz="4" w:space="0" w:color="BFBFBF"/>
        <w:bottom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3">
    <w:name w:val="xl73"/>
    <w:basedOn w:val="Normal"/>
    <w:rsid w:val="001534AE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4">
    <w:name w:val="xl74"/>
    <w:basedOn w:val="Normal"/>
    <w:rsid w:val="001534AE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75">
    <w:name w:val="xl75"/>
    <w:basedOn w:val="Normal"/>
    <w:rsid w:val="001534AE"/>
    <w:pPr>
      <w:pBdr>
        <w:top w:val="single" w:sz="4" w:space="0" w:color="BFBFBF"/>
        <w:bottom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76">
    <w:name w:val="xl76"/>
    <w:basedOn w:val="Normal"/>
    <w:rsid w:val="001534AE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77">
    <w:name w:val="xl77"/>
    <w:basedOn w:val="Normal"/>
    <w:rsid w:val="001534AE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8">
    <w:name w:val="xl78"/>
    <w:basedOn w:val="Normal"/>
    <w:rsid w:val="001534AE"/>
    <w:pPr>
      <w:pBdr>
        <w:top w:val="single" w:sz="4" w:space="0" w:color="BFBFBF"/>
        <w:bottom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9">
    <w:name w:val="xl79"/>
    <w:basedOn w:val="Normal"/>
    <w:rsid w:val="001534AE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80">
    <w:name w:val="xl80"/>
    <w:basedOn w:val="Normal"/>
    <w:rsid w:val="001534AE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D6DCE4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customStyle="1" w:styleId="xl81">
    <w:name w:val="xl81"/>
    <w:basedOn w:val="Normal"/>
    <w:rsid w:val="001534AE"/>
    <w:pPr>
      <w:pBdr>
        <w:top w:val="single" w:sz="4" w:space="0" w:color="BFBFBF"/>
        <w:bottom w:val="single" w:sz="4" w:space="0" w:color="BFBFBF"/>
      </w:pBdr>
      <w:shd w:val="clear" w:color="000000" w:fill="D6DCE4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customStyle="1" w:styleId="xl82">
    <w:name w:val="xl82"/>
    <w:basedOn w:val="Normal"/>
    <w:rsid w:val="001534AE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F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F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8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F%20DRIVE\ALL\ALEXY\one%20sheet%20template\one%20sheet%20template%2007.dotx" TargetMode="Externa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one sheet template 07.dotx</Template>
  <TotalTime>1</TotalTime>
  <Pages>2</Pages>
  <Words>342</Words>
  <Characters>1955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 SHAJEDUL ISLAM</dc:creator>
  <cp:lastModifiedBy>MD SHAJEDUL ISLAM</cp:lastModifiedBy>
  <cp:revision>1</cp:revision>
  <dcterms:created xsi:type="dcterms:W3CDTF">2021-03-31T05:58:00Z</dcterms:created>
  <dcterms:modified xsi:type="dcterms:W3CDTF">2021-03-31T05:59:00Z</dcterms:modified>
</cp:coreProperties>
</file>